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860E9" w14:textId="77777777" w:rsidR="00B11A3C" w:rsidRDefault="00B11A3C" w:rsidP="00B11A3C">
      <w:pPr>
        <w:pStyle w:val="GBAStandardParagraph"/>
      </w:pPr>
    </w:p>
    <w:p w14:paraId="4BAE9C08" w14:textId="3C073F57" w:rsidR="00260FA1" w:rsidRPr="002C2BC9" w:rsidRDefault="00260FA1" w:rsidP="00260FA1">
      <w:pPr>
        <w:pStyle w:val="CSILevel1N"/>
        <w:rPr>
          <w:rFonts w:ascii="Open Sans" w:hAnsi="Open Sans" w:cs="Open Sans"/>
          <w:color w:val="000000"/>
          <w:sz w:val="18"/>
          <w:szCs w:val="18"/>
          <w:lang w:val="en-US"/>
        </w:rPr>
      </w:pPr>
      <w:bookmarkStart w:id="0" w:name="_Hlk130340605"/>
      <w:r w:rsidRPr="00D83A7F">
        <w:rPr>
          <w:rFonts w:ascii="Open Sans" w:hAnsi="Open Sans" w:cs="Open Sans"/>
          <w:color w:val="000000"/>
          <w:sz w:val="18"/>
          <w:szCs w:val="18"/>
        </w:rPr>
        <w:t xml:space="preserve">ADVERTISEMENT FOR </w:t>
      </w:r>
      <w:r w:rsidRPr="00F565B7">
        <w:rPr>
          <w:rFonts w:ascii="Open Sans" w:hAnsi="Open Sans" w:cs="Open Sans"/>
          <w:color w:val="000000"/>
          <w:sz w:val="18"/>
          <w:szCs w:val="18"/>
        </w:rPr>
        <w:t>BIDS</w:t>
      </w:r>
      <w:r w:rsidRPr="00F565B7">
        <w:rPr>
          <w:rFonts w:ascii="Open Sans" w:hAnsi="Open Sans" w:cs="Open Sans"/>
          <w:color w:val="000000"/>
          <w:sz w:val="18"/>
          <w:szCs w:val="18"/>
          <w:lang w:val="en-US"/>
        </w:rPr>
        <w:t xml:space="preserve">: Harper College – </w:t>
      </w:r>
      <w:r w:rsidR="006233F1" w:rsidRPr="00F565B7">
        <w:rPr>
          <w:rFonts w:ascii="Open Sans" w:hAnsi="Open Sans" w:cs="Open Sans"/>
          <w:color w:val="000000"/>
          <w:sz w:val="18"/>
          <w:szCs w:val="18"/>
          <w:lang w:val="en-US"/>
        </w:rPr>
        <w:t xml:space="preserve">Campus BAS Service </w:t>
      </w:r>
      <w:r w:rsidR="006233F1" w:rsidRPr="00645CA4">
        <w:rPr>
          <w:rFonts w:ascii="Open Sans" w:hAnsi="Open Sans" w:cs="Open Sans"/>
          <w:color w:val="000000"/>
          <w:sz w:val="18"/>
          <w:szCs w:val="18"/>
          <w:lang w:val="en-US"/>
        </w:rPr>
        <w:t>Contract</w:t>
      </w:r>
      <w:r w:rsidR="00B5499E" w:rsidRPr="00645CA4">
        <w:rPr>
          <w:rFonts w:ascii="Open Sans" w:hAnsi="Open Sans" w:cs="Open Sans"/>
          <w:color w:val="000000"/>
          <w:sz w:val="18"/>
          <w:szCs w:val="18"/>
          <w:lang w:val="en-US"/>
        </w:rPr>
        <w:t xml:space="preserve"> </w:t>
      </w:r>
      <w:r w:rsidRPr="00645CA4">
        <w:rPr>
          <w:rFonts w:ascii="Open Sans" w:hAnsi="Open Sans" w:cs="Open Sans"/>
          <w:color w:val="000000"/>
          <w:sz w:val="18"/>
          <w:szCs w:val="18"/>
          <w:lang w:val="en-US"/>
        </w:rPr>
        <w:t xml:space="preserve">(RFB </w:t>
      </w:r>
      <w:r w:rsidR="002B0ED3" w:rsidRPr="00645CA4">
        <w:rPr>
          <w:rFonts w:ascii="Open Sans" w:hAnsi="Open Sans" w:cs="Open Sans"/>
          <w:color w:val="000000"/>
          <w:sz w:val="18"/>
          <w:szCs w:val="18"/>
          <w:lang w:val="en-US"/>
        </w:rPr>
        <w:t>Q</w:t>
      </w:r>
      <w:r w:rsidR="00F4510B" w:rsidRPr="00645CA4">
        <w:rPr>
          <w:rFonts w:ascii="Open Sans" w:hAnsi="Open Sans" w:cs="Open Sans"/>
          <w:color w:val="000000"/>
          <w:sz w:val="18"/>
          <w:szCs w:val="18"/>
          <w:lang w:val="en-US"/>
        </w:rPr>
        <w:t>0</w:t>
      </w:r>
      <w:r w:rsidR="00645CA4" w:rsidRPr="00645CA4">
        <w:rPr>
          <w:rFonts w:ascii="Open Sans" w:hAnsi="Open Sans" w:cs="Open Sans"/>
          <w:color w:val="000000"/>
          <w:sz w:val="18"/>
          <w:szCs w:val="18"/>
          <w:lang w:val="en-US"/>
        </w:rPr>
        <w:t>1259</w:t>
      </w:r>
      <w:r w:rsidRPr="00645CA4">
        <w:rPr>
          <w:rFonts w:ascii="Open Sans" w:hAnsi="Open Sans" w:cs="Open Sans"/>
          <w:color w:val="000000"/>
          <w:sz w:val="18"/>
          <w:szCs w:val="18"/>
          <w:lang w:val="en-US"/>
        </w:rPr>
        <w:t>)</w:t>
      </w:r>
    </w:p>
    <w:p w14:paraId="04A4C6E9" w14:textId="77777777" w:rsidR="00260FA1" w:rsidRPr="002C2BC9" w:rsidRDefault="00260FA1" w:rsidP="00260FA1">
      <w:pPr>
        <w:pStyle w:val="CSILevel1N"/>
        <w:rPr>
          <w:rFonts w:ascii="Palatino Linotype" w:hAnsi="Palatino Linotype"/>
          <w:color w:val="000000"/>
          <w:lang w:val="en-US"/>
        </w:rPr>
      </w:pPr>
    </w:p>
    <w:p w14:paraId="406F909E" w14:textId="77777777" w:rsidR="00260FA1" w:rsidRPr="00367726" w:rsidRDefault="00260FA1" w:rsidP="00976339">
      <w:pPr>
        <w:pStyle w:val="GBASpec2-BidForm"/>
      </w:pPr>
      <w:r w:rsidRPr="00367726">
        <w:t>BID INFORMATION</w:t>
      </w:r>
    </w:p>
    <w:p w14:paraId="544C553F" w14:textId="17959CBB" w:rsidR="00ED1F03" w:rsidRDefault="00ED1F03" w:rsidP="00324574">
      <w:pPr>
        <w:pStyle w:val="GBASpec3"/>
        <w:rPr>
          <w:rFonts w:cs="Open Sans"/>
        </w:rPr>
      </w:pPr>
      <w:r w:rsidRPr="002C0CCA">
        <w:t xml:space="preserve">Sealed bids will be received by Harper College Purchasing Department on or before </w:t>
      </w:r>
      <w:r w:rsidR="002C0CCA" w:rsidRPr="002C0CCA">
        <w:t>Thur</w:t>
      </w:r>
      <w:r w:rsidRPr="002C0CCA">
        <w:t xml:space="preserve">sday, </w:t>
      </w:r>
      <w:r w:rsidR="002C0CCA" w:rsidRPr="002C0CCA">
        <w:t>December 3</w:t>
      </w:r>
      <w:r w:rsidRPr="002C0CCA">
        <w:t xml:space="preserve">, 2026, at 11:00 a.m. Central Time for </w:t>
      </w:r>
      <w:r w:rsidR="0016296B" w:rsidRPr="002C0CCA">
        <w:rPr>
          <w:rFonts w:cs="Open Sans"/>
          <w:color w:val="000000"/>
        </w:rPr>
        <w:t xml:space="preserve">Campus BAS Service Contract </w:t>
      </w:r>
      <w:r w:rsidRPr="002C0CCA">
        <w:t>– Request for Bid No. Q0</w:t>
      </w:r>
      <w:r w:rsidR="002C0CCA" w:rsidRPr="002C0CCA">
        <w:t>1259</w:t>
      </w:r>
      <w:r w:rsidRPr="002C0CCA">
        <w:t xml:space="preserve"> via Dropbox</w:t>
      </w:r>
      <w:r w:rsidR="002C0CCA" w:rsidRPr="002C0CCA">
        <w:t>:</w:t>
      </w:r>
      <w:r w:rsidR="002C0CCA">
        <w:t xml:space="preserve"> </w:t>
      </w:r>
      <w:hyperlink r:id="rId8" w:history="1">
        <w:r w:rsidR="002C0CCA" w:rsidRPr="00E36BA3">
          <w:rPr>
            <w:rStyle w:val="Hyperlink"/>
          </w:rPr>
          <w:t>https://www.dropbox.com/scl/fo/aco85pieu4s747rmhvac0/ABZPMfn_0YbTArqEJeuJM2Q?rlkey=yfkt2os0ttm16ks635slu91ew&amp;st=ltyie7hm&amp;dl=0</w:t>
        </w:r>
      </w:hyperlink>
    </w:p>
    <w:p w14:paraId="27838766" w14:textId="1D0C44BA" w:rsidR="002C0CCA" w:rsidRPr="002C0CCA" w:rsidRDefault="00ED1F03" w:rsidP="0087608F">
      <w:pPr>
        <w:pStyle w:val="GBASpec3"/>
        <w:rPr>
          <w:rFonts w:cs="Open Sans"/>
        </w:rPr>
      </w:pPr>
      <w:r w:rsidRPr="002C0CCA">
        <w:rPr>
          <w:rFonts w:cs="Open Sans"/>
        </w:rPr>
        <w:t>Bids will be opened publicly directly following the deadline for receipt of bids via Webex</w:t>
      </w:r>
      <w:r w:rsidR="002C0CCA">
        <w:rPr>
          <w:rFonts w:cs="Open Sans"/>
        </w:rPr>
        <w:t xml:space="preserve">: </w:t>
      </w:r>
      <w:hyperlink r:id="rId9" w:history="1">
        <w:r w:rsidR="002C0CCA" w:rsidRPr="00E36BA3">
          <w:rPr>
            <w:rStyle w:val="Hyperlink"/>
          </w:rPr>
          <w:t>https://harpercollege.webex.com/harpercollege/j.php?MTID=m372d9f4bc8711034508cea0864e78854</w:t>
        </w:r>
      </w:hyperlink>
    </w:p>
    <w:p w14:paraId="55DCA55E" w14:textId="5BA01647" w:rsidR="00F111CD" w:rsidRPr="002C0CCA" w:rsidRDefault="00F111CD" w:rsidP="0087608F">
      <w:pPr>
        <w:pStyle w:val="GBASpec3"/>
        <w:rPr>
          <w:rFonts w:cs="Open Sans"/>
        </w:rPr>
      </w:pPr>
      <w:r w:rsidRPr="002C0CCA">
        <w:rPr>
          <w:rFonts w:cs="Open Sans"/>
          <w:color w:val="000000"/>
        </w:rPr>
        <w:t>Work includes (but is not limited to) the following</w:t>
      </w:r>
      <w:r w:rsidR="00B0273A" w:rsidRPr="002C0CCA">
        <w:rPr>
          <w:rFonts w:cs="Open Sans"/>
          <w:color w:val="000000"/>
        </w:rPr>
        <w:t>:</w:t>
      </w:r>
    </w:p>
    <w:p w14:paraId="414B0578" w14:textId="4EDBC915" w:rsidR="00F111CD" w:rsidRPr="000B5841" w:rsidRDefault="00B0273A" w:rsidP="00F111CD">
      <w:pPr>
        <w:pStyle w:val="GBASpec4"/>
      </w:pPr>
      <w:r w:rsidRPr="000B5841">
        <w:t>Temperature Control</w:t>
      </w:r>
      <w:r w:rsidR="00F111CD" w:rsidRPr="000B5841">
        <w:t xml:space="preserve"> work includes:</w:t>
      </w:r>
    </w:p>
    <w:p w14:paraId="50172625" w14:textId="77777777" w:rsidR="00B0273A" w:rsidRDefault="00B0273A" w:rsidP="00B0273A">
      <w:pPr>
        <w:pStyle w:val="GBASpec5"/>
      </w:pPr>
      <w:r w:rsidRPr="000B5841">
        <w:t>Provide weekly on-site presence to perform the following</w:t>
      </w:r>
      <w:r>
        <w:t xml:space="preserve"> tasks:</w:t>
      </w:r>
    </w:p>
    <w:p w14:paraId="57B46D1D" w14:textId="29F5A712" w:rsidR="00B0273A" w:rsidRDefault="00B0273A" w:rsidP="00B0273A">
      <w:pPr>
        <w:pStyle w:val="GBASpec6"/>
      </w:pPr>
      <w:r>
        <w:t>Address immediate deficiencies at the direction of the Facilities Management staff</w:t>
      </w:r>
    </w:p>
    <w:p w14:paraId="3FCAD112" w14:textId="77777777" w:rsidR="00B0273A" w:rsidRDefault="00B0273A" w:rsidP="00B0273A">
      <w:pPr>
        <w:pStyle w:val="GBASpec6"/>
      </w:pPr>
      <w:r>
        <w:t>Review and address the backlog of system alarms</w:t>
      </w:r>
    </w:p>
    <w:p w14:paraId="62C369B7" w14:textId="77777777" w:rsidR="00B0273A" w:rsidRDefault="00B0273A" w:rsidP="00B0273A">
      <w:pPr>
        <w:pStyle w:val="GBASpec6"/>
      </w:pPr>
      <w:r>
        <w:t>Perform system performance checks and preventative maintenance tasks throughout the system</w:t>
      </w:r>
    </w:p>
    <w:p w14:paraId="7DBB8AF0" w14:textId="77777777" w:rsidR="00B0273A" w:rsidRDefault="00B0273A" w:rsidP="00B0273A">
      <w:pPr>
        <w:pStyle w:val="GBASpec6"/>
      </w:pPr>
      <w:r>
        <w:t xml:space="preserve">Manage the campus supervisory control system, which monitors the operation of DDC controllers in each building.  This system uses Tridium Niagara software. </w:t>
      </w:r>
    </w:p>
    <w:p w14:paraId="1ECE03E3" w14:textId="77777777" w:rsidR="00B0273A" w:rsidRDefault="00B0273A" w:rsidP="00B0273A">
      <w:pPr>
        <w:pStyle w:val="GBASpec6"/>
      </w:pPr>
      <w:r>
        <w:t>Perform software patches and updates to the Niagara server and to the network controllers in each building</w:t>
      </w:r>
    </w:p>
    <w:p w14:paraId="1A4E257F" w14:textId="7E7C971E" w:rsidR="00ED1F03" w:rsidRDefault="00ED1F03" w:rsidP="00557278">
      <w:pPr>
        <w:pStyle w:val="GBASpec3"/>
      </w:pPr>
      <w:r>
        <w:t xml:space="preserve">Lump sum bid proposals will be received for this project at the scheduled time of receipt of bids and will be publicly opened and read aloud shortly thereafter. </w:t>
      </w:r>
    </w:p>
    <w:p w14:paraId="2FD8D07D" w14:textId="2FA9D57C" w:rsidR="00B90EDF" w:rsidRPr="00B90EDF" w:rsidRDefault="00ED1F03" w:rsidP="00B90EDF">
      <w:pPr>
        <w:pStyle w:val="GBASpec3"/>
        <w:rPr>
          <w:rFonts w:ascii="Arial Narrow" w:hAnsi="Arial Narrow" w:cstheme="minorHAnsi"/>
          <w:sz w:val="22"/>
          <w:szCs w:val="22"/>
        </w:rPr>
      </w:pPr>
      <w:r>
        <w:t xml:space="preserve">A non-mandatory pre-bid </w:t>
      </w:r>
      <w:r w:rsidRPr="002C0CCA">
        <w:t xml:space="preserve">meeting has been scheduled for </w:t>
      </w:r>
      <w:r w:rsidR="002C0CCA" w:rsidRPr="002C0CCA">
        <w:t>2</w:t>
      </w:r>
      <w:r w:rsidRPr="002C0CCA">
        <w:t xml:space="preserve">:00 p.m. </w:t>
      </w:r>
      <w:r w:rsidRPr="003A56DB">
        <w:t xml:space="preserve">Central Time on </w:t>
      </w:r>
      <w:r w:rsidR="00286C9F">
        <w:t>Thursday</w:t>
      </w:r>
      <w:r w:rsidRPr="002C0CCA">
        <w:t xml:space="preserve"> </w:t>
      </w:r>
      <w:r w:rsidR="000B5841" w:rsidRPr="003A56DB">
        <w:t xml:space="preserve">October </w:t>
      </w:r>
      <w:r w:rsidR="002C0CCA" w:rsidRPr="003A56DB">
        <w:t>29</w:t>
      </w:r>
      <w:r w:rsidRPr="003A56DB">
        <w:t xml:space="preserve">, 2026, </w:t>
      </w:r>
      <w:r w:rsidR="00B90EDF" w:rsidRPr="003A56DB">
        <w:t>via Webex</w:t>
      </w:r>
      <w:r w:rsidR="00B90EDF" w:rsidRPr="003A56DB">
        <w:rPr>
          <w:rFonts w:ascii="Arial Narrow" w:hAnsi="Arial Narrow" w:cstheme="minorHAnsi"/>
          <w:sz w:val="22"/>
          <w:szCs w:val="22"/>
        </w:rPr>
        <w:t>:</w:t>
      </w:r>
      <w:r w:rsidR="00B90EDF">
        <w:rPr>
          <w:rFonts w:ascii="Arial Narrow" w:hAnsi="Arial Narrow" w:cstheme="minorHAnsi"/>
          <w:sz w:val="22"/>
          <w:szCs w:val="22"/>
        </w:rPr>
        <w:t xml:space="preserve"> </w:t>
      </w:r>
      <w:hyperlink r:id="rId10" w:tgtFrame="_blank" w:tooltip="https://links.us1.defend.egress.com/Warning?crId=6ad7a25d525fbce490a9993e&amp;Domain=grummanbutkus.com&amp;Threat=eNpzrShJLcpLzAEADmkDRA%3D%3D&amp;Lang=en&amp;@OriginalLink=harpercollege.webex.com&amp;Base64Url=eNpVyEsKgCAQANAb-UERDaJNmxbtusDMMCahKCbU8Vv3li-N0e5JygS9caeaM58sHkZ-B" w:history="1">
        <w:r w:rsidR="00B90EDF" w:rsidRPr="0005458B">
          <w:rPr>
            <w:rStyle w:val="Hyperlink"/>
            <w:rFonts w:asciiTheme="minorHAnsi" w:hAnsiTheme="minorHAnsi" w:cstheme="minorHAnsi"/>
          </w:rPr>
          <w:t>https://harpercollege.webex.com/harpercollege/j.php?MTID=m1b3be4f906a03ae0aef88facc1bf6496</w:t>
        </w:r>
      </w:hyperlink>
    </w:p>
    <w:p w14:paraId="283009F8" w14:textId="1C0F2C1B" w:rsidR="00ED1F03" w:rsidRDefault="00B90EDF" w:rsidP="00B90EDF">
      <w:pPr>
        <w:pStyle w:val="GBASpec3"/>
        <w:numPr>
          <w:ilvl w:val="0"/>
          <w:numId w:val="0"/>
        </w:numPr>
        <w:ind w:left="432"/>
      </w:pPr>
      <w:r>
        <w:tab/>
      </w:r>
      <w:r>
        <w:tab/>
      </w:r>
      <w:r w:rsidR="00ED1F03">
        <w:t xml:space="preserve">All bidders are encouraged to attend and </w:t>
      </w:r>
      <w:proofErr w:type="gramStart"/>
      <w:r w:rsidR="00ED1F03">
        <w:t>sign-in</w:t>
      </w:r>
      <w:proofErr w:type="gramEnd"/>
      <w:r w:rsidR="00ED1F03">
        <w:t xml:space="preserve"> at the meeting, which will also be attended by the Owner and Engineer. </w:t>
      </w:r>
    </w:p>
    <w:p w14:paraId="204CF6FD" w14:textId="20C1349C" w:rsidR="00ED1F03" w:rsidRDefault="00ED1F03" w:rsidP="00C835AC">
      <w:pPr>
        <w:pStyle w:val="GBASpec3"/>
      </w:pPr>
      <w:r>
        <w:t xml:space="preserve">Bid security in the form of bid bond in an </w:t>
      </w:r>
      <w:r w:rsidRPr="00BE2206">
        <w:t xml:space="preserve">amount </w:t>
      </w:r>
      <w:r w:rsidRPr="003A56DB">
        <w:t>equal to 10 percent (10%) of the</w:t>
      </w:r>
      <w:r w:rsidRPr="00BE2206">
        <w:t xml:space="preserve"> aggregate</w:t>
      </w:r>
      <w:r>
        <w:t xml:space="preserve"> of the Base Bid amount and all Alternate Bid amounts shall be submitted with the bid. </w:t>
      </w:r>
    </w:p>
    <w:p w14:paraId="37819A84" w14:textId="763F6D2A" w:rsidR="00ED1F03" w:rsidRDefault="00ED1F03" w:rsidP="00E54FEA">
      <w:pPr>
        <w:pStyle w:val="GBASpec3"/>
      </w:pPr>
      <w:r>
        <w:t xml:space="preserve">Performance, Labor and Material Payment Bonds, and Certificate of Insurance will be required from the successful bidder. </w:t>
      </w:r>
    </w:p>
    <w:p w14:paraId="78961673" w14:textId="723EB1CB" w:rsidR="00ED1F03" w:rsidRDefault="00ED1F03" w:rsidP="00E01EC9">
      <w:pPr>
        <w:pStyle w:val="GBASpec3"/>
      </w:pPr>
      <w:r>
        <w:t xml:space="preserve">No bid may be withdrawn for a period of ninety days after submission without the consent of the Board of Trustees. </w:t>
      </w:r>
    </w:p>
    <w:p w14:paraId="547EA377" w14:textId="5834F81B" w:rsidR="00ED1F03" w:rsidRDefault="00ED1F03" w:rsidP="00A04646">
      <w:pPr>
        <w:pStyle w:val="GBASpec3"/>
      </w:pPr>
      <w:r>
        <w:t xml:space="preserve">Any bid submitted outside of the provided Dropbox link or received </w:t>
      </w:r>
      <w:proofErr w:type="gramStart"/>
      <w:r>
        <w:t>subsequent to</w:t>
      </w:r>
      <w:proofErr w:type="gramEnd"/>
      <w:r>
        <w:t xml:space="preserve"> the </w:t>
      </w:r>
      <w:proofErr w:type="gramStart"/>
      <w:r>
        <w:t>aforementioned date</w:t>
      </w:r>
      <w:proofErr w:type="gramEnd"/>
      <w:r>
        <w:t xml:space="preserve"> and time, may be disqualified and returned to the bidder. </w:t>
      </w:r>
    </w:p>
    <w:p w14:paraId="155BA601" w14:textId="4177DE3E" w:rsidR="00ED1F03" w:rsidRDefault="00ED1F03" w:rsidP="007962E4">
      <w:pPr>
        <w:pStyle w:val="GBASpec3"/>
      </w:pPr>
      <w:r>
        <w:t xml:space="preserve">Harper College reserves the right to reject any or all bids or parts thereof, to waive any irregularities or informalities in bidding procedures, and to award the contract in a manner best serving the interest of the College. </w:t>
      </w:r>
    </w:p>
    <w:p w14:paraId="4009B9B6" w14:textId="0483F938" w:rsidR="00ED1F03" w:rsidRDefault="00ED1F03" w:rsidP="00390B06">
      <w:pPr>
        <w:pStyle w:val="GBASpec3"/>
      </w:pPr>
      <w:r>
        <w:lastRenderedPageBreak/>
        <w:t xml:space="preserve">All bidders must comply with applicable Illinois Law requiring the payment of prevailing wages by all Contractors working on public works.  Bidder must comply with the Illinois Statutory requirements regarding labor, including Equal Employment Opportunity Laws. </w:t>
      </w:r>
    </w:p>
    <w:p w14:paraId="6E4809FB" w14:textId="68EFA125" w:rsidR="00ED1F03" w:rsidRDefault="00ED1F03" w:rsidP="00D536D7">
      <w:pPr>
        <w:pStyle w:val="GBASpec3"/>
      </w:pPr>
      <w:r>
        <w:t>Contractors shall pay not less than the prevailing rates of wages to all laborers, workmen, and mechanics performing work under this contract and shall comply with the requirements of the Illinois Wages of Employees on Public Works Act (820 ILCS 130/1-12).</w:t>
      </w:r>
    </w:p>
    <w:p w14:paraId="5C152C46" w14:textId="52750468" w:rsidR="00ED1F03" w:rsidRDefault="00ED1F03" w:rsidP="004F7804">
      <w:pPr>
        <w:pStyle w:val="GBASpec3"/>
      </w:pPr>
      <w:r>
        <w:t xml:space="preserve">The bidding documents shall be on file at the office of BHFX Digital Imaging: 80 West Seegers Road; Arlington Heights, IL  60005. Interested bidding contractors may obtain a set of the construction documents (two copies of Project Manual and Project Drawings) on or </w:t>
      </w:r>
      <w:r w:rsidRPr="00C86804">
        <w:t xml:space="preserve">after </w:t>
      </w:r>
      <w:r w:rsidR="00C86804" w:rsidRPr="00C86804">
        <w:t>Thur</w:t>
      </w:r>
      <w:r w:rsidRPr="00C86804">
        <w:t xml:space="preserve">sday, </w:t>
      </w:r>
      <w:r w:rsidR="000B5841" w:rsidRPr="00C86804">
        <w:t xml:space="preserve">October </w:t>
      </w:r>
      <w:r w:rsidR="00C86804" w:rsidRPr="00C86804">
        <w:t>22</w:t>
      </w:r>
      <w:r w:rsidRPr="00C86804">
        <w:t>, 2026, upon receipt of a non-refundable deposit in the amount of $100 from the</w:t>
      </w:r>
      <w:r>
        <w:t xml:space="preserve"> printer via pick-up or UPS ground at bidding contractor’s cost - BHFX Digital Imaging, 80 West Seegers Road, Arlington Heights, IL 60005, PH (847) 593-3161 (Other northern Illinois locations of BHFX can be found at www.BHFX.net). Additional digital copies of the construction documents shall also be available on compact disk from the printer at no additional cost upon deposit and pickup of a hard copy set of the construction documents. </w:t>
      </w:r>
    </w:p>
    <w:p w14:paraId="2E299220" w14:textId="5D642462" w:rsidR="00ED1F03" w:rsidRPr="003A56DB" w:rsidRDefault="00ED1F03" w:rsidP="00E56B87">
      <w:pPr>
        <w:pStyle w:val="GBASpec3"/>
      </w:pPr>
      <w:r w:rsidRPr="003A56DB">
        <w:t xml:space="preserve">Bidders shall comply with the Business Enterprise Program: Participation and Utilization Plan developed by Harper College. There is </w:t>
      </w:r>
      <w:r w:rsidR="00BE2206" w:rsidRPr="003A56DB">
        <w:t xml:space="preserve">0 </w:t>
      </w:r>
      <w:r w:rsidR="003A56DB" w:rsidRPr="003A56DB">
        <w:t>percent aspirational</w:t>
      </w:r>
      <w:r w:rsidRPr="003A56DB">
        <w:t xml:space="preserve"> goal on</w:t>
      </w:r>
      <w:r w:rsidR="00BE2206" w:rsidRPr="003A56DB">
        <w:t xml:space="preserve"> </w:t>
      </w:r>
      <w:r w:rsidR="003A56DB" w:rsidRPr="003A56DB">
        <w:t>this</w:t>
      </w:r>
      <w:r w:rsidRPr="003A56DB">
        <w:t xml:space="preserve"> contract</w:t>
      </w:r>
      <w:r w:rsidR="00BE2206" w:rsidRPr="003A56DB">
        <w:t xml:space="preserve">. </w:t>
      </w:r>
    </w:p>
    <w:p w14:paraId="1CDD06C2" w14:textId="5F8A155F" w:rsidR="00ED1F03" w:rsidRDefault="00ED1F03" w:rsidP="00CE293D">
      <w:pPr>
        <w:pStyle w:val="GBASpec3"/>
      </w:pPr>
      <w:r>
        <w:t>The successful bidder will enter into a Contract with the Owner in the form of an Agreement as provided in the Project Manual.</w:t>
      </w:r>
    </w:p>
    <w:p w14:paraId="2086973F" w14:textId="03620DDE" w:rsidR="00260FA1" w:rsidRPr="000F16B4" w:rsidRDefault="00260FA1" w:rsidP="00C5315A">
      <w:pPr>
        <w:pStyle w:val="GBASpec3"/>
      </w:pPr>
      <w:r w:rsidRPr="0026265A">
        <w:tab/>
      </w:r>
      <w:r w:rsidRPr="00C267B1">
        <w:t xml:space="preserve">Please submit any questions regarding the bidding documents </w:t>
      </w:r>
      <w:r w:rsidRPr="000F16B4">
        <w:t>by</w:t>
      </w:r>
      <w:r w:rsidR="00DE7A63" w:rsidRPr="000F16B4">
        <w:t xml:space="preserve"> </w:t>
      </w:r>
      <w:r w:rsidR="00645CA4">
        <w:t>Thurs</w:t>
      </w:r>
      <w:r w:rsidR="000B5841" w:rsidRPr="000F16B4">
        <w:t>day</w:t>
      </w:r>
      <w:r w:rsidR="00684A21" w:rsidRPr="000F16B4">
        <w:t xml:space="preserve">, </w:t>
      </w:r>
      <w:r w:rsidR="000F16B4" w:rsidRPr="000F16B4">
        <w:t>Novem</w:t>
      </w:r>
      <w:r w:rsidR="000B5841" w:rsidRPr="000F16B4">
        <w:t xml:space="preserve">ber </w:t>
      </w:r>
      <w:r w:rsidR="00645CA4">
        <w:t>5</w:t>
      </w:r>
      <w:r w:rsidR="00684A21" w:rsidRPr="000F16B4">
        <w:t>, 202</w:t>
      </w:r>
      <w:r w:rsidR="00027F93" w:rsidRPr="000F16B4">
        <w:t>6</w:t>
      </w:r>
      <w:r w:rsidRPr="000F16B4">
        <w:t xml:space="preserve">, at </w:t>
      </w:r>
      <w:r w:rsidR="00357124" w:rsidRPr="000F16B4">
        <w:t>4</w:t>
      </w:r>
      <w:r w:rsidRPr="000F16B4">
        <w:t xml:space="preserve">:00 p.m. </w:t>
      </w:r>
      <w:r w:rsidR="009B2760" w:rsidRPr="000F16B4">
        <w:t>Central Time.</w:t>
      </w:r>
    </w:p>
    <w:p w14:paraId="666503B5" w14:textId="77777777" w:rsidR="00260FA1" w:rsidRPr="006F59FB" w:rsidRDefault="00260FA1" w:rsidP="00260FA1">
      <w:pPr>
        <w:pStyle w:val="GBASpec4"/>
      </w:pPr>
      <w:r w:rsidRPr="006F59FB">
        <w:t xml:space="preserve">Questions are to be </w:t>
      </w:r>
      <w:proofErr w:type="gramStart"/>
      <w:r w:rsidRPr="006F59FB">
        <w:t>directed</w:t>
      </w:r>
      <w:proofErr w:type="gramEnd"/>
      <w:r w:rsidRPr="006F59FB">
        <w:t xml:space="preserve"> via e-mail to:</w:t>
      </w:r>
    </w:p>
    <w:p w14:paraId="4C4C1CF5" w14:textId="04D62587" w:rsidR="00260FA1" w:rsidRPr="0016296B" w:rsidRDefault="0016296B" w:rsidP="00260FA1">
      <w:pPr>
        <w:pStyle w:val="GBASpec4"/>
        <w:numPr>
          <w:ilvl w:val="0"/>
          <w:numId w:val="0"/>
        </w:numPr>
        <w:spacing w:before="0"/>
        <w:ind w:left="1296"/>
      </w:pPr>
      <w:r w:rsidRPr="0016296B">
        <w:t>Stephen Zehr</w:t>
      </w:r>
    </w:p>
    <w:p w14:paraId="359175C2" w14:textId="45DE8102" w:rsidR="00B5499E" w:rsidRPr="006F59FB" w:rsidRDefault="0016296B" w:rsidP="00B5499E">
      <w:pPr>
        <w:pStyle w:val="GBASpec4"/>
        <w:numPr>
          <w:ilvl w:val="0"/>
          <w:numId w:val="0"/>
        </w:numPr>
        <w:spacing w:before="0"/>
        <w:ind w:left="1296"/>
      </w:pPr>
      <w:r w:rsidRPr="0016296B">
        <w:t>szehr</w:t>
      </w:r>
      <w:r w:rsidR="00B5499E" w:rsidRPr="0016296B">
        <w:t>@grummanbutkus.com</w:t>
      </w:r>
    </w:p>
    <w:p w14:paraId="52980C2D" w14:textId="77777777" w:rsidR="00260FA1" w:rsidRPr="006F59FB" w:rsidRDefault="00260FA1" w:rsidP="00260FA1">
      <w:pPr>
        <w:pStyle w:val="GBASpec4"/>
      </w:pPr>
      <w:r w:rsidRPr="006F59FB">
        <w:t xml:space="preserve">The Harper College Purchasing Manager is to be copied </w:t>
      </w:r>
      <w:proofErr w:type="gramStart"/>
      <w:r w:rsidRPr="006F59FB">
        <w:t>on</w:t>
      </w:r>
      <w:proofErr w:type="gramEnd"/>
      <w:r w:rsidRPr="006F59FB">
        <w:t xml:space="preserve"> all submitted questions:</w:t>
      </w:r>
    </w:p>
    <w:p w14:paraId="2E180007" w14:textId="2B597A6A" w:rsidR="00260FA1" w:rsidRPr="006F59FB" w:rsidRDefault="00ED1F03" w:rsidP="00260FA1">
      <w:pPr>
        <w:pStyle w:val="GBASpec5"/>
        <w:numPr>
          <w:ilvl w:val="0"/>
          <w:numId w:val="0"/>
        </w:numPr>
        <w:ind w:left="1728" w:hanging="432"/>
      </w:pPr>
      <w:r>
        <w:t>Elvia Fernandez</w:t>
      </w:r>
    </w:p>
    <w:p w14:paraId="73BA772A" w14:textId="009C6188" w:rsidR="00497B69" w:rsidRDefault="00B5499E" w:rsidP="00497B69">
      <w:pPr>
        <w:pStyle w:val="GBASpec5"/>
        <w:numPr>
          <w:ilvl w:val="0"/>
          <w:numId w:val="0"/>
        </w:numPr>
        <w:ind w:left="1728" w:hanging="432"/>
        <w:rPr>
          <w:rFonts w:asciiTheme="minorHAnsi" w:hAnsiTheme="minorHAnsi" w:cstheme="minorHAnsi"/>
        </w:rPr>
      </w:pPr>
      <w:hyperlink r:id="rId11" w:history="1">
        <w:r w:rsidRPr="00BC2803">
          <w:rPr>
            <w:rStyle w:val="Hyperlink"/>
            <w:rFonts w:asciiTheme="minorHAnsi" w:hAnsiTheme="minorHAnsi" w:cstheme="minorHAnsi"/>
          </w:rPr>
          <w:t>purchasing@harpercollege.edu</w:t>
        </w:r>
      </w:hyperlink>
    </w:p>
    <w:p w14:paraId="067621B6" w14:textId="77777777" w:rsidR="00BE6EF9" w:rsidRDefault="00BE6EF9" w:rsidP="00087565">
      <w:pPr>
        <w:pStyle w:val="GBASpec5"/>
        <w:numPr>
          <w:ilvl w:val="0"/>
          <w:numId w:val="0"/>
        </w:numPr>
      </w:pPr>
    </w:p>
    <w:bookmarkEnd w:id="0"/>
    <w:p w14:paraId="23F1BF3B" w14:textId="7B611679" w:rsidR="00B11A3C" w:rsidRDefault="00B11A3C" w:rsidP="00260FA1">
      <w:pPr>
        <w:pStyle w:val="GBAFilepathCopyright"/>
      </w:pPr>
    </w:p>
    <w:sectPr w:rsidR="00B11A3C" w:rsidSect="0018550A">
      <w:type w:val="continuous"/>
      <w:pgSz w:w="12240" w:h="15840"/>
      <w:pgMar w:top="1080" w:right="1440" w:bottom="1440" w:left="1440" w:header="720" w:footer="720" w:gutter="0"/>
      <w:cols w:space="31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F56B1" w14:textId="77777777" w:rsidR="00252594" w:rsidRDefault="00252594" w:rsidP="00A11700">
      <w:pPr>
        <w:spacing w:line="240" w:lineRule="auto"/>
      </w:pPr>
      <w:r>
        <w:separator/>
      </w:r>
    </w:p>
    <w:p w14:paraId="4F0DBF8F" w14:textId="77777777" w:rsidR="00252594" w:rsidRDefault="00252594"/>
  </w:endnote>
  <w:endnote w:type="continuationSeparator" w:id="0">
    <w:p w14:paraId="44D1A63F" w14:textId="77777777" w:rsidR="00252594" w:rsidRDefault="00252594" w:rsidP="00A11700">
      <w:pPr>
        <w:spacing w:line="240" w:lineRule="auto"/>
      </w:pPr>
      <w:r>
        <w:continuationSeparator/>
      </w:r>
    </w:p>
    <w:p w14:paraId="39E396A1" w14:textId="77777777" w:rsidR="00252594" w:rsidRDefault="002525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Bold">
    <w:altName w:val="Segoe UI"/>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B4D3E" w14:textId="77777777" w:rsidR="00252594" w:rsidRDefault="00252594" w:rsidP="00A11700">
      <w:pPr>
        <w:spacing w:line="240" w:lineRule="auto"/>
      </w:pPr>
      <w:r>
        <w:separator/>
      </w:r>
    </w:p>
    <w:p w14:paraId="379F24B5" w14:textId="77777777" w:rsidR="00252594" w:rsidRDefault="00252594"/>
  </w:footnote>
  <w:footnote w:type="continuationSeparator" w:id="0">
    <w:p w14:paraId="6AC7CD2D" w14:textId="77777777" w:rsidR="00252594" w:rsidRDefault="00252594" w:rsidP="00A11700">
      <w:pPr>
        <w:spacing w:line="240" w:lineRule="auto"/>
      </w:pPr>
      <w:r>
        <w:continuationSeparator/>
      </w:r>
    </w:p>
    <w:p w14:paraId="0E172A5E" w14:textId="77777777" w:rsidR="00252594" w:rsidRDefault="0025259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7C027E2"/>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2AEE659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BB3C5B"/>
    <w:multiLevelType w:val="multilevel"/>
    <w:tmpl w:val="8A740FF2"/>
    <w:styleLink w:val="SPEC1A"/>
    <w:lvl w:ilvl="0">
      <w:start w:val="1"/>
      <w:numFmt w:val="decimal"/>
      <w:lvlText w:val="%1."/>
      <w:lvlJc w:val="left"/>
      <w:pPr>
        <w:ind w:left="0" w:firstLine="0"/>
      </w:pPr>
      <w:rPr>
        <w:rFonts w:asciiTheme="minorHAnsi" w:hAnsiTheme="minorHAnsi" w:cs="Times New Roman" w:hint="default"/>
        <w:b w:val="0"/>
        <w:bCs w:val="0"/>
        <w:i w:val="0"/>
        <w:iCs w:val="0"/>
        <w:caps w:val="0"/>
        <w:smallCaps w:val="0"/>
        <w:strike w:val="0"/>
        <w:dstrike w:val="0"/>
        <w:outline w:val="0"/>
        <w:shadow w:val="0"/>
        <w:emboss w:val="0"/>
        <w:imprint w:val="0"/>
        <w:noProof w:val="0"/>
        <w:vanish w:val="0"/>
        <w:spacing w:val="0"/>
        <w:kern w:val="0"/>
        <w:position w:val="0"/>
        <w:sz w:val="2"/>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lvlText w:val="%1.%2"/>
      <w:lvlJc w:val="left"/>
      <w:pPr>
        <w:tabs>
          <w:tab w:val="num" w:pos="432"/>
        </w:tabs>
        <w:ind w:left="432" w:hanging="432"/>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left"/>
      <w:pPr>
        <w:tabs>
          <w:tab w:val="num" w:pos="432"/>
        </w:tabs>
        <w:ind w:left="864" w:hanging="432"/>
      </w:pPr>
      <w:rPr>
        <w:rFonts w:ascii="Open Sans" w:hAnsi="Open Sans" w:cs="Open Sans" w:hint="default"/>
        <w:b w:val="0"/>
        <w:i w:val="0"/>
        <w:sz w:val="18"/>
        <w:szCs w:val="18"/>
      </w:rPr>
    </w:lvl>
    <w:lvl w:ilvl="3">
      <w:start w:val="1"/>
      <w:numFmt w:val="decimal"/>
      <w:lvlText w:val="%4."/>
      <w:lvlJc w:val="left"/>
      <w:pPr>
        <w:tabs>
          <w:tab w:val="num" w:pos="1296"/>
        </w:tabs>
        <w:ind w:left="1296" w:hanging="432"/>
      </w:pPr>
      <w:rPr>
        <w:rFonts w:ascii="Open Sans" w:hAnsi="Open Sans" w:cs="Open Sans" w:hint="default"/>
        <w:b w:val="0"/>
        <w:i w:val="0"/>
        <w:sz w:val="18"/>
        <w:szCs w:val="18"/>
      </w:rPr>
    </w:lvl>
    <w:lvl w:ilvl="4">
      <w:start w:val="1"/>
      <w:numFmt w:val="lowerLetter"/>
      <w:lvlText w:val="%5."/>
      <w:lvlJc w:val="left"/>
      <w:pPr>
        <w:tabs>
          <w:tab w:val="num" w:pos="1728"/>
        </w:tabs>
        <w:ind w:left="1728" w:hanging="432"/>
      </w:pPr>
      <w:rPr>
        <w:rFonts w:ascii="Open Sans" w:hAnsi="Open Sans" w:cs="Open Sans" w:hint="default"/>
        <w:b w:val="0"/>
        <w:i w:val="0"/>
        <w:sz w:val="18"/>
        <w:szCs w:val="18"/>
      </w:rPr>
    </w:lvl>
    <w:lvl w:ilvl="5">
      <w:start w:val="1"/>
      <w:numFmt w:val="decimal"/>
      <w:lvlText w:val="(%6)"/>
      <w:lvlJc w:val="left"/>
      <w:pPr>
        <w:tabs>
          <w:tab w:val="num" w:pos="2160"/>
        </w:tabs>
        <w:ind w:left="2160" w:hanging="432"/>
      </w:pPr>
      <w:rPr>
        <w:rFonts w:ascii="Open Sans" w:hAnsi="Open Sans" w:cs="Open Sans" w:hint="default"/>
        <w:b w:val="0"/>
        <w:i w:val="0"/>
        <w:sz w:val="18"/>
        <w:szCs w:val="18"/>
      </w:rPr>
    </w:lvl>
    <w:lvl w:ilvl="6">
      <w:start w:val="1"/>
      <w:numFmt w:val="lowerLetter"/>
      <w:lvlText w:val="(%7)"/>
      <w:lvlJc w:val="left"/>
      <w:pPr>
        <w:tabs>
          <w:tab w:val="num" w:pos="2592"/>
        </w:tabs>
        <w:ind w:left="2592" w:hanging="432"/>
      </w:pPr>
      <w:rPr>
        <w:rFonts w:ascii="Open Sans" w:hAnsi="Open Sans" w:cs="Open Sans" w:hint="default"/>
        <w:b w:val="0"/>
        <w:i w:val="0"/>
        <w:sz w:val="18"/>
        <w:szCs w:val="18"/>
      </w:rPr>
    </w:lvl>
    <w:lvl w:ilvl="7">
      <w:start w:val="1"/>
      <w:numFmt w:val="lowerRoman"/>
      <w:lvlText w:val="%8)"/>
      <w:lvlJc w:val="left"/>
      <w:pPr>
        <w:tabs>
          <w:tab w:val="num" w:pos="3024"/>
        </w:tabs>
        <w:ind w:left="3024" w:hanging="432"/>
      </w:pPr>
      <w:rPr>
        <w:rFonts w:ascii="Open Sans" w:hAnsi="Open Sans" w:cs="Open Sans" w:hint="default"/>
        <w:b w:val="0"/>
        <w:i w:val="0"/>
        <w:sz w:val="18"/>
        <w:szCs w:val="18"/>
      </w:rPr>
    </w:lvl>
    <w:lvl w:ilvl="8">
      <w:start w:val="1"/>
      <w:numFmt w:val="lowerRoman"/>
      <w:lvlText w:val="(%9)"/>
      <w:lvlJc w:val="left"/>
      <w:pPr>
        <w:tabs>
          <w:tab w:val="num" w:pos="7200"/>
        </w:tabs>
        <w:ind w:left="7200" w:hanging="720"/>
      </w:pPr>
      <w:rPr>
        <w:rFonts w:ascii="Palatino Linotype" w:hAnsi="Palatino Linotype" w:hint="default"/>
        <w:b w:val="0"/>
        <w:i w:val="0"/>
        <w:sz w:val="20"/>
        <w:szCs w:val="20"/>
      </w:rPr>
    </w:lvl>
  </w:abstractNum>
  <w:abstractNum w:abstractNumId="3" w15:restartNumberingAfterBreak="0">
    <w:nsid w:val="07EA59A7"/>
    <w:multiLevelType w:val="multilevel"/>
    <w:tmpl w:val="01EAD7EA"/>
    <w:lvl w:ilvl="0">
      <w:start w:val="1"/>
      <w:numFmt w:val="decimal"/>
      <w:pStyle w:val="GBASPEC1-BidForm"/>
      <w:lvlText w:val="%1."/>
      <w:lvlJc w:val="left"/>
      <w:pPr>
        <w:ind w:left="432" w:hanging="432"/>
      </w:pPr>
      <w:rPr>
        <w:rFonts w:ascii="Open Sans" w:hAnsi="Open Sans" w:hint="default"/>
        <w:b/>
        <w:bCs w:val="0"/>
        <w:i w:val="0"/>
        <w:iCs w:val="0"/>
        <w:caps w:val="0"/>
        <w:smallCaps w:val="0"/>
        <w:strike w:val="0"/>
        <w:dstrike w:val="0"/>
        <w:outline w:val="0"/>
        <w:shadow w:val="0"/>
        <w:emboss w:val="0"/>
        <w:imprint w:val="0"/>
        <w:noProof w:val="0"/>
        <w:vanish w:val="0"/>
        <w:spacing w:val="0"/>
        <w:kern w:val="0"/>
        <w:position w:val="0"/>
        <w:sz w:val="18"/>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GBASpec2-BidForm"/>
      <w:lvlText w:val="%1.%2"/>
      <w:lvlJc w:val="left"/>
      <w:pPr>
        <w:tabs>
          <w:tab w:val="num" w:pos="432"/>
        </w:tabs>
        <w:ind w:left="432" w:hanging="432"/>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left"/>
      <w:pPr>
        <w:tabs>
          <w:tab w:val="num" w:pos="432"/>
        </w:tabs>
        <w:ind w:left="864" w:hanging="432"/>
      </w:pPr>
      <w:rPr>
        <w:rFonts w:ascii="Open Sans" w:hAnsi="Open Sans" w:cs="Open Sans" w:hint="default"/>
        <w:b w:val="0"/>
        <w:i w:val="0"/>
        <w:sz w:val="18"/>
        <w:szCs w:val="18"/>
      </w:rPr>
    </w:lvl>
    <w:lvl w:ilvl="3">
      <w:start w:val="1"/>
      <w:numFmt w:val="decimal"/>
      <w:lvlText w:val="%4."/>
      <w:lvlJc w:val="left"/>
      <w:pPr>
        <w:tabs>
          <w:tab w:val="num" w:pos="1296"/>
        </w:tabs>
        <w:ind w:left="1296" w:hanging="432"/>
      </w:pPr>
      <w:rPr>
        <w:rFonts w:ascii="Open Sans" w:hAnsi="Open Sans" w:cs="Open Sans" w:hint="default"/>
        <w:b w:val="0"/>
        <w:i w:val="0"/>
        <w:sz w:val="18"/>
        <w:szCs w:val="18"/>
      </w:rPr>
    </w:lvl>
    <w:lvl w:ilvl="4">
      <w:start w:val="1"/>
      <w:numFmt w:val="lowerLetter"/>
      <w:lvlText w:val="%5."/>
      <w:lvlJc w:val="left"/>
      <w:pPr>
        <w:tabs>
          <w:tab w:val="num" w:pos="1728"/>
        </w:tabs>
        <w:ind w:left="1728" w:hanging="432"/>
      </w:pPr>
      <w:rPr>
        <w:rFonts w:ascii="Open Sans" w:hAnsi="Open Sans" w:cs="Open Sans" w:hint="default"/>
        <w:b w:val="0"/>
        <w:i w:val="0"/>
        <w:sz w:val="18"/>
        <w:szCs w:val="18"/>
      </w:rPr>
    </w:lvl>
    <w:lvl w:ilvl="5">
      <w:start w:val="1"/>
      <w:numFmt w:val="decimal"/>
      <w:lvlText w:val="(%6)"/>
      <w:lvlJc w:val="left"/>
      <w:pPr>
        <w:tabs>
          <w:tab w:val="num" w:pos="2160"/>
        </w:tabs>
        <w:ind w:left="2160" w:hanging="432"/>
      </w:pPr>
      <w:rPr>
        <w:rFonts w:ascii="Open Sans" w:hAnsi="Open Sans" w:cs="Open Sans" w:hint="default"/>
        <w:b w:val="0"/>
        <w:i w:val="0"/>
        <w:sz w:val="18"/>
        <w:szCs w:val="18"/>
      </w:rPr>
    </w:lvl>
    <w:lvl w:ilvl="6">
      <w:start w:val="1"/>
      <w:numFmt w:val="lowerLetter"/>
      <w:lvlText w:val="(%7)"/>
      <w:lvlJc w:val="left"/>
      <w:pPr>
        <w:tabs>
          <w:tab w:val="num" w:pos="2592"/>
        </w:tabs>
        <w:ind w:left="2592" w:hanging="432"/>
      </w:pPr>
      <w:rPr>
        <w:rFonts w:ascii="Open Sans" w:hAnsi="Open Sans" w:cs="Open Sans" w:hint="default"/>
        <w:b w:val="0"/>
        <w:i w:val="0"/>
        <w:sz w:val="18"/>
        <w:szCs w:val="18"/>
      </w:rPr>
    </w:lvl>
    <w:lvl w:ilvl="7">
      <w:start w:val="1"/>
      <w:numFmt w:val="lowerRoman"/>
      <w:lvlText w:val="%8)"/>
      <w:lvlJc w:val="left"/>
      <w:pPr>
        <w:tabs>
          <w:tab w:val="num" w:pos="3024"/>
        </w:tabs>
        <w:ind w:left="3024" w:hanging="432"/>
      </w:pPr>
      <w:rPr>
        <w:rFonts w:ascii="Open Sans" w:hAnsi="Open Sans" w:cs="Open Sans" w:hint="default"/>
        <w:b w:val="0"/>
        <w:i w:val="0"/>
        <w:sz w:val="18"/>
        <w:szCs w:val="18"/>
      </w:rPr>
    </w:lvl>
    <w:lvl w:ilvl="8">
      <w:start w:val="1"/>
      <w:numFmt w:val="lowerRoman"/>
      <w:lvlText w:val="(%9)"/>
      <w:lvlJc w:val="left"/>
      <w:pPr>
        <w:tabs>
          <w:tab w:val="num" w:pos="7200"/>
        </w:tabs>
        <w:ind w:left="7200" w:hanging="720"/>
      </w:pPr>
      <w:rPr>
        <w:rFonts w:ascii="Palatino Linotype" w:hAnsi="Palatino Linotype" w:hint="default"/>
        <w:b w:val="0"/>
        <w:i w:val="0"/>
        <w:sz w:val="20"/>
        <w:szCs w:val="20"/>
      </w:rPr>
    </w:lvl>
  </w:abstractNum>
  <w:abstractNum w:abstractNumId="4" w15:restartNumberingAfterBreak="0">
    <w:nsid w:val="0D3606D3"/>
    <w:multiLevelType w:val="multilevel"/>
    <w:tmpl w:val="9DD0B436"/>
    <w:name w:val="GBA_SPECS_FINAL"/>
    <w:lvl w:ilvl="0">
      <w:start w:val="1"/>
      <w:numFmt w:val="decimal"/>
      <w:suff w:val="nothing"/>
      <w:lvlText w:val="%1."/>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lvlText w:val="%1.%2"/>
      <w:lvlJc w:val="left"/>
      <w:pPr>
        <w:tabs>
          <w:tab w:val="num" w:pos="432"/>
        </w:tabs>
        <w:ind w:left="432" w:hanging="432"/>
      </w:pPr>
      <w:rPr>
        <w:rFonts w:asciiTheme="minorHAnsi" w:hAnsiTheme="minorHAnsi" w:cs="Times New Roman" w:hint="default"/>
        <w:b/>
        <w:bCs w:val="0"/>
        <w:i w:val="0"/>
        <w:iCs w:val="0"/>
        <w:caps/>
        <w:smallCaps w:val="0"/>
        <w:strike w:val="0"/>
        <w:dstrike w:val="0"/>
        <w:outline w:val="0"/>
        <w:shadow w:val="0"/>
        <w:emboss w:val="0"/>
        <w:imprint w:val="0"/>
        <w:vanish w:val="0"/>
        <w:spacing w:val="0"/>
        <w:kern w:val="0"/>
        <w:position w:val="0"/>
        <w:sz w:val="18"/>
        <w:u w:val="none"/>
        <w:effect w:val="none"/>
        <w:vertAlign w:val="baseline"/>
        <w:em w:val="none"/>
        <w14:ligatures w14:val="none"/>
        <w14:numForm w14:val="default"/>
        <w14:numSpacing w14:val="default"/>
        <w14:stylisticSets/>
        <w14:cntxtAlts w14:val="0"/>
      </w:rPr>
    </w:lvl>
    <w:lvl w:ilvl="2">
      <w:start w:val="1"/>
      <w:numFmt w:val="upperLetter"/>
      <w:lvlText w:val="%3."/>
      <w:lvlJc w:val="left"/>
      <w:pPr>
        <w:tabs>
          <w:tab w:val="num" w:pos="432"/>
        </w:tabs>
        <w:ind w:left="864" w:hanging="432"/>
      </w:pPr>
      <w:rPr>
        <w:rFonts w:ascii="Open Sans" w:hAnsi="Open Sans" w:cs="Open Sans" w:hint="default"/>
        <w:b w:val="0"/>
        <w:i w:val="0"/>
        <w:sz w:val="18"/>
        <w:szCs w:val="18"/>
      </w:rPr>
    </w:lvl>
    <w:lvl w:ilvl="3">
      <w:start w:val="1"/>
      <w:numFmt w:val="decimal"/>
      <w:lvlText w:val="%4."/>
      <w:lvlJc w:val="left"/>
      <w:pPr>
        <w:tabs>
          <w:tab w:val="num" w:pos="1296"/>
        </w:tabs>
        <w:ind w:left="1296" w:hanging="432"/>
      </w:pPr>
      <w:rPr>
        <w:rFonts w:ascii="Open Sans" w:hAnsi="Open Sans" w:cs="Open Sans" w:hint="default"/>
        <w:b w:val="0"/>
        <w:i w:val="0"/>
        <w:sz w:val="18"/>
        <w:szCs w:val="18"/>
      </w:rPr>
    </w:lvl>
    <w:lvl w:ilvl="4">
      <w:start w:val="1"/>
      <w:numFmt w:val="lowerLetter"/>
      <w:lvlText w:val="%5."/>
      <w:lvlJc w:val="left"/>
      <w:pPr>
        <w:tabs>
          <w:tab w:val="num" w:pos="1728"/>
        </w:tabs>
        <w:ind w:left="1728" w:hanging="432"/>
      </w:pPr>
      <w:rPr>
        <w:rFonts w:ascii="Open Sans" w:hAnsi="Open Sans" w:cs="Open Sans" w:hint="default"/>
        <w:b w:val="0"/>
        <w:i w:val="0"/>
        <w:sz w:val="18"/>
        <w:szCs w:val="18"/>
      </w:rPr>
    </w:lvl>
    <w:lvl w:ilvl="5">
      <w:start w:val="1"/>
      <w:numFmt w:val="decimal"/>
      <w:lvlText w:val="(%6)"/>
      <w:lvlJc w:val="left"/>
      <w:pPr>
        <w:tabs>
          <w:tab w:val="num" w:pos="2160"/>
        </w:tabs>
        <w:ind w:left="2160" w:hanging="432"/>
      </w:pPr>
      <w:rPr>
        <w:rFonts w:ascii="Open Sans" w:hAnsi="Open Sans" w:cs="Open Sans" w:hint="default"/>
        <w:b w:val="0"/>
        <w:i w:val="0"/>
        <w:sz w:val="18"/>
        <w:szCs w:val="18"/>
      </w:rPr>
    </w:lvl>
    <w:lvl w:ilvl="6">
      <w:start w:val="1"/>
      <w:numFmt w:val="lowerLetter"/>
      <w:lvlText w:val="(%7)"/>
      <w:lvlJc w:val="left"/>
      <w:pPr>
        <w:tabs>
          <w:tab w:val="num" w:pos="2592"/>
        </w:tabs>
        <w:ind w:left="2592" w:hanging="432"/>
      </w:pPr>
      <w:rPr>
        <w:rFonts w:ascii="Open Sans" w:hAnsi="Open Sans" w:cs="Open Sans" w:hint="default"/>
        <w:b w:val="0"/>
        <w:i w:val="0"/>
        <w:sz w:val="18"/>
        <w:szCs w:val="18"/>
      </w:rPr>
    </w:lvl>
    <w:lvl w:ilvl="7">
      <w:start w:val="1"/>
      <w:numFmt w:val="lowerRoman"/>
      <w:lvlText w:val="%8)"/>
      <w:lvlJc w:val="left"/>
      <w:pPr>
        <w:tabs>
          <w:tab w:val="num" w:pos="3024"/>
        </w:tabs>
        <w:ind w:left="3024" w:hanging="432"/>
      </w:pPr>
      <w:rPr>
        <w:rFonts w:ascii="Open Sans" w:hAnsi="Open Sans" w:cs="Open Sans" w:hint="default"/>
        <w:b w:val="0"/>
        <w:i w:val="0"/>
        <w:sz w:val="18"/>
        <w:szCs w:val="18"/>
      </w:rPr>
    </w:lvl>
    <w:lvl w:ilvl="8">
      <w:start w:val="1"/>
      <w:numFmt w:val="lowerRoman"/>
      <w:lvlText w:val="(%9)"/>
      <w:lvlJc w:val="left"/>
      <w:pPr>
        <w:tabs>
          <w:tab w:val="num" w:pos="7200"/>
        </w:tabs>
        <w:ind w:left="7200" w:hanging="720"/>
      </w:pPr>
      <w:rPr>
        <w:rFonts w:ascii="Palatino Linotype" w:hAnsi="Palatino Linotype" w:hint="default"/>
        <w:b w:val="0"/>
        <w:i w:val="0"/>
        <w:sz w:val="20"/>
        <w:szCs w:val="20"/>
      </w:rPr>
    </w:lvl>
  </w:abstractNum>
  <w:abstractNum w:abstractNumId="5" w15:restartNumberingAfterBreak="0">
    <w:nsid w:val="11407A14"/>
    <w:multiLevelType w:val="multilevel"/>
    <w:tmpl w:val="0409001D"/>
    <w:name w:val="GBA_Terms_Outline4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22F4F5B"/>
    <w:multiLevelType w:val="multilevel"/>
    <w:tmpl w:val="F2F2F90C"/>
    <w:name w:val="ARTICLE_12"/>
    <w:lvl w:ilvl="0">
      <w:start w:val="1"/>
      <w:numFmt w:val="decimal"/>
      <w:suff w:val="space"/>
      <w:lvlText w:val="ARTICLE %1"/>
      <w:lvlJc w:val="left"/>
      <w:pPr>
        <w:ind w:left="432" w:hanging="432"/>
      </w:pPr>
      <w:rPr>
        <w:rFonts w:asciiTheme="minorHAnsi" w:hAnsiTheme="minorHAnsi" w:hint="default"/>
        <w:b w:val="0"/>
        <w:i w:val="0"/>
        <w:caps/>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25B5B81"/>
    <w:multiLevelType w:val="hybridMultilevel"/>
    <w:tmpl w:val="4F1444F6"/>
    <w:lvl w:ilvl="0" w:tplc="A1E0AB30">
      <w:start w:val="1"/>
      <w:numFmt w:val="decimal"/>
      <w:lvlText w:val="%1."/>
      <w:lvlJc w:val="left"/>
      <w:pPr>
        <w:ind w:left="360" w:hanging="360"/>
      </w:pPr>
      <w:rPr>
        <w:rFonts w:ascii="Open Sans" w:hAnsi="Open Sans" w:hint="default"/>
        <w:b/>
        <w:i w:val="0"/>
        <w:sz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4C6BAE"/>
    <w:multiLevelType w:val="hybridMultilevel"/>
    <w:tmpl w:val="281E5606"/>
    <w:lvl w:ilvl="0" w:tplc="B4AEF76E">
      <w:start w:val="1"/>
      <w:numFmt w:val="decimal"/>
      <w:lvlText w:val="%1."/>
      <w:lvlJc w:val="left"/>
      <w:pPr>
        <w:ind w:left="1260" w:hanging="360"/>
      </w:pPr>
      <w:rPr>
        <w:rFonts w:ascii="Arial" w:eastAsia="Arial" w:hAnsi="Arial" w:cs="Times New Roman"/>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1A847373"/>
    <w:multiLevelType w:val="multilevel"/>
    <w:tmpl w:val="0409001D"/>
    <w:name w:val="GBA_Terms_Outline3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BB81194"/>
    <w:multiLevelType w:val="multilevel"/>
    <w:tmpl w:val="14B014F8"/>
    <w:lvl w:ilvl="0">
      <w:start w:val="1"/>
      <w:numFmt w:val="decimal"/>
      <w:lvlText w:val="PART %1 - "/>
      <w:lvlJc w:val="left"/>
      <w:pPr>
        <w:ind w:left="360" w:hanging="360"/>
      </w:pPr>
      <w:rPr>
        <w:rFonts w:hint="default"/>
        <w:b/>
        <w:i w:val="0"/>
        <w:caps/>
        <w:color w:val="auto"/>
        <w:sz w:val="18"/>
        <w:szCs w:val="18"/>
      </w:rPr>
    </w:lvl>
    <w:lvl w:ilvl="1">
      <w:start w:val="1"/>
      <w:numFmt w:val="none"/>
      <w:lvlText w:val=""/>
      <w:lvlJc w:val="left"/>
      <w:pPr>
        <w:tabs>
          <w:tab w:val="num" w:pos="432"/>
        </w:tabs>
        <w:ind w:left="432" w:hanging="432"/>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pStyle w:val="GBASpec3"/>
      <w:lvlText w:val="%3."/>
      <w:lvlJc w:val="left"/>
      <w:pPr>
        <w:tabs>
          <w:tab w:val="num" w:pos="360"/>
        </w:tabs>
        <w:ind w:left="792" w:hanging="432"/>
      </w:pPr>
      <w:rPr>
        <w:rFonts w:ascii="Open Sans" w:hAnsi="Open Sans" w:cs="Open Sans" w:hint="default"/>
        <w:b w:val="0"/>
        <w:i w:val="0"/>
        <w:sz w:val="18"/>
        <w:szCs w:val="18"/>
      </w:rPr>
    </w:lvl>
    <w:lvl w:ilvl="3">
      <w:start w:val="1"/>
      <w:numFmt w:val="decimal"/>
      <w:pStyle w:val="GBASpec4"/>
      <w:lvlText w:val="%4."/>
      <w:lvlJc w:val="left"/>
      <w:pPr>
        <w:tabs>
          <w:tab w:val="num" w:pos="1296"/>
        </w:tabs>
        <w:ind w:left="1296" w:hanging="432"/>
      </w:pPr>
      <w:rPr>
        <w:rFonts w:ascii="Open Sans" w:hAnsi="Open Sans" w:cs="Open Sans" w:hint="default"/>
        <w:b w:val="0"/>
        <w:i w:val="0"/>
        <w:sz w:val="18"/>
        <w:szCs w:val="18"/>
      </w:rPr>
    </w:lvl>
    <w:lvl w:ilvl="4">
      <w:start w:val="1"/>
      <w:numFmt w:val="lowerLetter"/>
      <w:pStyle w:val="GBASpec5"/>
      <w:lvlText w:val="%5."/>
      <w:lvlJc w:val="left"/>
      <w:pPr>
        <w:tabs>
          <w:tab w:val="num" w:pos="1728"/>
        </w:tabs>
        <w:ind w:left="1728" w:hanging="432"/>
      </w:pPr>
      <w:rPr>
        <w:rFonts w:ascii="Open Sans" w:hAnsi="Open Sans" w:cs="Open Sans" w:hint="default"/>
        <w:b w:val="0"/>
        <w:i w:val="0"/>
        <w:sz w:val="18"/>
        <w:szCs w:val="18"/>
      </w:rPr>
    </w:lvl>
    <w:lvl w:ilvl="5">
      <w:start w:val="1"/>
      <w:numFmt w:val="decimal"/>
      <w:pStyle w:val="GBASpec6"/>
      <w:lvlText w:val="(%6)"/>
      <w:lvlJc w:val="left"/>
      <w:pPr>
        <w:tabs>
          <w:tab w:val="num" w:pos="2160"/>
        </w:tabs>
        <w:ind w:left="2160" w:hanging="432"/>
      </w:pPr>
      <w:rPr>
        <w:rFonts w:ascii="Open Sans" w:hAnsi="Open Sans" w:cs="Open Sans" w:hint="default"/>
        <w:b w:val="0"/>
        <w:i w:val="0"/>
        <w:sz w:val="18"/>
        <w:szCs w:val="18"/>
      </w:rPr>
    </w:lvl>
    <w:lvl w:ilvl="6">
      <w:start w:val="1"/>
      <w:numFmt w:val="lowerLetter"/>
      <w:pStyle w:val="GBASpec7"/>
      <w:lvlText w:val="(%7)"/>
      <w:lvlJc w:val="left"/>
      <w:pPr>
        <w:tabs>
          <w:tab w:val="num" w:pos="2592"/>
        </w:tabs>
        <w:ind w:left="2592" w:hanging="432"/>
      </w:pPr>
      <w:rPr>
        <w:rFonts w:ascii="Open Sans" w:hAnsi="Open Sans" w:cs="Open Sans" w:hint="default"/>
        <w:b w:val="0"/>
        <w:i w:val="0"/>
        <w:sz w:val="18"/>
        <w:szCs w:val="18"/>
      </w:rPr>
    </w:lvl>
    <w:lvl w:ilvl="7">
      <w:start w:val="1"/>
      <w:numFmt w:val="lowerRoman"/>
      <w:pStyle w:val="GBASpec8"/>
      <w:lvlText w:val="%8)"/>
      <w:lvlJc w:val="left"/>
      <w:pPr>
        <w:tabs>
          <w:tab w:val="num" w:pos="3024"/>
        </w:tabs>
        <w:ind w:left="3024" w:hanging="432"/>
      </w:pPr>
      <w:rPr>
        <w:rFonts w:ascii="Open Sans" w:hAnsi="Open Sans" w:cs="Open Sans" w:hint="default"/>
        <w:b w:val="0"/>
        <w:i w:val="0"/>
        <w:sz w:val="18"/>
        <w:szCs w:val="18"/>
      </w:rPr>
    </w:lvl>
    <w:lvl w:ilvl="8">
      <w:start w:val="1"/>
      <w:numFmt w:val="lowerRoman"/>
      <w:lvlText w:val="(%9)"/>
      <w:lvlJc w:val="left"/>
      <w:pPr>
        <w:tabs>
          <w:tab w:val="num" w:pos="7200"/>
        </w:tabs>
        <w:ind w:left="7200" w:hanging="720"/>
      </w:pPr>
      <w:rPr>
        <w:rFonts w:ascii="Palatino Linotype" w:hAnsi="Palatino Linotype" w:hint="default"/>
        <w:b w:val="0"/>
        <w:i w:val="0"/>
        <w:sz w:val="20"/>
        <w:szCs w:val="20"/>
      </w:rPr>
    </w:lvl>
  </w:abstractNum>
  <w:abstractNum w:abstractNumId="11" w15:restartNumberingAfterBreak="0">
    <w:nsid w:val="1D161862"/>
    <w:multiLevelType w:val="multilevel"/>
    <w:tmpl w:val="F2F2F90C"/>
    <w:name w:val="ARTICLE_1"/>
    <w:lvl w:ilvl="0">
      <w:start w:val="1"/>
      <w:numFmt w:val="decimal"/>
      <w:suff w:val="space"/>
      <w:lvlText w:val="ARTICLE %1"/>
      <w:lvlJc w:val="left"/>
      <w:pPr>
        <w:ind w:left="432" w:hanging="432"/>
      </w:pPr>
      <w:rPr>
        <w:rFonts w:asciiTheme="minorHAnsi" w:hAnsiTheme="minorHAnsi" w:hint="default"/>
        <w:b w:val="0"/>
        <w:i w:val="0"/>
        <w:caps/>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24F5856"/>
    <w:multiLevelType w:val="multilevel"/>
    <w:tmpl w:val="F1B661F0"/>
    <w:styleLink w:val="GBAspec1-8a"/>
    <w:lvl w:ilvl="0">
      <w:start w:val="1"/>
      <w:numFmt w:val="decimal"/>
      <w:suff w:val="nothing"/>
      <w:lvlText w:val="PART %1"/>
      <w:lvlJc w:val="left"/>
      <w:pPr>
        <w:ind w:left="0" w:firstLine="0"/>
      </w:pPr>
      <w:rPr>
        <w:rFonts w:ascii="Open Sans" w:hAnsi="Open Sans" w:hint="default"/>
        <w:b w:val="0"/>
        <w:i w:val="0"/>
        <w:caps/>
        <w:color w:val="auto"/>
        <w:sz w:val="16"/>
        <w:szCs w:val="18"/>
      </w:rPr>
    </w:lvl>
    <w:lvl w:ilvl="1">
      <w:start w:val="1"/>
      <w:numFmt w:val="decimal"/>
      <w:lvlText w:val="%1.%2"/>
      <w:lvlJc w:val="left"/>
      <w:pPr>
        <w:tabs>
          <w:tab w:val="num" w:pos="432"/>
        </w:tabs>
        <w:ind w:left="432" w:hanging="432"/>
      </w:pPr>
      <w:rPr>
        <w:rFonts w:asciiTheme="minorHAnsi" w:hAnsiTheme="minorHAnsi"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left"/>
      <w:pPr>
        <w:tabs>
          <w:tab w:val="num" w:pos="432"/>
        </w:tabs>
        <w:ind w:left="864" w:hanging="432"/>
      </w:pPr>
      <w:rPr>
        <w:rFonts w:ascii="Open Sans" w:hAnsi="Open Sans" w:cs="Open Sans" w:hint="default"/>
        <w:b w:val="0"/>
        <w:i w:val="0"/>
        <w:sz w:val="18"/>
        <w:szCs w:val="18"/>
      </w:rPr>
    </w:lvl>
    <w:lvl w:ilvl="3">
      <w:start w:val="1"/>
      <w:numFmt w:val="decimal"/>
      <w:lvlText w:val="%4."/>
      <w:lvlJc w:val="left"/>
      <w:pPr>
        <w:tabs>
          <w:tab w:val="num" w:pos="1296"/>
        </w:tabs>
        <w:ind w:left="1296" w:hanging="432"/>
      </w:pPr>
      <w:rPr>
        <w:rFonts w:ascii="Open Sans" w:hAnsi="Open Sans" w:cs="Open Sans" w:hint="default"/>
        <w:b w:val="0"/>
        <w:i w:val="0"/>
        <w:sz w:val="18"/>
        <w:szCs w:val="18"/>
      </w:rPr>
    </w:lvl>
    <w:lvl w:ilvl="4">
      <w:start w:val="1"/>
      <w:numFmt w:val="lowerLetter"/>
      <w:lvlText w:val="%5."/>
      <w:lvlJc w:val="left"/>
      <w:pPr>
        <w:tabs>
          <w:tab w:val="num" w:pos="1728"/>
        </w:tabs>
        <w:ind w:left="1728" w:hanging="432"/>
      </w:pPr>
      <w:rPr>
        <w:rFonts w:ascii="Open Sans" w:hAnsi="Open Sans" w:cs="Open Sans" w:hint="default"/>
        <w:b w:val="0"/>
        <w:i w:val="0"/>
        <w:sz w:val="18"/>
        <w:szCs w:val="18"/>
      </w:rPr>
    </w:lvl>
    <w:lvl w:ilvl="5">
      <w:start w:val="1"/>
      <w:numFmt w:val="decimal"/>
      <w:lvlText w:val="(%6)"/>
      <w:lvlJc w:val="left"/>
      <w:pPr>
        <w:tabs>
          <w:tab w:val="num" w:pos="2160"/>
        </w:tabs>
        <w:ind w:left="2160" w:hanging="432"/>
      </w:pPr>
      <w:rPr>
        <w:rFonts w:ascii="Open Sans" w:hAnsi="Open Sans" w:cs="Open Sans" w:hint="default"/>
        <w:b w:val="0"/>
        <w:i w:val="0"/>
        <w:sz w:val="18"/>
        <w:szCs w:val="18"/>
      </w:rPr>
    </w:lvl>
    <w:lvl w:ilvl="6">
      <w:start w:val="1"/>
      <w:numFmt w:val="lowerLetter"/>
      <w:lvlText w:val="(%7)"/>
      <w:lvlJc w:val="left"/>
      <w:pPr>
        <w:tabs>
          <w:tab w:val="num" w:pos="2592"/>
        </w:tabs>
        <w:ind w:left="2592" w:hanging="432"/>
      </w:pPr>
      <w:rPr>
        <w:rFonts w:ascii="Open Sans" w:hAnsi="Open Sans" w:cs="Open Sans" w:hint="default"/>
        <w:b w:val="0"/>
        <w:i w:val="0"/>
        <w:sz w:val="18"/>
        <w:szCs w:val="18"/>
      </w:rPr>
    </w:lvl>
    <w:lvl w:ilvl="7">
      <w:start w:val="1"/>
      <w:numFmt w:val="lowerRoman"/>
      <w:lvlText w:val="%8)"/>
      <w:lvlJc w:val="left"/>
      <w:pPr>
        <w:tabs>
          <w:tab w:val="num" w:pos="3024"/>
        </w:tabs>
        <w:ind w:left="3024" w:hanging="432"/>
      </w:pPr>
      <w:rPr>
        <w:rFonts w:ascii="Open Sans" w:hAnsi="Open Sans" w:cs="Open Sans" w:hint="default"/>
        <w:b w:val="0"/>
        <w:i w:val="0"/>
        <w:sz w:val="18"/>
        <w:szCs w:val="18"/>
      </w:rPr>
    </w:lvl>
    <w:lvl w:ilvl="8">
      <w:start w:val="1"/>
      <w:numFmt w:val="lowerRoman"/>
      <w:lvlText w:val="(%9)"/>
      <w:lvlJc w:val="left"/>
      <w:pPr>
        <w:tabs>
          <w:tab w:val="num" w:pos="7200"/>
        </w:tabs>
        <w:ind w:left="7200" w:hanging="720"/>
      </w:pPr>
      <w:rPr>
        <w:rFonts w:ascii="Palatino Linotype" w:hAnsi="Palatino Linotype" w:hint="default"/>
        <w:b w:val="0"/>
        <w:i w:val="0"/>
        <w:sz w:val="20"/>
        <w:szCs w:val="20"/>
      </w:rPr>
    </w:lvl>
  </w:abstractNum>
  <w:abstractNum w:abstractNumId="13" w15:restartNumberingAfterBreak="0">
    <w:nsid w:val="26F550AC"/>
    <w:multiLevelType w:val="multilevel"/>
    <w:tmpl w:val="0409001D"/>
    <w:name w:val="GBA_Terms_Outline4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0BC52E6"/>
    <w:multiLevelType w:val="multilevel"/>
    <w:tmpl w:val="4F1E9CC6"/>
    <w:styleLink w:val="GBAList"/>
    <w:lvl w:ilvl="0">
      <w:start w:val="1"/>
      <w:numFmt w:val="upperLetter"/>
      <w:lvlText w:val="%1."/>
      <w:lvlJc w:val="left"/>
      <w:pPr>
        <w:ind w:left="864" w:hanging="432"/>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4375F38"/>
    <w:multiLevelType w:val="multilevel"/>
    <w:tmpl w:val="DE9A39B4"/>
    <w:name w:val="GBA_Terms_Outline"/>
    <w:lvl w:ilvl="0">
      <w:start w:val="1"/>
      <w:numFmt w:val="decimal"/>
      <w:lvlText w:val="%1"/>
      <w:lvlJc w:val="left"/>
      <w:pPr>
        <w:ind w:left="0" w:firstLine="0"/>
      </w:pPr>
      <w:rPr>
        <w:rFonts w:asciiTheme="minorHAnsi" w:hAnsiTheme="minorHAnsi" w:cstheme="minorHAnsi" w:hint="default"/>
        <w:b w:val="0"/>
        <w:bCs w:val="0"/>
        <w:i w:val="0"/>
        <w:iCs w:val="0"/>
        <w:caps w:val="0"/>
        <w:smallCaps w:val="0"/>
        <w:strike w:val="0"/>
        <w:dstrike w:val="0"/>
        <w:outline w:val="0"/>
        <w:shadow w:val="0"/>
        <w:emboss w:val="0"/>
        <w:imprint w:val="0"/>
        <w:noProof w:val="0"/>
        <w:snapToGrid w:val="0"/>
        <w:vanish w:val="0"/>
        <w:color w:val="000000"/>
        <w:spacing w:val="0"/>
        <w:w w:val="100"/>
        <w:kern w:val="0"/>
        <w:position w:val="0"/>
        <w:sz w:val="16"/>
        <w:szCs w:val="16"/>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360" w:hanging="360"/>
      </w:pPr>
      <w:rPr>
        <w:rFonts w:ascii="Open Sans" w:hAnsi="Open Sans" w:hint="default"/>
        <w:sz w:val="16"/>
      </w:rPr>
    </w:lvl>
    <w:lvl w:ilvl="2">
      <w:start w:val="1"/>
      <w:numFmt w:val="lowerLetter"/>
      <w:lvlText w:val="%3."/>
      <w:lvlJc w:val="left"/>
      <w:pPr>
        <w:ind w:left="720" w:hanging="360"/>
      </w:pPr>
      <w:rPr>
        <w:rFonts w:ascii="Open Sans" w:hAnsi="Open Sans" w:hint="default"/>
        <w:sz w:val="16"/>
      </w:rPr>
    </w:lvl>
    <w:lvl w:ilvl="3">
      <w:start w:val="1"/>
      <w:numFmt w:val="decimal"/>
      <w:lvlText w:val="(%4)"/>
      <w:lvlJc w:val="left"/>
      <w:pPr>
        <w:ind w:left="1080" w:hanging="360"/>
      </w:pPr>
      <w:rPr>
        <w:rFonts w:ascii="Open Sans" w:hAnsi="Open Sans" w:hint="default"/>
        <w:sz w:val="16"/>
      </w:rPr>
    </w:lvl>
    <w:lvl w:ilvl="4">
      <w:start w:val="1"/>
      <w:numFmt w:val="lowerLetter"/>
      <w:lvlText w:val="(%5)"/>
      <w:lvlJc w:val="left"/>
      <w:pPr>
        <w:ind w:left="1440" w:hanging="360"/>
      </w:pPr>
      <w:rPr>
        <w:rFonts w:ascii="Open Sans" w:hAnsi="Open Sans" w:hint="default"/>
        <w:sz w:val="16"/>
      </w:rPr>
    </w:lvl>
    <w:lvl w:ilvl="5">
      <w:start w:val="1"/>
      <w:numFmt w:val="lowerRoman"/>
      <w:lvlText w:val="%6."/>
      <w:lvlJc w:val="left"/>
      <w:pPr>
        <w:ind w:left="1800" w:hanging="360"/>
      </w:pPr>
      <w:rPr>
        <w:rFonts w:ascii="Open Sans" w:hAnsi="Open Sans" w:hint="default"/>
        <w:sz w:val="16"/>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C9551E9"/>
    <w:multiLevelType w:val="multilevel"/>
    <w:tmpl w:val="A6BCF760"/>
    <w:name w:val="GBA_Terms_Outline6"/>
    <w:lvl w:ilvl="0">
      <w:start w:val="1"/>
      <w:numFmt w:val="decimal"/>
      <w:lvlText w:val="Article %1."/>
      <w:lvlJc w:val="left"/>
      <w:pPr>
        <w:ind w:left="360" w:hanging="360"/>
      </w:pPr>
      <w:rPr>
        <w:rFonts w:ascii="Open Sans" w:hAnsi="Open Sans" w:hint="default"/>
        <w:b w:val="0"/>
        <w:i w:val="0"/>
        <w:sz w:val="1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D220D9A"/>
    <w:multiLevelType w:val="multilevel"/>
    <w:tmpl w:val="04090023"/>
    <w:name w:val="GBA_Terms_Outline5"/>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F3D4F67"/>
    <w:multiLevelType w:val="multilevel"/>
    <w:tmpl w:val="32C038D8"/>
    <w:name w:val="GBA_Terms_Outline32"/>
    <w:lvl w:ilvl="0">
      <w:start w:val="1"/>
      <w:numFmt w:val="decimal"/>
      <w:lvlText w:val="Article %1."/>
      <w:lvlJc w:val="left"/>
      <w:pPr>
        <w:ind w:left="360" w:hanging="360"/>
      </w:pPr>
      <w:rPr>
        <w:rFonts w:ascii="Open Sans" w:hAnsi="Open Sans" w:hint="default"/>
        <w:b w:val="0"/>
        <w:i w:val="0"/>
        <w:sz w:val="1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0204965"/>
    <w:multiLevelType w:val="hybridMultilevel"/>
    <w:tmpl w:val="D6F2856A"/>
    <w:lvl w:ilvl="0" w:tplc="563A6156">
      <w:start w:val="1"/>
      <w:numFmt w:val="bullet"/>
      <w:pStyle w:val="ListParagraph"/>
      <w:lvlText w:val=""/>
      <w:lvlJc w:val="left"/>
      <w:pPr>
        <w:ind w:left="1152" w:hanging="360"/>
      </w:pPr>
      <w:rPr>
        <w:rFonts w:ascii="Wingdings 2" w:hAnsi="Wingdings 2" w:hint="default"/>
        <w:b w:val="0"/>
        <w:i w:val="0"/>
        <w:sz w:val="10"/>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0" w15:restartNumberingAfterBreak="0">
    <w:nsid w:val="45EE0BFC"/>
    <w:multiLevelType w:val="multilevel"/>
    <w:tmpl w:val="0ECE3526"/>
    <w:lvl w:ilvl="0">
      <w:start w:val="1"/>
      <w:numFmt w:val="bullet"/>
      <w:pStyle w:val="GBABullet"/>
      <w:lvlText w:val=""/>
      <w:lvlJc w:val="left"/>
      <w:pPr>
        <w:tabs>
          <w:tab w:val="num" w:pos="432"/>
        </w:tabs>
        <w:ind w:left="0" w:firstLine="432"/>
      </w:pPr>
      <w:rPr>
        <w:rFonts w:ascii="Wingdings 2" w:hAnsi="Wingdings 2" w:hint="default"/>
        <w:b w:val="0"/>
        <w:i w:val="0"/>
        <w:color w:val="auto"/>
        <w:sz w:val="10"/>
      </w:rPr>
    </w:lvl>
    <w:lvl w:ilvl="1">
      <w:start w:val="1"/>
      <w:numFmt w:val="bullet"/>
      <w:pStyle w:val="GBABullet2"/>
      <w:lvlText w:val=""/>
      <w:lvlJc w:val="left"/>
      <w:pPr>
        <w:ind w:left="864" w:firstLine="432"/>
      </w:pPr>
      <w:rPr>
        <w:rFonts w:ascii="Wingdings 2" w:hAnsi="Wingdings 2" w:hint="default"/>
        <w:color w:val="auto"/>
        <w:sz w:val="10"/>
      </w:rPr>
    </w:lvl>
    <w:lvl w:ilvl="2">
      <w:start w:val="1"/>
      <w:numFmt w:val="bullet"/>
      <w:lvlText w:val=""/>
      <w:lvlJc w:val="left"/>
      <w:pPr>
        <w:ind w:left="2232" w:hanging="360"/>
      </w:pPr>
      <w:rPr>
        <w:rFonts w:ascii="Wingdings" w:hAnsi="Wingdings" w:hint="default"/>
      </w:rPr>
    </w:lvl>
    <w:lvl w:ilvl="3">
      <w:start w:val="1"/>
      <w:numFmt w:val="bullet"/>
      <w:lvlText w:val=""/>
      <w:lvlJc w:val="left"/>
      <w:pPr>
        <w:ind w:left="2952" w:hanging="360"/>
      </w:pPr>
      <w:rPr>
        <w:rFonts w:ascii="Symbol" w:hAnsi="Symbol" w:hint="default"/>
      </w:rPr>
    </w:lvl>
    <w:lvl w:ilvl="4">
      <w:start w:val="1"/>
      <w:numFmt w:val="bullet"/>
      <w:lvlText w:val="o"/>
      <w:lvlJc w:val="left"/>
      <w:pPr>
        <w:ind w:left="3672" w:hanging="360"/>
      </w:pPr>
      <w:rPr>
        <w:rFonts w:ascii="Courier New" w:hAnsi="Courier New" w:cs="Courier New" w:hint="default"/>
      </w:rPr>
    </w:lvl>
    <w:lvl w:ilvl="5">
      <w:start w:val="1"/>
      <w:numFmt w:val="bullet"/>
      <w:lvlText w:val=""/>
      <w:lvlJc w:val="left"/>
      <w:pPr>
        <w:ind w:left="4392" w:hanging="360"/>
      </w:pPr>
      <w:rPr>
        <w:rFonts w:ascii="Wingdings" w:hAnsi="Wingdings" w:hint="default"/>
      </w:rPr>
    </w:lvl>
    <w:lvl w:ilvl="6">
      <w:start w:val="1"/>
      <w:numFmt w:val="bullet"/>
      <w:lvlText w:val=""/>
      <w:lvlJc w:val="left"/>
      <w:pPr>
        <w:ind w:left="5112" w:hanging="360"/>
      </w:pPr>
      <w:rPr>
        <w:rFonts w:ascii="Symbol" w:hAnsi="Symbol" w:hint="default"/>
      </w:rPr>
    </w:lvl>
    <w:lvl w:ilvl="7">
      <w:start w:val="1"/>
      <w:numFmt w:val="bullet"/>
      <w:lvlText w:val="o"/>
      <w:lvlJc w:val="left"/>
      <w:pPr>
        <w:ind w:left="5832" w:hanging="360"/>
      </w:pPr>
      <w:rPr>
        <w:rFonts w:ascii="Courier New" w:hAnsi="Courier New" w:cs="Courier New" w:hint="default"/>
      </w:rPr>
    </w:lvl>
    <w:lvl w:ilvl="8">
      <w:start w:val="1"/>
      <w:numFmt w:val="bullet"/>
      <w:lvlText w:val=""/>
      <w:lvlJc w:val="left"/>
      <w:pPr>
        <w:ind w:left="6552" w:hanging="360"/>
      </w:pPr>
      <w:rPr>
        <w:rFonts w:ascii="Wingdings" w:hAnsi="Wingdings" w:hint="default"/>
      </w:rPr>
    </w:lvl>
  </w:abstractNum>
  <w:abstractNum w:abstractNumId="21" w15:restartNumberingAfterBreak="0">
    <w:nsid w:val="48176C2C"/>
    <w:multiLevelType w:val="multilevel"/>
    <w:tmpl w:val="0409001D"/>
    <w:name w:val="GBA_Terms_Outlin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3B60130"/>
    <w:multiLevelType w:val="hybridMultilevel"/>
    <w:tmpl w:val="5AE21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B85CEE"/>
    <w:multiLevelType w:val="multilevel"/>
    <w:tmpl w:val="8AC08178"/>
    <w:name w:val="GBA_Terms_Outline_Article"/>
    <w:lvl w:ilvl="0">
      <w:start w:val="1"/>
      <w:numFmt w:val="upperRoman"/>
      <w:suff w:val="nothing"/>
      <w:lvlText w:val="Article %1 - "/>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4" w15:restartNumberingAfterBreak="0">
    <w:nsid w:val="7A2E0B59"/>
    <w:multiLevelType w:val="multilevel"/>
    <w:tmpl w:val="0409001D"/>
    <w:name w:val="GBA_Terms_Outlin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D417914"/>
    <w:multiLevelType w:val="multilevel"/>
    <w:tmpl w:val="04090023"/>
    <w:name w:val="GBA_Terms_Outline5"/>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6" w15:restartNumberingAfterBreak="0">
    <w:nsid w:val="7EAE283A"/>
    <w:multiLevelType w:val="multilevel"/>
    <w:tmpl w:val="99280B58"/>
    <w:name w:val="GBA_Terms_Outline2"/>
    <w:lvl w:ilvl="0">
      <w:start w:val="1"/>
      <w:numFmt w:val="upperLetter"/>
      <w:isLgl/>
      <w:lvlText w:val="___________     %1."/>
      <w:lvlJc w:val="left"/>
      <w:pPr>
        <w:ind w:left="1512" w:hanging="1512"/>
      </w:pPr>
      <w:rPr>
        <w:rFonts w:ascii="Open Sans" w:hAnsi="Open Sans" w:cs="Times New Roman" w:hint="default"/>
        <w:b w:val="0"/>
        <w:bCs w:val="0"/>
        <w:i w:val="0"/>
        <w:iCs w:val="0"/>
        <w:caps w:val="0"/>
        <w:smallCaps w:val="0"/>
        <w:strike w:val="0"/>
        <w:dstrike w:val="0"/>
        <w:outline w:val="0"/>
        <w:shadow w:val="0"/>
        <w:emboss w:val="0"/>
        <w:imprint w:val="0"/>
        <w:vanish w:val="0"/>
        <w:color w:val="auto"/>
        <w:spacing w:val="0"/>
        <w:kern w:val="0"/>
        <w:position w:val="0"/>
        <w:sz w:val="18"/>
        <w:u w:val="none"/>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1944"/>
        </w:tabs>
        <w:ind w:left="1512" w:firstLine="432"/>
      </w:pPr>
      <w:rPr>
        <w:rFonts w:hint="default"/>
      </w:rPr>
    </w:lvl>
    <w:lvl w:ilvl="2">
      <w:start w:val="1"/>
      <w:numFmt w:val="lowerRoman"/>
      <w:lvlText w:val="___________     %3."/>
      <w:lvlJc w:val="left"/>
      <w:pPr>
        <w:tabs>
          <w:tab w:val="num" w:pos="432"/>
        </w:tabs>
        <w:ind w:left="1512" w:hanging="1512"/>
      </w:pPr>
      <w:rPr>
        <w:rFonts w:hint="default"/>
      </w:rPr>
    </w:lvl>
    <w:lvl w:ilvl="3">
      <w:start w:val="1"/>
      <w:numFmt w:val="lowerLetter"/>
      <w:lvlText w:val="___________     %4."/>
      <w:lvlJc w:val="left"/>
      <w:pPr>
        <w:ind w:left="1512" w:hanging="1512"/>
      </w:pPr>
      <w:rPr>
        <w:rFonts w:hint="default"/>
      </w:rPr>
    </w:lvl>
    <w:lvl w:ilvl="4">
      <w:start w:val="1"/>
      <w:numFmt w:val="none"/>
      <w:lvlText w:val=""/>
      <w:lvlJc w:val="left"/>
      <w:pPr>
        <w:ind w:left="198" w:hanging="198"/>
      </w:pPr>
      <w:rPr>
        <w:rFonts w:hint="default"/>
      </w:rPr>
    </w:lvl>
    <w:lvl w:ilvl="5">
      <w:start w:val="1"/>
      <w:numFmt w:val="none"/>
      <w:lvlText w:val=""/>
      <w:lvlJc w:val="right"/>
      <w:pPr>
        <w:ind w:left="918" w:hanging="180"/>
      </w:pPr>
      <w:rPr>
        <w:rFonts w:hint="default"/>
      </w:rPr>
    </w:lvl>
    <w:lvl w:ilvl="6">
      <w:start w:val="1"/>
      <w:numFmt w:val="none"/>
      <w:lvlText w:val=""/>
      <w:lvlJc w:val="left"/>
      <w:pPr>
        <w:ind w:left="1638" w:hanging="360"/>
      </w:pPr>
      <w:rPr>
        <w:rFonts w:hint="default"/>
      </w:rPr>
    </w:lvl>
    <w:lvl w:ilvl="7">
      <w:start w:val="1"/>
      <w:numFmt w:val="none"/>
      <w:lvlText w:val=""/>
      <w:lvlJc w:val="left"/>
      <w:pPr>
        <w:ind w:left="2358" w:hanging="360"/>
      </w:pPr>
      <w:rPr>
        <w:rFonts w:hint="default"/>
      </w:rPr>
    </w:lvl>
    <w:lvl w:ilvl="8">
      <w:start w:val="1"/>
      <w:numFmt w:val="none"/>
      <w:lvlText w:val=""/>
      <w:lvlJc w:val="right"/>
      <w:pPr>
        <w:ind w:left="3078" w:hanging="180"/>
      </w:pPr>
      <w:rPr>
        <w:rFonts w:hint="default"/>
      </w:rPr>
    </w:lvl>
  </w:abstractNum>
  <w:num w:numId="1" w16cid:durableId="1015814471">
    <w:abstractNumId w:val="1"/>
  </w:num>
  <w:num w:numId="2" w16cid:durableId="1160148254">
    <w:abstractNumId w:val="0"/>
  </w:num>
  <w:num w:numId="3" w16cid:durableId="2009751005">
    <w:abstractNumId w:val="19"/>
  </w:num>
  <w:num w:numId="4" w16cid:durableId="1167675953">
    <w:abstractNumId w:val="20"/>
  </w:num>
  <w:num w:numId="5" w16cid:durableId="967079591">
    <w:abstractNumId w:val="14"/>
  </w:num>
  <w:num w:numId="6" w16cid:durableId="1031954650">
    <w:abstractNumId w:val="25"/>
  </w:num>
  <w:num w:numId="7" w16cid:durableId="277445125">
    <w:abstractNumId w:val="12"/>
  </w:num>
  <w:num w:numId="8" w16cid:durableId="818229908">
    <w:abstractNumId w:val="10"/>
  </w:num>
  <w:num w:numId="9" w16cid:durableId="11924570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29923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84954339">
    <w:abstractNumId w:val="2"/>
  </w:num>
  <w:num w:numId="12" w16cid:durableId="2007249776">
    <w:abstractNumId w:val="3"/>
  </w:num>
  <w:num w:numId="13" w16cid:durableId="1699545738">
    <w:abstractNumId w:val="7"/>
  </w:num>
  <w:num w:numId="14" w16cid:durableId="95001850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942935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262816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66680896">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8078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47865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203214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767303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19523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17302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960049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29402726">
    <w:abstractNumId w:val="8"/>
  </w:num>
  <w:num w:numId="26" w16cid:durableId="671222397">
    <w:abstractNumId w:val="4"/>
  </w:num>
  <w:num w:numId="27" w16cid:durableId="1874267274">
    <w:abstractNumId w:val="10"/>
  </w:num>
  <w:num w:numId="28" w16cid:durableId="1495028675">
    <w:abstractNumId w:val="10"/>
  </w:num>
  <w:num w:numId="29" w16cid:durableId="953483576">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1C1"/>
    <w:rsid w:val="00001D73"/>
    <w:rsid w:val="00004013"/>
    <w:rsid w:val="000049B7"/>
    <w:rsid w:val="0001392C"/>
    <w:rsid w:val="00016E57"/>
    <w:rsid w:val="0002153F"/>
    <w:rsid w:val="000243B1"/>
    <w:rsid w:val="00025D02"/>
    <w:rsid w:val="00027F93"/>
    <w:rsid w:val="00030ED7"/>
    <w:rsid w:val="00033147"/>
    <w:rsid w:val="00040ACF"/>
    <w:rsid w:val="00042664"/>
    <w:rsid w:val="00042788"/>
    <w:rsid w:val="0004380A"/>
    <w:rsid w:val="00046458"/>
    <w:rsid w:val="000473EB"/>
    <w:rsid w:val="00047833"/>
    <w:rsid w:val="000502FB"/>
    <w:rsid w:val="000511E9"/>
    <w:rsid w:val="000528F9"/>
    <w:rsid w:val="0005458B"/>
    <w:rsid w:val="00060E28"/>
    <w:rsid w:val="000611E2"/>
    <w:rsid w:val="00061F67"/>
    <w:rsid w:val="00072B8E"/>
    <w:rsid w:val="00074FAD"/>
    <w:rsid w:val="0007618D"/>
    <w:rsid w:val="00082C09"/>
    <w:rsid w:val="00086082"/>
    <w:rsid w:val="00087565"/>
    <w:rsid w:val="00093547"/>
    <w:rsid w:val="000939D4"/>
    <w:rsid w:val="0009430F"/>
    <w:rsid w:val="00095EB3"/>
    <w:rsid w:val="000A0E17"/>
    <w:rsid w:val="000A2B02"/>
    <w:rsid w:val="000A38F2"/>
    <w:rsid w:val="000A434E"/>
    <w:rsid w:val="000B008C"/>
    <w:rsid w:val="000B267F"/>
    <w:rsid w:val="000B2CC1"/>
    <w:rsid w:val="000B33D5"/>
    <w:rsid w:val="000B4D83"/>
    <w:rsid w:val="000B5841"/>
    <w:rsid w:val="000B60E9"/>
    <w:rsid w:val="000C371B"/>
    <w:rsid w:val="000D6536"/>
    <w:rsid w:val="000E1747"/>
    <w:rsid w:val="000E42CB"/>
    <w:rsid w:val="000E5A22"/>
    <w:rsid w:val="000E5D18"/>
    <w:rsid w:val="000F0233"/>
    <w:rsid w:val="000F16B4"/>
    <w:rsid w:val="000F1DD5"/>
    <w:rsid w:val="000F59A5"/>
    <w:rsid w:val="00103640"/>
    <w:rsid w:val="001041AF"/>
    <w:rsid w:val="00106607"/>
    <w:rsid w:val="00106E2B"/>
    <w:rsid w:val="00107D17"/>
    <w:rsid w:val="00111A93"/>
    <w:rsid w:val="00116D59"/>
    <w:rsid w:val="00121E84"/>
    <w:rsid w:val="00125C1C"/>
    <w:rsid w:val="00127CC8"/>
    <w:rsid w:val="00133697"/>
    <w:rsid w:val="00136A31"/>
    <w:rsid w:val="00137587"/>
    <w:rsid w:val="0014048C"/>
    <w:rsid w:val="00142BD2"/>
    <w:rsid w:val="00143DBC"/>
    <w:rsid w:val="0014694C"/>
    <w:rsid w:val="00147203"/>
    <w:rsid w:val="00155B21"/>
    <w:rsid w:val="00155B60"/>
    <w:rsid w:val="0016296B"/>
    <w:rsid w:val="001631F9"/>
    <w:rsid w:val="00166657"/>
    <w:rsid w:val="00166889"/>
    <w:rsid w:val="0016731F"/>
    <w:rsid w:val="00171AA7"/>
    <w:rsid w:val="00174F78"/>
    <w:rsid w:val="001765DC"/>
    <w:rsid w:val="00176B56"/>
    <w:rsid w:val="00177A7D"/>
    <w:rsid w:val="00180159"/>
    <w:rsid w:val="00182209"/>
    <w:rsid w:val="00183588"/>
    <w:rsid w:val="0018550A"/>
    <w:rsid w:val="001950D8"/>
    <w:rsid w:val="0019539D"/>
    <w:rsid w:val="001A23BC"/>
    <w:rsid w:val="001A5CF6"/>
    <w:rsid w:val="001B1ED2"/>
    <w:rsid w:val="001B46CE"/>
    <w:rsid w:val="001B4CDA"/>
    <w:rsid w:val="001C265E"/>
    <w:rsid w:val="001C30BA"/>
    <w:rsid w:val="001C3638"/>
    <w:rsid w:val="001C3768"/>
    <w:rsid w:val="001C4008"/>
    <w:rsid w:val="001C7B3C"/>
    <w:rsid w:val="001D02C1"/>
    <w:rsid w:val="001D0D92"/>
    <w:rsid w:val="001D6F8F"/>
    <w:rsid w:val="001E2B7C"/>
    <w:rsid w:val="001E5F46"/>
    <w:rsid w:val="0020511A"/>
    <w:rsid w:val="00205330"/>
    <w:rsid w:val="002055DE"/>
    <w:rsid w:val="0020660C"/>
    <w:rsid w:val="00211B8A"/>
    <w:rsid w:val="00213426"/>
    <w:rsid w:val="00217560"/>
    <w:rsid w:val="00221EAF"/>
    <w:rsid w:val="00227BAE"/>
    <w:rsid w:val="0023027F"/>
    <w:rsid w:val="00233CEF"/>
    <w:rsid w:val="00240953"/>
    <w:rsid w:val="002418AD"/>
    <w:rsid w:val="00245CEC"/>
    <w:rsid w:val="00247A78"/>
    <w:rsid w:val="002500E7"/>
    <w:rsid w:val="002512AC"/>
    <w:rsid w:val="00252594"/>
    <w:rsid w:val="00252AB9"/>
    <w:rsid w:val="00252CE0"/>
    <w:rsid w:val="00252FFF"/>
    <w:rsid w:val="00260FA1"/>
    <w:rsid w:val="0026265A"/>
    <w:rsid w:val="00262EBB"/>
    <w:rsid w:val="00263909"/>
    <w:rsid w:val="00266558"/>
    <w:rsid w:val="0028323C"/>
    <w:rsid w:val="00286C9F"/>
    <w:rsid w:val="00291C58"/>
    <w:rsid w:val="00291FBB"/>
    <w:rsid w:val="00294972"/>
    <w:rsid w:val="0029698D"/>
    <w:rsid w:val="00296D64"/>
    <w:rsid w:val="002A0C5C"/>
    <w:rsid w:val="002A0F96"/>
    <w:rsid w:val="002A15F9"/>
    <w:rsid w:val="002A1ABA"/>
    <w:rsid w:val="002A21BE"/>
    <w:rsid w:val="002A34CB"/>
    <w:rsid w:val="002A3C98"/>
    <w:rsid w:val="002A445D"/>
    <w:rsid w:val="002A5C37"/>
    <w:rsid w:val="002B0ED3"/>
    <w:rsid w:val="002B1D0B"/>
    <w:rsid w:val="002B3D13"/>
    <w:rsid w:val="002B41E3"/>
    <w:rsid w:val="002B5CDD"/>
    <w:rsid w:val="002C0B83"/>
    <w:rsid w:val="002C0CCA"/>
    <w:rsid w:val="002C2BC9"/>
    <w:rsid w:val="002C4185"/>
    <w:rsid w:val="002C58BB"/>
    <w:rsid w:val="002C6A45"/>
    <w:rsid w:val="002C7505"/>
    <w:rsid w:val="002C7B97"/>
    <w:rsid w:val="002C7FD7"/>
    <w:rsid w:val="002D0622"/>
    <w:rsid w:val="002D0EBF"/>
    <w:rsid w:val="002D6740"/>
    <w:rsid w:val="002D74A9"/>
    <w:rsid w:val="002E3B93"/>
    <w:rsid w:val="002E481D"/>
    <w:rsid w:val="002F123F"/>
    <w:rsid w:val="002F48D1"/>
    <w:rsid w:val="002F5B61"/>
    <w:rsid w:val="002F7F5E"/>
    <w:rsid w:val="0030295B"/>
    <w:rsid w:val="00312156"/>
    <w:rsid w:val="003133B9"/>
    <w:rsid w:val="003140E5"/>
    <w:rsid w:val="0031464E"/>
    <w:rsid w:val="00320CB3"/>
    <w:rsid w:val="00320FDF"/>
    <w:rsid w:val="003229B1"/>
    <w:rsid w:val="00322E8A"/>
    <w:rsid w:val="0032687E"/>
    <w:rsid w:val="003269E4"/>
    <w:rsid w:val="003304F0"/>
    <w:rsid w:val="003313D2"/>
    <w:rsid w:val="0033191C"/>
    <w:rsid w:val="00335F60"/>
    <w:rsid w:val="00341AB3"/>
    <w:rsid w:val="003444B7"/>
    <w:rsid w:val="003514F5"/>
    <w:rsid w:val="003534A8"/>
    <w:rsid w:val="00355B72"/>
    <w:rsid w:val="00357124"/>
    <w:rsid w:val="003641F9"/>
    <w:rsid w:val="00367726"/>
    <w:rsid w:val="003737D6"/>
    <w:rsid w:val="00377040"/>
    <w:rsid w:val="00387461"/>
    <w:rsid w:val="00394BCF"/>
    <w:rsid w:val="003A17CD"/>
    <w:rsid w:val="003A3FF0"/>
    <w:rsid w:val="003A56DB"/>
    <w:rsid w:val="003A69E9"/>
    <w:rsid w:val="003B2E35"/>
    <w:rsid w:val="003B5E9C"/>
    <w:rsid w:val="003B6A2E"/>
    <w:rsid w:val="003B7E41"/>
    <w:rsid w:val="003C37AF"/>
    <w:rsid w:val="003C3EA3"/>
    <w:rsid w:val="003C53C3"/>
    <w:rsid w:val="003C56AA"/>
    <w:rsid w:val="003D3784"/>
    <w:rsid w:val="003D74FD"/>
    <w:rsid w:val="003E0B5D"/>
    <w:rsid w:val="003E1B92"/>
    <w:rsid w:val="003E52E6"/>
    <w:rsid w:val="003F50DB"/>
    <w:rsid w:val="00401DAE"/>
    <w:rsid w:val="004107EA"/>
    <w:rsid w:val="00410CE2"/>
    <w:rsid w:val="004112C1"/>
    <w:rsid w:val="00411876"/>
    <w:rsid w:val="00412322"/>
    <w:rsid w:val="00413C5A"/>
    <w:rsid w:val="00413EC6"/>
    <w:rsid w:val="00421098"/>
    <w:rsid w:val="00421C3E"/>
    <w:rsid w:val="00423E16"/>
    <w:rsid w:val="00423FA2"/>
    <w:rsid w:val="00424604"/>
    <w:rsid w:val="00424753"/>
    <w:rsid w:val="00434078"/>
    <w:rsid w:val="00434F4E"/>
    <w:rsid w:val="00437A23"/>
    <w:rsid w:val="00440635"/>
    <w:rsid w:val="00440C76"/>
    <w:rsid w:val="00445D22"/>
    <w:rsid w:val="00450E10"/>
    <w:rsid w:val="004514FF"/>
    <w:rsid w:val="00455B25"/>
    <w:rsid w:val="00457715"/>
    <w:rsid w:val="00463F26"/>
    <w:rsid w:val="00465E03"/>
    <w:rsid w:val="00471E1B"/>
    <w:rsid w:val="004733EB"/>
    <w:rsid w:val="0047642B"/>
    <w:rsid w:val="00477124"/>
    <w:rsid w:val="004771EF"/>
    <w:rsid w:val="00480BD7"/>
    <w:rsid w:val="004834CC"/>
    <w:rsid w:val="00484406"/>
    <w:rsid w:val="004845D5"/>
    <w:rsid w:val="00485A8C"/>
    <w:rsid w:val="004903D6"/>
    <w:rsid w:val="00492DB1"/>
    <w:rsid w:val="0049684B"/>
    <w:rsid w:val="00497B69"/>
    <w:rsid w:val="004A3EE8"/>
    <w:rsid w:val="004A540F"/>
    <w:rsid w:val="004B1891"/>
    <w:rsid w:val="004B189E"/>
    <w:rsid w:val="004B663E"/>
    <w:rsid w:val="004B6D2C"/>
    <w:rsid w:val="004C2D73"/>
    <w:rsid w:val="004C5FCD"/>
    <w:rsid w:val="004D04CC"/>
    <w:rsid w:val="004D14BA"/>
    <w:rsid w:val="004D29EB"/>
    <w:rsid w:val="004D2AB6"/>
    <w:rsid w:val="004D3C88"/>
    <w:rsid w:val="004D40C3"/>
    <w:rsid w:val="004D44C8"/>
    <w:rsid w:val="004D6388"/>
    <w:rsid w:val="004D6771"/>
    <w:rsid w:val="004D763F"/>
    <w:rsid w:val="004E1787"/>
    <w:rsid w:val="004E1FDF"/>
    <w:rsid w:val="004E2E1B"/>
    <w:rsid w:val="004E607C"/>
    <w:rsid w:val="004E7823"/>
    <w:rsid w:val="004F4825"/>
    <w:rsid w:val="004F63B1"/>
    <w:rsid w:val="00502CE1"/>
    <w:rsid w:val="00503C99"/>
    <w:rsid w:val="005117BA"/>
    <w:rsid w:val="00514B46"/>
    <w:rsid w:val="00524C05"/>
    <w:rsid w:val="0053390B"/>
    <w:rsid w:val="00546A2A"/>
    <w:rsid w:val="00550E71"/>
    <w:rsid w:val="00552F9C"/>
    <w:rsid w:val="00555ACA"/>
    <w:rsid w:val="00557E50"/>
    <w:rsid w:val="00560EC4"/>
    <w:rsid w:val="00566214"/>
    <w:rsid w:val="00572F43"/>
    <w:rsid w:val="00575998"/>
    <w:rsid w:val="00575B5A"/>
    <w:rsid w:val="00581AF2"/>
    <w:rsid w:val="00582DC1"/>
    <w:rsid w:val="00583DE5"/>
    <w:rsid w:val="00591172"/>
    <w:rsid w:val="005912DC"/>
    <w:rsid w:val="00592EA7"/>
    <w:rsid w:val="005944B2"/>
    <w:rsid w:val="005A1DB3"/>
    <w:rsid w:val="005A350F"/>
    <w:rsid w:val="005A7794"/>
    <w:rsid w:val="005A7A24"/>
    <w:rsid w:val="005B0927"/>
    <w:rsid w:val="005B2749"/>
    <w:rsid w:val="005B4B71"/>
    <w:rsid w:val="005C0EBC"/>
    <w:rsid w:val="005E087F"/>
    <w:rsid w:val="005E510E"/>
    <w:rsid w:val="005F122C"/>
    <w:rsid w:val="005F4A6A"/>
    <w:rsid w:val="005F68CB"/>
    <w:rsid w:val="006109EA"/>
    <w:rsid w:val="00613A18"/>
    <w:rsid w:val="00614839"/>
    <w:rsid w:val="00615C87"/>
    <w:rsid w:val="00620083"/>
    <w:rsid w:val="0062193B"/>
    <w:rsid w:val="006233F1"/>
    <w:rsid w:val="00625DBA"/>
    <w:rsid w:val="00626413"/>
    <w:rsid w:val="00643D8C"/>
    <w:rsid w:val="00644130"/>
    <w:rsid w:val="0064478A"/>
    <w:rsid w:val="00644AC9"/>
    <w:rsid w:val="00645CA4"/>
    <w:rsid w:val="006469B4"/>
    <w:rsid w:val="00646F84"/>
    <w:rsid w:val="006524F5"/>
    <w:rsid w:val="006545C2"/>
    <w:rsid w:val="00654BC8"/>
    <w:rsid w:val="00656716"/>
    <w:rsid w:val="00681476"/>
    <w:rsid w:val="006825F8"/>
    <w:rsid w:val="00684A21"/>
    <w:rsid w:val="0069176E"/>
    <w:rsid w:val="006A125D"/>
    <w:rsid w:val="006A46E1"/>
    <w:rsid w:val="006B1B53"/>
    <w:rsid w:val="006B7090"/>
    <w:rsid w:val="006C1525"/>
    <w:rsid w:val="006C211E"/>
    <w:rsid w:val="006C4A09"/>
    <w:rsid w:val="006D05A6"/>
    <w:rsid w:val="006D79D7"/>
    <w:rsid w:val="006D7AE7"/>
    <w:rsid w:val="006E038C"/>
    <w:rsid w:val="006E3449"/>
    <w:rsid w:val="006F19FE"/>
    <w:rsid w:val="006F5820"/>
    <w:rsid w:val="006F59FB"/>
    <w:rsid w:val="00700CA5"/>
    <w:rsid w:val="00701751"/>
    <w:rsid w:val="00707259"/>
    <w:rsid w:val="0071030B"/>
    <w:rsid w:val="007104C5"/>
    <w:rsid w:val="00714E88"/>
    <w:rsid w:val="00716333"/>
    <w:rsid w:val="00717157"/>
    <w:rsid w:val="00721A95"/>
    <w:rsid w:val="007321C5"/>
    <w:rsid w:val="007334DB"/>
    <w:rsid w:val="00733849"/>
    <w:rsid w:val="00733DD1"/>
    <w:rsid w:val="00735ACD"/>
    <w:rsid w:val="00741FD3"/>
    <w:rsid w:val="007441C9"/>
    <w:rsid w:val="00746677"/>
    <w:rsid w:val="007478F7"/>
    <w:rsid w:val="00753A39"/>
    <w:rsid w:val="007540E4"/>
    <w:rsid w:val="007554A4"/>
    <w:rsid w:val="00761512"/>
    <w:rsid w:val="007629F1"/>
    <w:rsid w:val="00763F4F"/>
    <w:rsid w:val="00765209"/>
    <w:rsid w:val="00765CE5"/>
    <w:rsid w:val="00765E6B"/>
    <w:rsid w:val="00767355"/>
    <w:rsid w:val="00771526"/>
    <w:rsid w:val="007736E8"/>
    <w:rsid w:val="00781939"/>
    <w:rsid w:val="00784BF3"/>
    <w:rsid w:val="00786779"/>
    <w:rsid w:val="007906CF"/>
    <w:rsid w:val="007916A3"/>
    <w:rsid w:val="00793EEE"/>
    <w:rsid w:val="00796107"/>
    <w:rsid w:val="007A38DE"/>
    <w:rsid w:val="007A4371"/>
    <w:rsid w:val="007B1E6E"/>
    <w:rsid w:val="007B6905"/>
    <w:rsid w:val="007B6F4C"/>
    <w:rsid w:val="007C52C6"/>
    <w:rsid w:val="007C6B46"/>
    <w:rsid w:val="007D0927"/>
    <w:rsid w:val="007D1929"/>
    <w:rsid w:val="007D3588"/>
    <w:rsid w:val="007D62D2"/>
    <w:rsid w:val="007D6494"/>
    <w:rsid w:val="007D7320"/>
    <w:rsid w:val="007D74F6"/>
    <w:rsid w:val="007D76A5"/>
    <w:rsid w:val="007F0736"/>
    <w:rsid w:val="007F5C42"/>
    <w:rsid w:val="007F78DD"/>
    <w:rsid w:val="00806CFF"/>
    <w:rsid w:val="00811C36"/>
    <w:rsid w:val="008150BC"/>
    <w:rsid w:val="008155FD"/>
    <w:rsid w:val="0081630D"/>
    <w:rsid w:val="00826486"/>
    <w:rsid w:val="00827176"/>
    <w:rsid w:val="00830E23"/>
    <w:rsid w:val="00831894"/>
    <w:rsid w:val="00841B7C"/>
    <w:rsid w:val="008449BC"/>
    <w:rsid w:val="00844F01"/>
    <w:rsid w:val="00851E0D"/>
    <w:rsid w:val="00860468"/>
    <w:rsid w:val="00864A23"/>
    <w:rsid w:val="00874621"/>
    <w:rsid w:val="00874C53"/>
    <w:rsid w:val="00875DCC"/>
    <w:rsid w:val="008807DE"/>
    <w:rsid w:val="00881BD3"/>
    <w:rsid w:val="00882D0C"/>
    <w:rsid w:val="008844F4"/>
    <w:rsid w:val="0088663C"/>
    <w:rsid w:val="00886FE1"/>
    <w:rsid w:val="00887F45"/>
    <w:rsid w:val="008956DF"/>
    <w:rsid w:val="00897649"/>
    <w:rsid w:val="008B462C"/>
    <w:rsid w:val="008B5288"/>
    <w:rsid w:val="008B6112"/>
    <w:rsid w:val="008B7A11"/>
    <w:rsid w:val="008C2BFC"/>
    <w:rsid w:val="008C4340"/>
    <w:rsid w:val="008E641C"/>
    <w:rsid w:val="008F32A7"/>
    <w:rsid w:val="008F4307"/>
    <w:rsid w:val="009011C6"/>
    <w:rsid w:val="009022BA"/>
    <w:rsid w:val="009042C0"/>
    <w:rsid w:val="009072D3"/>
    <w:rsid w:val="0090752D"/>
    <w:rsid w:val="00915F2A"/>
    <w:rsid w:val="00916728"/>
    <w:rsid w:val="00921845"/>
    <w:rsid w:val="00923242"/>
    <w:rsid w:val="00927B87"/>
    <w:rsid w:val="00935E95"/>
    <w:rsid w:val="00944139"/>
    <w:rsid w:val="00946264"/>
    <w:rsid w:val="00955091"/>
    <w:rsid w:val="00956F2A"/>
    <w:rsid w:val="0095786C"/>
    <w:rsid w:val="00964CF4"/>
    <w:rsid w:val="00964E5B"/>
    <w:rsid w:val="00964E83"/>
    <w:rsid w:val="0097201D"/>
    <w:rsid w:val="0097406A"/>
    <w:rsid w:val="00976339"/>
    <w:rsid w:val="0097785A"/>
    <w:rsid w:val="00983A94"/>
    <w:rsid w:val="0098518D"/>
    <w:rsid w:val="00985CB8"/>
    <w:rsid w:val="00987A47"/>
    <w:rsid w:val="009928CA"/>
    <w:rsid w:val="009A0F68"/>
    <w:rsid w:val="009A4BB6"/>
    <w:rsid w:val="009A6770"/>
    <w:rsid w:val="009B1CB0"/>
    <w:rsid w:val="009B2760"/>
    <w:rsid w:val="009B5125"/>
    <w:rsid w:val="009B5C1C"/>
    <w:rsid w:val="009B6C89"/>
    <w:rsid w:val="009C0BE4"/>
    <w:rsid w:val="009C3DD9"/>
    <w:rsid w:val="009C3EE7"/>
    <w:rsid w:val="009C6427"/>
    <w:rsid w:val="009D0F8D"/>
    <w:rsid w:val="009D4ECB"/>
    <w:rsid w:val="009D60DC"/>
    <w:rsid w:val="009D67A8"/>
    <w:rsid w:val="009E05A6"/>
    <w:rsid w:val="009E0753"/>
    <w:rsid w:val="009E13F7"/>
    <w:rsid w:val="009E28B5"/>
    <w:rsid w:val="009E5808"/>
    <w:rsid w:val="009E6D90"/>
    <w:rsid w:val="009F0E0C"/>
    <w:rsid w:val="009F3445"/>
    <w:rsid w:val="009F3BC2"/>
    <w:rsid w:val="009F4469"/>
    <w:rsid w:val="009F50D7"/>
    <w:rsid w:val="009F5BB7"/>
    <w:rsid w:val="00A04454"/>
    <w:rsid w:val="00A06D3F"/>
    <w:rsid w:val="00A10E40"/>
    <w:rsid w:val="00A11700"/>
    <w:rsid w:val="00A13DEF"/>
    <w:rsid w:val="00A17EB8"/>
    <w:rsid w:val="00A212FE"/>
    <w:rsid w:val="00A27D25"/>
    <w:rsid w:val="00A308DC"/>
    <w:rsid w:val="00A33359"/>
    <w:rsid w:val="00A4163A"/>
    <w:rsid w:val="00A46378"/>
    <w:rsid w:val="00A5121C"/>
    <w:rsid w:val="00A54D92"/>
    <w:rsid w:val="00A5579C"/>
    <w:rsid w:val="00A654D8"/>
    <w:rsid w:val="00A654FA"/>
    <w:rsid w:val="00A662E6"/>
    <w:rsid w:val="00A70C0B"/>
    <w:rsid w:val="00A70FC8"/>
    <w:rsid w:val="00A77B47"/>
    <w:rsid w:val="00A77FA7"/>
    <w:rsid w:val="00A85355"/>
    <w:rsid w:val="00A85FC1"/>
    <w:rsid w:val="00A927D9"/>
    <w:rsid w:val="00AA024F"/>
    <w:rsid w:val="00AA06A1"/>
    <w:rsid w:val="00AB3D35"/>
    <w:rsid w:val="00AC0F4F"/>
    <w:rsid w:val="00AC4998"/>
    <w:rsid w:val="00AC69B1"/>
    <w:rsid w:val="00AD3C2D"/>
    <w:rsid w:val="00AD47D2"/>
    <w:rsid w:val="00AE7EBE"/>
    <w:rsid w:val="00AF172B"/>
    <w:rsid w:val="00AF3E8D"/>
    <w:rsid w:val="00AF6A1F"/>
    <w:rsid w:val="00B0273A"/>
    <w:rsid w:val="00B05ECD"/>
    <w:rsid w:val="00B066BD"/>
    <w:rsid w:val="00B11A3C"/>
    <w:rsid w:val="00B13CC4"/>
    <w:rsid w:val="00B1582B"/>
    <w:rsid w:val="00B15ED7"/>
    <w:rsid w:val="00B201EC"/>
    <w:rsid w:val="00B21772"/>
    <w:rsid w:val="00B2340A"/>
    <w:rsid w:val="00B263F3"/>
    <w:rsid w:val="00B27273"/>
    <w:rsid w:val="00B273EB"/>
    <w:rsid w:val="00B279C9"/>
    <w:rsid w:val="00B30180"/>
    <w:rsid w:val="00B3223E"/>
    <w:rsid w:val="00B3298A"/>
    <w:rsid w:val="00B3418E"/>
    <w:rsid w:val="00B34265"/>
    <w:rsid w:val="00B344DD"/>
    <w:rsid w:val="00B3645F"/>
    <w:rsid w:val="00B44002"/>
    <w:rsid w:val="00B440F6"/>
    <w:rsid w:val="00B5499E"/>
    <w:rsid w:val="00B615C7"/>
    <w:rsid w:val="00B62270"/>
    <w:rsid w:val="00B62F63"/>
    <w:rsid w:val="00B65CF9"/>
    <w:rsid w:val="00B66D70"/>
    <w:rsid w:val="00B711C1"/>
    <w:rsid w:val="00B72033"/>
    <w:rsid w:val="00B723CB"/>
    <w:rsid w:val="00B73F3B"/>
    <w:rsid w:val="00B76492"/>
    <w:rsid w:val="00B85073"/>
    <w:rsid w:val="00B869D8"/>
    <w:rsid w:val="00B90EDF"/>
    <w:rsid w:val="00B92403"/>
    <w:rsid w:val="00B9424C"/>
    <w:rsid w:val="00B9539F"/>
    <w:rsid w:val="00BB3940"/>
    <w:rsid w:val="00BC27E3"/>
    <w:rsid w:val="00BC4341"/>
    <w:rsid w:val="00BC5446"/>
    <w:rsid w:val="00BD237C"/>
    <w:rsid w:val="00BD2386"/>
    <w:rsid w:val="00BD23B4"/>
    <w:rsid w:val="00BD33B9"/>
    <w:rsid w:val="00BD673A"/>
    <w:rsid w:val="00BD72F1"/>
    <w:rsid w:val="00BE039B"/>
    <w:rsid w:val="00BE1A4E"/>
    <w:rsid w:val="00BE2206"/>
    <w:rsid w:val="00BE6EF9"/>
    <w:rsid w:val="00BF418D"/>
    <w:rsid w:val="00BF4749"/>
    <w:rsid w:val="00BF5A95"/>
    <w:rsid w:val="00BF64E1"/>
    <w:rsid w:val="00C01CAE"/>
    <w:rsid w:val="00C02D99"/>
    <w:rsid w:val="00C07D69"/>
    <w:rsid w:val="00C171F1"/>
    <w:rsid w:val="00C202BF"/>
    <w:rsid w:val="00C20D71"/>
    <w:rsid w:val="00C22089"/>
    <w:rsid w:val="00C267B1"/>
    <w:rsid w:val="00C27B26"/>
    <w:rsid w:val="00C304A5"/>
    <w:rsid w:val="00C34DBE"/>
    <w:rsid w:val="00C36554"/>
    <w:rsid w:val="00C42AE3"/>
    <w:rsid w:val="00C50BE8"/>
    <w:rsid w:val="00C51CFB"/>
    <w:rsid w:val="00C523C0"/>
    <w:rsid w:val="00C52ED4"/>
    <w:rsid w:val="00C5315A"/>
    <w:rsid w:val="00C55E71"/>
    <w:rsid w:val="00C6001C"/>
    <w:rsid w:val="00C61570"/>
    <w:rsid w:val="00C62E5A"/>
    <w:rsid w:val="00C63E1A"/>
    <w:rsid w:val="00C66424"/>
    <w:rsid w:val="00C6749C"/>
    <w:rsid w:val="00C7060F"/>
    <w:rsid w:val="00C7229B"/>
    <w:rsid w:val="00C86804"/>
    <w:rsid w:val="00C86F96"/>
    <w:rsid w:val="00C9031C"/>
    <w:rsid w:val="00C91965"/>
    <w:rsid w:val="00C92468"/>
    <w:rsid w:val="00C951AB"/>
    <w:rsid w:val="00C97359"/>
    <w:rsid w:val="00CA0288"/>
    <w:rsid w:val="00CA2E2B"/>
    <w:rsid w:val="00CA6111"/>
    <w:rsid w:val="00CA6153"/>
    <w:rsid w:val="00CA796F"/>
    <w:rsid w:val="00CB062B"/>
    <w:rsid w:val="00CB3611"/>
    <w:rsid w:val="00CB68C7"/>
    <w:rsid w:val="00CC197A"/>
    <w:rsid w:val="00CC2B24"/>
    <w:rsid w:val="00CC2F74"/>
    <w:rsid w:val="00CC39BB"/>
    <w:rsid w:val="00CC5D7E"/>
    <w:rsid w:val="00CD02F5"/>
    <w:rsid w:val="00CD08D0"/>
    <w:rsid w:val="00CD12CE"/>
    <w:rsid w:val="00CD2F7F"/>
    <w:rsid w:val="00CD5FCE"/>
    <w:rsid w:val="00CE126F"/>
    <w:rsid w:val="00CE4C51"/>
    <w:rsid w:val="00CE79B0"/>
    <w:rsid w:val="00CF1746"/>
    <w:rsid w:val="00CF1B0A"/>
    <w:rsid w:val="00CF565F"/>
    <w:rsid w:val="00CF603C"/>
    <w:rsid w:val="00CF7108"/>
    <w:rsid w:val="00D02E03"/>
    <w:rsid w:val="00D142BA"/>
    <w:rsid w:val="00D15203"/>
    <w:rsid w:val="00D170A3"/>
    <w:rsid w:val="00D177B6"/>
    <w:rsid w:val="00D23D93"/>
    <w:rsid w:val="00D25302"/>
    <w:rsid w:val="00D32852"/>
    <w:rsid w:val="00D33179"/>
    <w:rsid w:val="00D469DC"/>
    <w:rsid w:val="00D52DF9"/>
    <w:rsid w:val="00D53548"/>
    <w:rsid w:val="00D635B8"/>
    <w:rsid w:val="00D661DA"/>
    <w:rsid w:val="00D706AB"/>
    <w:rsid w:val="00D71038"/>
    <w:rsid w:val="00D720E1"/>
    <w:rsid w:val="00D72413"/>
    <w:rsid w:val="00D75B4C"/>
    <w:rsid w:val="00D76155"/>
    <w:rsid w:val="00D82A08"/>
    <w:rsid w:val="00D83A7F"/>
    <w:rsid w:val="00D85436"/>
    <w:rsid w:val="00DA23E4"/>
    <w:rsid w:val="00DA2CBC"/>
    <w:rsid w:val="00DA4247"/>
    <w:rsid w:val="00DB10D3"/>
    <w:rsid w:val="00DB258B"/>
    <w:rsid w:val="00DB6FC5"/>
    <w:rsid w:val="00DB7E93"/>
    <w:rsid w:val="00DC2A8D"/>
    <w:rsid w:val="00DC3636"/>
    <w:rsid w:val="00DD03BE"/>
    <w:rsid w:val="00DD0A3D"/>
    <w:rsid w:val="00DD335A"/>
    <w:rsid w:val="00DD5098"/>
    <w:rsid w:val="00DE1358"/>
    <w:rsid w:val="00DE280A"/>
    <w:rsid w:val="00DE2CE8"/>
    <w:rsid w:val="00DE505C"/>
    <w:rsid w:val="00DE7A63"/>
    <w:rsid w:val="00DF1D7B"/>
    <w:rsid w:val="00DF75DD"/>
    <w:rsid w:val="00E06549"/>
    <w:rsid w:val="00E065AE"/>
    <w:rsid w:val="00E14313"/>
    <w:rsid w:val="00E21B73"/>
    <w:rsid w:val="00E25E51"/>
    <w:rsid w:val="00E27739"/>
    <w:rsid w:val="00E3328D"/>
    <w:rsid w:val="00E34503"/>
    <w:rsid w:val="00E363BE"/>
    <w:rsid w:val="00E37219"/>
    <w:rsid w:val="00E43154"/>
    <w:rsid w:val="00E438C1"/>
    <w:rsid w:val="00E47F82"/>
    <w:rsid w:val="00E54ED0"/>
    <w:rsid w:val="00E57FC1"/>
    <w:rsid w:val="00E61D03"/>
    <w:rsid w:val="00E66123"/>
    <w:rsid w:val="00E7399F"/>
    <w:rsid w:val="00E742B1"/>
    <w:rsid w:val="00E75604"/>
    <w:rsid w:val="00E7771C"/>
    <w:rsid w:val="00E805CA"/>
    <w:rsid w:val="00E80837"/>
    <w:rsid w:val="00E86157"/>
    <w:rsid w:val="00E8745D"/>
    <w:rsid w:val="00E90B7E"/>
    <w:rsid w:val="00E971D0"/>
    <w:rsid w:val="00EA0D8D"/>
    <w:rsid w:val="00EA2E63"/>
    <w:rsid w:val="00EA72BE"/>
    <w:rsid w:val="00EB4586"/>
    <w:rsid w:val="00EB46E8"/>
    <w:rsid w:val="00EC059A"/>
    <w:rsid w:val="00EC5EB8"/>
    <w:rsid w:val="00EC63F8"/>
    <w:rsid w:val="00EC6CA2"/>
    <w:rsid w:val="00EC7B48"/>
    <w:rsid w:val="00ED1F03"/>
    <w:rsid w:val="00ED77FB"/>
    <w:rsid w:val="00EE362D"/>
    <w:rsid w:val="00EF0AFD"/>
    <w:rsid w:val="00EF1FE3"/>
    <w:rsid w:val="00EF239D"/>
    <w:rsid w:val="00EF4E7E"/>
    <w:rsid w:val="00F04D12"/>
    <w:rsid w:val="00F111CD"/>
    <w:rsid w:val="00F1139D"/>
    <w:rsid w:val="00F12549"/>
    <w:rsid w:val="00F14BDA"/>
    <w:rsid w:val="00F21A4F"/>
    <w:rsid w:val="00F23C62"/>
    <w:rsid w:val="00F24F24"/>
    <w:rsid w:val="00F3369C"/>
    <w:rsid w:val="00F4507C"/>
    <w:rsid w:val="00F4510B"/>
    <w:rsid w:val="00F4528C"/>
    <w:rsid w:val="00F526D1"/>
    <w:rsid w:val="00F565B7"/>
    <w:rsid w:val="00F57D3F"/>
    <w:rsid w:val="00F60389"/>
    <w:rsid w:val="00F62AB1"/>
    <w:rsid w:val="00F6494E"/>
    <w:rsid w:val="00F65C37"/>
    <w:rsid w:val="00F6604F"/>
    <w:rsid w:val="00F67E34"/>
    <w:rsid w:val="00F70C1E"/>
    <w:rsid w:val="00F73E37"/>
    <w:rsid w:val="00F76A67"/>
    <w:rsid w:val="00F822B7"/>
    <w:rsid w:val="00F82517"/>
    <w:rsid w:val="00F91768"/>
    <w:rsid w:val="00F91903"/>
    <w:rsid w:val="00F93506"/>
    <w:rsid w:val="00FA0FCC"/>
    <w:rsid w:val="00FA49D1"/>
    <w:rsid w:val="00FA6FE6"/>
    <w:rsid w:val="00FB01E9"/>
    <w:rsid w:val="00FB28B7"/>
    <w:rsid w:val="00FB42BA"/>
    <w:rsid w:val="00FC284F"/>
    <w:rsid w:val="00FC4C8A"/>
    <w:rsid w:val="00FD0CFC"/>
    <w:rsid w:val="00FE0A05"/>
    <w:rsid w:val="00FE0E21"/>
    <w:rsid w:val="00FE1742"/>
    <w:rsid w:val="00FE47B3"/>
    <w:rsid w:val="00FE7459"/>
    <w:rsid w:val="00FF16CE"/>
    <w:rsid w:val="00FF63C0"/>
    <w:rsid w:val="00FF64FD"/>
    <w:rsid w:val="00FF6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FAB55"/>
  <w15:chartTrackingRefBased/>
  <w15:docId w15:val="{94FD26E1-2E32-4EFB-BBC3-D80430EC0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US" w:eastAsia="en-US" w:bidi="ar-SA"/>
      </w:rPr>
    </w:rPrDefault>
    <w:pPrDefault>
      <w:pPr>
        <w:spacing w:line="264" w:lineRule="auto"/>
      </w:pPr>
    </w:pPrDefault>
  </w:docDefaults>
  <w:latentStyles w:defLockedState="1" w:defUIPriority="99" w:defSemiHidden="0" w:defUnhideWhenUsed="0" w:defQFormat="0" w:count="376">
    <w:lsdException w:name="Normal" w:locked="0" w:uiPriority="0" w:qFormat="1"/>
    <w:lsdException w:name="heading 1" w:semiHidden="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semiHidden="1" w:unhideWhenUsed="1"/>
    <w:lsdException w:name="footnote text" w:locked="0" w:semiHidden="1" w:unhideWhenUsed="1"/>
    <w:lsdException w:name="annotation text" w:locked="0" w:semiHidden="1" w:unhideWhenUsed="1"/>
    <w:lsdException w:name="header" w:semiHidden="1" w:unhideWhenUsed="1"/>
    <w:lsdException w:name="footer" w:semiHidden="1" w:unhideWhenUsed="1"/>
    <w:lsdException w:name="index heading" w:locked="0" w:semiHidden="1"/>
    <w:lsdException w:name="caption" w:locked="0" w:qFormat="1"/>
    <w:lsdException w:name="table of figures" w:semiHidden="1"/>
    <w:lsdException w:name="envelope address" w:semiHidden="1"/>
    <w:lsdException w:name="envelope return" w:semiHidden="1"/>
    <w:lsdException w:name="footnote reference" w:locked="0" w:semiHidden="1" w:unhideWhenUsed="1"/>
    <w:lsdException w:name="annotation reference" w:locked="0" w:semiHidden="1" w:unhideWhenUsed="1"/>
    <w:lsdException w:name="line number" w:semiHidden="1"/>
    <w:lsdException w:name="page number" w:semiHidden="1"/>
    <w:lsdException w:name="endnote reference" w:locked="0" w:semiHidden="1" w:unhideWhenUsed="1"/>
    <w:lsdException w:name="endnote text" w:locked="0" w:semiHidden="1" w:unhideWhenUsed="1"/>
    <w:lsdException w:name="table of authorities" w:semiHidden="1"/>
    <w:lsdException w:name="macro" w:semiHidden="1"/>
    <w:lsdException w:name="toa heading" w:semiHidden="1"/>
    <w:lsdException w:name="List" w:semiHidden="1"/>
    <w:lsdException w:name="List Bullet" w:locked="0" w:semiHidden="1" w:uiPriority="0" w:unhideWhenUsed="1"/>
    <w:lsdException w:name="List Number" w:semiHidden="1"/>
    <w:lsdException w:name="List 2" w:semiHidden="1"/>
    <w:lsdException w:name="List 3" w:semiHidden="1"/>
    <w:lsdException w:name="List 4" w:semiHidden="1"/>
    <w:lsdException w:name="List 5" w:semiHidden="1"/>
    <w:lsdException w:name="List Bullet 2" w:locked="0" w:semiHidden="1" w:uiPriority="0" w:unhideWhenUsed="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unhideWhenUsed="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unhideWhenUsed="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locked="0" w:semiHidden="1" w:uiPriority="0" w:unhideWhenUsed="1"/>
    <w:lsdException w:name="FollowedHyperlink" w:locked="0" w:semiHidden="1" w:unhideWhenUsed="1"/>
    <w:lsdException w:name="Strong" w:locked="0" w:uiPriority="0" w:qFormat="1"/>
    <w:lsdException w:name="Emphasis" w:uiPriority="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uiPriority="0"/>
    <w:lsdException w:name="No Spacing" w:locked="0"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qFormat="1"/>
    <w:lsdException w:name="Intense Quote" w:locked="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lsdException w:name="TOC Heading" w:locked="0"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locked="0" w:semiHidden="1"/>
    <w:lsdException w:name="Hashtag" w:locked="0" w:semiHidden="1"/>
    <w:lsdException w:name="Unresolved Mention" w:locked="0" w:semiHidden="1"/>
    <w:lsdException w:name="Smart Link" w:locked="0" w:semiHidden="1" w:unhideWhenUsed="1"/>
  </w:latentStyles>
  <w:style w:type="paragraph" w:default="1" w:styleId="Normal">
    <w:name w:val="Normal"/>
    <w:uiPriority w:val="99"/>
    <w:qFormat/>
    <w:rsid w:val="009E05A6"/>
  </w:style>
  <w:style w:type="paragraph" w:styleId="Heading1">
    <w:name w:val="heading 1"/>
    <w:basedOn w:val="Normal"/>
    <w:next w:val="Normal"/>
    <w:link w:val="Heading1Char"/>
    <w:uiPriority w:val="99"/>
    <w:semiHidden/>
    <w:qFormat/>
    <w:locked/>
    <w:rsid w:val="003E1B92"/>
    <w:pPr>
      <w:keepNext/>
      <w:keepLines/>
      <w:numPr>
        <w:numId w:val="6"/>
      </w:numPr>
      <w:spacing w:before="240"/>
      <w:outlineLvl w:val="0"/>
    </w:pPr>
    <w:rPr>
      <w:rFonts w:asciiTheme="majorHAnsi" w:eastAsiaTheme="majorEastAsia" w:hAnsiTheme="majorHAnsi" w:cstheme="majorBidi"/>
      <w:color w:val="7CAA63" w:themeColor="accent1" w:themeShade="BF"/>
      <w:sz w:val="32"/>
      <w:szCs w:val="32"/>
    </w:rPr>
  </w:style>
  <w:style w:type="paragraph" w:styleId="Heading2">
    <w:name w:val="heading 2"/>
    <w:basedOn w:val="Normal"/>
    <w:next w:val="Normal"/>
    <w:link w:val="Heading2Char"/>
    <w:uiPriority w:val="99"/>
    <w:semiHidden/>
    <w:qFormat/>
    <w:locked/>
    <w:rsid w:val="003E1B92"/>
    <w:pPr>
      <w:keepNext/>
      <w:keepLines/>
      <w:numPr>
        <w:ilvl w:val="1"/>
        <w:numId w:val="6"/>
      </w:numPr>
      <w:spacing w:before="40"/>
      <w:outlineLvl w:val="1"/>
    </w:pPr>
    <w:rPr>
      <w:rFonts w:asciiTheme="majorHAnsi" w:eastAsiaTheme="majorEastAsia" w:hAnsiTheme="majorHAnsi" w:cstheme="majorBidi"/>
      <w:color w:val="7CAA63" w:themeColor="accent1" w:themeShade="BF"/>
      <w:sz w:val="26"/>
      <w:szCs w:val="26"/>
    </w:rPr>
  </w:style>
  <w:style w:type="paragraph" w:styleId="Heading3">
    <w:name w:val="heading 3"/>
    <w:basedOn w:val="Normal"/>
    <w:next w:val="Normal"/>
    <w:link w:val="Heading3Char"/>
    <w:uiPriority w:val="99"/>
    <w:semiHidden/>
    <w:qFormat/>
    <w:locked/>
    <w:rsid w:val="003E1B92"/>
    <w:pPr>
      <w:keepNext/>
      <w:keepLines/>
      <w:numPr>
        <w:ilvl w:val="2"/>
        <w:numId w:val="6"/>
      </w:numPr>
      <w:spacing w:before="40"/>
      <w:outlineLvl w:val="2"/>
    </w:pPr>
    <w:rPr>
      <w:rFonts w:asciiTheme="majorHAnsi" w:eastAsiaTheme="majorEastAsia" w:hAnsiTheme="majorHAnsi" w:cstheme="majorBidi"/>
      <w:color w:val="52733F" w:themeColor="accent1" w:themeShade="7F"/>
      <w:sz w:val="24"/>
      <w:szCs w:val="24"/>
    </w:rPr>
  </w:style>
  <w:style w:type="paragraph" w:styleId="Heading4">
    <w:name w:val="heading 4"/>
    <w:basedOn w:val="Normal"/>
    <w:next w:val="Normal"/>
    <w:link w:val="Heading4Char"/>
    <w:uiPriority w:val="99"/>
    <w:semiHidden/>
    <w:qFormat/>
    <w:locked/>
    <w:rsid w:val="003E1B92"/>
    <w:pPr>
      <w:keepNext/>
      <w:keepLines/>
      <w:numPr>
        <w:ilvl w:val="3"/>
        <w:numId w:val="6"/>
      </w:numPr>
      <w:spacing w:before="40"/>
      <w:outlineLvl w:val="3"/>
    </w:pPr>
    <w:rPr>
      <w:rFonts w:asciiTheme="majorHAnsi" w:eastAsiaTheme="majorEastAsia" w:hAnsiTheme="majorHAnsi" w:cstheme="majorBidi"/>
      <w:i/>
      <w:iCs/>
      <w:color w:val="7CAA63" w:themeColor="accent1" w:themeShade="BF"/>
    </w:rPr>
  </w:style>
  <w:style w:type="paragraph" w:styleId="Heading5">
    <w:name w:val="heading 5"/>
    <w:basedOn w:val="Normal"/>
    <w:next w:val="Normal"/>
    <w:link w:val="Heading5Char"/>
    <w:uiPriority w:val="99"/>
    <w:semiHidden/>
    <w:qFormat/>
    <w:locked/>
    <w:rsid w:val="003E1B92"/>
    <w:pPr>
      <w:keepNext/>
      <w:keepLines/>
      <w:numPr>
        <w:ilvl w:val="4"/>
        <w:numId w:val="6"/>
      </w:numPr>
      <w:spacing w:before="40"/>
      <w:outlineLvl w:val="4"/>
    </w:pPr>
    <w:rPr>
      <w:rFonts w:asciiTheme="majorHAnsi" w:eastAsiaTheme="majorEastAsia" w:hAnsiTheme="majorHAnsi" w:cstheme="majorBidi"/>
      <w:color w:val="7CAA63" w:themeColor="accent1" w:themeShade="BF"/>
    </w:rPr>
  </w:style>
  <w:style w:type="paragraph" w:styleId="Heading6">
    <w:name w:val="heading 6"/>
    <w:basedOn w:val="Normal"/>
    <w:next w:val="Normal"/>
    <w:link w:val="Heading6Char"/>
    <w:uiPriority w:val="99"/>
    <w:semiHidden/>
    <w:qFormat/>
    <w:locked/>
    <w:rsid w:val="003E1B92"/>
    <w:pPr>
      <w:keepNext/>
      <w:keepLines/>
      <w:numPr>
        <w:ilvl w:val="5"/>
        <w:numId w:val="6"/>
      </w:numPr>
      <w:spacing w:before="40"/>
      <w:outlineLvl w:val="5"/>
    </w:pPr>
    <w:rPr>
      <w:rFonts w:asciiTheme="majorHAnsi" w:eastAsiaTheme="majorEastAsia" w:hAnsiTheme="majorHAnsi" w:cstheme="majorBidi"/>
      <w:color w:val="52733F" w:themeColor="accent1" w:themeShade="7F"/>
    </w:rPr>
  </w:style>
  <w:style w:type="paragraph" w:styleId="Heading7">
    <w:name w:val="heading 7"/>
    <w:basedOn w:val="Normal"/>
    <w:next w:val="Normal"/>
    <w:link w:val="Heading7Char"/>
    <w:uiPriority w:val="99"/>
    <w:semiHidden/>
    <w:qFormat/>
    <w:locked/>
    <w:rsid w:val="003E1B92"/>
    <w:pPr>
      <w:keepNext/>
      <w:keepLines/>
      <w:numPr>
        <w:ilvl w:val="6"/>
        <w:numId w:val="6"/>
      </w:numPr>
      <w:spacing w:before="40"/>
      <w:outlineLvl w:val="6"/>
    </w:pPr>
    <w:rPr>
      <w:rFonts w:asciiTheme="majorHAnsi" w:eastAsiaTheme="majorEastAsia" w:hAnsiTheme="majorHAnsi" w:cstheme="majorBidi"/>
      <w:i/>
      <w:iCs/>
      <w:color w:val="52733F" w:themeColor="accent1" w:themeShade="7F"/>
    </w:rPr>
  </w:style>
  <w:style w:type="paragraph" w:styleId="Heading8">
    <w:name w:val="heading 8"/>
    <w:basedOn w:val="Normal"/>
    <w:next w:val="Normal"/>
    <w:link w:val="Heading8Char"/>
    <w:uiPriority w:val="99"/>
    <w:semiHidden/>
    <w:qFormat/>
    <w:locked/>
    <w:rsid w:val="003E1B92"/>
    <w:pPr>
      <w:keepNext/>
      <w:keepLines/>
      <w:numPr>
        <w:ilvl w:val="7"/>
        <w:numId w:val="6"/>
      </w:numPr>
      <w:spacing w:before="40"/>
      <w:outlineLvl w:val="7"/>
    </w:pPr>
    <w:rPr>
      <w:rFonts w:asciiTheme="majorHAnsi" w:eastAsiaTheme="majorEastAsia" w:hAnsiTheme="majorHAnsi" w:cstheme="majorBidi"/>
      <w:color w:val="005AA3" w:themeColor="text1" w:themeTint="D8"/>
      <w:sz w:val="21"/>
      <w:szCs w:val="21"/>
    </w:rPr>
  </w:style>
  <w:style w:type="paragraph" w:styleId="Heading9">
    <w:name w:val="heading 9"/>
    <w:basedOn w:val="Normal"/>
    <w:next w:val="Normal"/>
    <w:link w:val="Heading9Char"/>
    <w:uiPriority w:val="99"/>
    <w:semiHidden/>
    <w:qFormat/>
    <w:locked/>
    <w:rsid w:val="003E1B92"/>
    <w:pPr>
      <w:keepNext/>
      <w:keepLines/>
      <w:numPr>
        <w:ilvl w:val="8"/>
        <w:numId w:val="6"/>
      </w:numPr>
      <w:spacing w:before="40"/>
      <w:outlineLvl w:val="8"/>
    </w:pPr>
    <w:rPr>
      <w:rFonts w:asciiTheme="majorHAnsi" w:eastAsiaTheme="majorEastAsia" w:hAnsiTheme="majorHAnsi" w:cstheme="majorBidi"/>
      <w:i/>
      <w:iCs/>
      <w:color w:val="005AA3"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BABullet">
    <w:name w:val="GBA Bullet"/>
    <w:basedOn w:val="ListBullet"/>
    <w:uiPriority w:val="99"/>
    <w:qFormat/>
    <w:rsid w:val="00886FE1"/>
    <w:pPr>
      <w:numPr>
        <w:numId w:val="4"/>
      </w:numPr>
      <w:tabs>
        <w:tab w:val="clear" w:pos="288"/>
        <w:tab w:val="clear" w:pos="432"/>
        <w:tab w:val="left" w:pos="317"/>
      </w:tabs>
      <w:ind w:left="720" w:hanging="288"/>
    </w:pPr>
    <w:rPr>
      <w:rFonts w:ascii="Open Sans" w:hAnsi="Open Sans"/>
    </w:rPr>
  </w:style>
  <w:style w:type="paragraph" w:styleId="ListParagraph">
    <w:name w:val="List Paragraph"/>
    <w:basedOn w:val="Normal"/>
    <w:uiPriority w:val="99"/>
    <w:semiHidden/>
    <w:qFormat/>
    <w:locked/>
    <w:rsid w:val="003C3EA3"/>
    <w:pPr>
      <w:numPr>
        <w:numId w:val="3"/>
      </w:numPr>
      <w:tabs>
        <w:tab w:val="left" w:pos="432"/>
        <w:tab w:val="left" w:pos="864"/>
      </w:tabs>
      <w:spacing w:before="120" w:after="60"/>
      <w:ind w:left="864" w:hanging="432"/>
    </w:pPr>
  </w:style>
  <w:style w:type="paragraph" w:styleId="BalloonText">
    <w:name w:val="Balloon Text"/>
    <w:basedOn w:val="Normal"/>
    <w:link w:val="BalloonTextChar"/>
    <w:uiPriority w:val="99"/>
    <w:semiHidden/>
    <w:locked/>
    <w:rsid w:val="007A38DE"/>
    <w:pPr>
      <w:spacing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9928CA"/>
    <w:rPr>
      <w:rFonts w:ascii="Segoe UI" w:hAnsi="Segoe UI" w:cs="Segoe UI"/>
    </w:rPr>
  </w:style>
  <w:style w:type="paragraph" w:customStyle="1" w:styleId="GBABullet2">
    <w:name w:val="GBA Bullet 2"/>
    <w:basedOn w:val="GBABullet"/>
    <w:uiPriority w:val="99"/>
    <w:qFormat/>
    <w:rsid w:val="00886FE1"/>
    <w:pPr>
      <w:numPr>
        <w:ilvl w:val="1"/>
      </w:numPr>
      <w:tabs>
        <w:tab w:val="clear" w:pos="317"/>
        <w:tab w:val="left" w:pos="288"/>
      </w:tabs>
      <w:ind w:left="1008" w:hanging="288"/>
    </w:pPr>
  </w:style>
  <w:style w:type="paragraph" w:customStyle="1" w:styleId="GBATableDecimalAlign">
    <w:name w:val="GBA Table Decimal Align"/>
    <w:basedOn w:val="Normal"/>
    <w:uiPriority w:val="99"/>
    <w:qFormat/>
    <w:rsid w:val="001D6F8F"/>
    <w:pPr>
      <w:tabs>
        <w:tab w:val="decimal" w:pos="917"/>
      </w:tabs>
      <w:spacing w:before="40" w:after="40" w:line="240" w:lineRule="auto"/>
    </w:pPr>
    <w:rPr>
      <w:sz w:val="16"/>
    </w:rPr>
  </w:style>
  <w:style w:type="paragraph" w:styleId="ListBullet">
    <w:name w:val="List Bullet"/>
    <w:basedOn w:val="NoSpacing"/>
    <w:next w:val="Normal"/>
    <w:uiPriority w:val="99"/>
    <w:semiHidden/>
    <w:locked/>
    <w:rsid w:val="00D661DA"/>
    <w:pPr>
      <w:numPr>
        <w:numId w:val="1"/>
      </w:numPr>
      <w:tabs>
        <w:tab w:val="clear" w:pos="360"/>
        <w:tab w:val="left" w:pos="288"/>
      </w:tabs>
      <w:spacing w:after="120"/>
    </w:pPr>
    <w:rPr>
      <w:rFonts w:eastAsia="Times New Roman" w:cs="Times New Roman"/>
    </w:rPr>
  </w:style>
  <w:style w:type="paragraph" w:styleId="NoSpacing">
    <w:name w:val="No Spacing"/>
    <w:uiPriority w:val="99"/>
    <w:qFormat/>
    <w:rsid w:val="00D661DA"/>
  </w:style>
  <w:style w:type="paragraph" w:styleId="ListBullet2">
    <w:name w:val="List Bullet 2"/>
    <w:basedOn w:val="Normal"/>
    <w:uiPriority w:val="99"/>
    <w:semiHidden/>
    <w:locked/>
    <w:rsid w:val="00D661DA"/>
    <w:pPr>
      <w:numPr>
        <w:numId w:val="2"/>
      </w:numPr>
      <w:spacing w:after="120"/>
    </w:pPr>
    <w:rPr>
      <w:rFonts w:eastAsia="Times New Roman" w:cs="Times New Roman"/>
    </w:rPr>
  </w:style>
  <w:style w:type="numbering" w:customStyle="1" w:styleId="GBAList">
    <w:name w:val="GBA_List"/>
    <w:basedOn w:val="NoList"/>
    <w:uiPriority w:val="99"/>
    <w:rsid w:val="009D67A8"/>
    <w:pPr>
      <w:numPr>
        <w:numId w:val="5"/>
      </w:numPr>
    </w:pPr>
  </w:style>
  <w:style w:type="table" w:styleId="TableGrid">
    <w:name w:val="Table Grid"/>
    <w:basedOn w:val="TableNormal"/>
    <w:uiPriority w:val="39"/>
    <w:locked/>
    <w:rsid w:val="00B3018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BAQuickTable1Tableformatted">
    <w:name w:val="GBA Quick Table 1 (Table formatted)"/>
    <w:basedOn w:val="TableNormal"/>
    <w:uiPriority w:val="99"/>
    <w:rsid w:val="00F73E37"/>
    <w:pPr>
      <w:spacing w:before="40" w:after="40" w:line="240" w:lineRule="auto"/>
    </w:pPr>
    <w:rPr>
      <w:rFonts w:ascii="Open Sans" w:hAnsi="Open Sans"/>
      <w:sz w:val="14"/>
    </w:rPr>
    <w:tblPr>
      <w:tblBorders>
        <w:bottom w:val="single" w:sz="4" w:space="0" w:color="auto"/>
        <w:insideH w:val="single" w:sz="4" w:space="0" w:color="auto"/>
      </w:tblBorders>
    </w:tblPr>
    <w:trPr>
      <w:cantSplit/>
    </w:trPr>
    <w:tcPr>
      <w:vAlign w:val="center"/>
    </w:tcPr>
    <w:tblStylePr w:type="firstRow">
      <w:pPr>
        <w:wordWrap/>
        <w:spacing w:beforeLines="0" w:before="60" w:beforeAutospacing="0" w:afterLines="0" w:after="60" w:afterAutospacing="0" w:line="240" w:lineRule="auto"/>
        <w:contextualSpacing w:val="0"/>
      </w:pPr>
      <w:rPr>
        <w:rFonts w:asciiTheme="minorHAnsi" w:hAnsiTheme="minorHAnsi"/>
        <w:b/>
        <w:caps/>
        <w:smallCaps w:val="0"/>
        <w:color w:val="FFFFFF" w:themeColor="background1"/>
        <w:sz w:val="14"/>
      </w:rPr>
      <w:tblPr/>
      <w:trPr>
        <w:cantSplit/>
        <w:tblHeader/>
      </w:trPr>
      <w:tcPr>
        <w:tcBorders>
          <w:bottom w:val="nil"/>
        </w:tcBorders>
        <w:shd w:val="clear" w:color="auto" w:fill="003865" w:themeFill="text1"/>
      </w:tcPr>
    </w:tblStylePr>
  </w:style>
  <w:style w:type="paragraph" w:customStyle="1" w:styleId="GBATableHeading">
    <w:name w:val="GBA Table Heading"/>
    <w:basedOn w:val="Normal"/>
    <w:next w:val="Normal"/>
    <w:uiPriority w:val="99"/>
    <w:qFormat/>
    <w:rsid w:val="005F4A6A"/>
    <w:pPr>
      <w:keepNext/>
      <w:spacing w:before="240" w:after="120"/>
      <w:jc w:val="center"/>
    </w:pPr>
    <w:rPr>
      <w:rFonts w:ascii="Open Sans" w:hAnsi="Open Sans"/>
      <w:b/>
      <w:caps/>
      <w:color w:val="53565A" w:themeColor="text2"/>
      <w:sz w:val="16"/>
    </w:rPr>
  </w:style>
  <w:style w:type="table" w:customStyle="1" w:styleId="GBAGenericapplystyles">
    <w:name w:val="GBA Generic (apply styles)"/>
    <w:basedOn w:val="GBAQuickTable1Tableformatted"/>
    <w:uiPriority w:val="99"/>
    <w:rsid w:val="00796107"/>
    <w:tblPr/>
    <w:tblStylePr w:type="firstRow">
      <w:pPr>
        <w:wordWrap/>
        <w:spacing w:beforeLines="0" w:before="60" w:beforeAutospacing="0" w:afterLines="0" w:after="60" w:afterAutospacing="0" w:line="240" w:lineRule="auto"/>
        <w:contextualSpacing w:val="0"/>
        <w:jc w:val="left"/>
      </w:pPr>
      <w:rPr>
        <w:rFonts w:asciiTheme="minorHAnsi" w:hAnsiTheme="minorHAnsi"/>
        <w:b w:val="0"/>
        <w:caps/>
        <w:smallCaps w:val="0"/>
        <w:color w:val="FFFFFF" w:themeColor="background1"/>
        <w:sz w:val="14"/>
      </w:rPr>
      <w:tblPr/>
      <w:trPr>
        <w:cantSplit/>
        <w:tblHeader/>
      </w:trPr>
      <w:tcPr>
        <w:tcBorders>
          <w:bottom w:val="nil"/>
        </w:tcBorders>
        <w:shd w:val="clear" w:color="auto" w:fill="003865" w:themeFill="text1"/>
      </w:tcPr>
    </w:tblStylePr>
  </w:style>
  <w:style w:type="paragraph" w:customStyle="1" w:styleId="GBATABLEHEADERROWCAPS">
    <w:name w:val="GBA TABLE HEADER ROW (CAPS)"/>
    <w:basedOn w:val="Normal"/>
    <w:uiPriority w:val="99"/>
    <w:qFormat/>
    <w:rsid w:val="00AA06A1"/>
    <w:pPr>
      <w:spacing w:before="60" w:after="60" w:line="240" w:lineRule="auto"/>
    </w:pPr>
    <w:rPr>
      <w:rFonts w:ascii="Open Sans" w:hAnsi="Open Sans"/>
      <w:b/>
      <w:caps/>
      <w:sz w:val="14"/>
    </w:rPr>
  </w:style>
  <w:style w:type="paragraph" w:customStyle="1" w:styleId="GBATableBody">
    <w:name w:val="GBA Table Body"/>
    <w:basedOn w:val="Normal"/>
    <w:qFormat/>
    <w:rsid w:val="001D6F8F"/>
    <w:pPr>
      <w:spacing w:before="40" w:after="40" w:line="240" w:lineRule="auto"/>
    </w:pPr>
    <w:rPr>
      <w:rFonts w:ascii="Open Sans" w:hAnsi="Open Sans"/>
      <w:sz w:val="16"/>
    </w:rPr>
  </w:style>
  <w:style w:type="paragraph" w:customStyle="1" w:styleId="GBATableHeaderRowLowercase">
    <w:name w:val="GBA Table Header Row (Lower case)"/>
    <w:basedOn w:val="GBATABLEHEADERROWCAPS"/>
    <w:uiPriority w:val="99"/>
    <w:qFormat/>
    <w:rsid w:val="00F57D3F"/>
    <w:rPr>
      <w:caps w:val="0"/>
    </w:rPr>
  </w:style>
  <w:style w:type="paragraph" w:styleId="Header">
    <w:name w:val="header"/>
    <w:basedOn w:val="Normal"/>
    <w:link w:val="HeaderChar"/>
    <w:uiPriority w:val="99"/>
    <w:semiHidden/>
    <w:locked/>
    <w:rsid w:val="00A11700"/>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455B25"/>
  </w:style>
  <w:style w:type="paragraph" w:customStyle="1" w:styleId="GBAStandardParagraph">
    <w:name w:val="_GBA Standard Paragraph"/>
    <w:basedOn w:val="Normal"/>
    <w:link w:val="GBAStandardParagraphChar"/>
    <w:qFormat/>
    <w:rsid w:val="001D6F8F"/>
    <w:pPr>
      <w:spacing w:after="120"/>
    </w:pPr>
  </w:style>
  <w:style w:type="character" w:customStyle="1" w:styleId="GBAStandardParagraphChar">
    <w:name w:val="_GBA Standard Paragraph Char"/>
    <w:basedOn w:val="DefaultParagraphFont"/>
    <w:link w:val="GBAStandardParagraph"/>
    <w:rsid w:val="001D6F8F"/>
  </w:style>
  <w:style w:type="paragraph" w:customStyle="1" w:styleId="GBAEndofSection">
    <w:name w:val="GBA End of Section"/>
    <w:basedOn w:val="Normal"/>
    <w:next w:val="GBAStandardParagraph"/>
    <w:qFormat/>
    <w:rsid w:val="001E2B7C"/>
    <w:pPr>
      <w:spacing w:before="360" w:after="240"/>
      <w:jc w:val="center"/>
    </w:pPr>
    <w:rPr>
      <w:rFonts w:ascii="Open Sans" w:eastAsia="Times New Roman" w:hAnsi="Open Sans" w:cs="Times New Roman"/>
      <w:caps/>
    </w:rPr>
  </w:style>
  <w:style w:type="paragraph" w:customStyle="1" w:styleId="GBAFilepathCopyright">
    <w:name w:val="GBA Filepath +Copyright"/>
    <w:basedOn w:val="Normal"/>
    <w:qFormat/>
    <w:rsid w:val="007540E4"/>
    <w:rPr>
      <w:rFonts w:ascii="Open Sans Light" w:eastAsia="Times New Roman" w:hAnsi="Open Sans Light" w:cs="Times New Roman"/>
      <w:sz w:val="12"/>
    </w:rPr>
  </w:style>
  <w:style w:type="paragraph" w:customStyle="1" w:styleId="GBAFooter">
    <w:name w:val="GBA Footer"/>
    <w:basedOn w:val="Normal"/>
    <w:qFormat/>
    <w:rsid w:val="001C7B3C"/>
    <w:pPr>
      <w:tabs>
        <w:tab w:val="right" w:pos="9360"/>
      </w:tabs>
      <w:spacing w:line="240" w:lineRule="auto"/>
    </w:pPr>
    <w:rPr>
      <w:rFonts w:ascii="Open Sans Light" w:eastAsia="Times New Roman" w:hAnsi="Open Sans Light" w:cs="Times New Roman"/>
      <w:sz w:val="14"/>
    </w:rPr>
  </w:style>
  <w:style w:type="paragraph" w:customStyle="1" w:styleId="GBANotes">
    <w:name w:val="GBA Notes"/>
    <w:basedOn w:val="Normal"/>
    <w:next w:val="GBAStandardParagraph"/>
    <w:uiPriority w:val="99"/>
    <w:qFormat/>
    <w:rsid w:val="00761512"/>
    <w:pPr>
      <w:pBdr>
        <w:top w:val="dashSmallGap" w:sz="4" w:space="1" w:color="auto"/>
        <w:bottom w:val="dashSmallGap" w:sz="4" w:space="1" w:color="auto"/>
      </w:pBdr>
    </w:pPr>
    <w:rPr>
      <w:rFonts w:ascii="Open Sans" w:eastAsia="Times New Roman" w:hAnsi="Open Sans" w:cs="Times New Roman"/>
      <w:color w:val="FF0000"/>
    </w:rPr>
  </w:style>
  <w:style w:type="character" w:styleId="Hyperlink">
    <w:name w:val="Hyperlink"/>
    <w:basedOn w:val="DefaultParagraphFont"/>
    <w:uiPriority w:val="99"/>
    <w:rsid w:val="00761512"/>
    <w:rPr>
      <w:rFonts w:ascii="Open Sans" w:hAnsi="Open Sans"/>
      <w:color w:val="0000FF"/>
      <w:u w:val="single"/>
    </w:rPr>
  </w:style>
  <w:style w:type="numbering" w:customStyle="1" w:styleId="GBAspec1-8a">
    <w:name w:val="GBA spec 1-8a"/>
    <w:basedOn w:val="NoList"/>
    <w:uiPriority w:val="99"/>
    <w:rsid w:val="006D05A6"/>
    <w:pPr>
      <w:numPr>
        <w:numId w:val="7"/>
      </w:numPr>
    </w:pPr>
  </w:style>
  <w:style w:type="paragraph" w:customStyle="1" w:styleId="GBASpec2-BidForm">
    <w:name w:val="GBA Spec 2 - Bid Form"/>
    <w:basedOn w:val="Normal"/>
    <w:qFormat/>
    <w:rsid w:val="001C3638"/>
    <w:pPr>
      <w:numPr>
        <w:ilvl w:val="1"/>
        <w:numId w:val="12"/>
      </w:numPr>
      <w:spacing w:before="120" w:after="60"/>
      <w:outlineLvl w:val="1"/>
    </w:pPr>
    <w:rPr>
      <w:rFonts w:ascii="Open Sans" w:hAnsi="Open Sans"/>
    </w:rPr>
  </w:style>
  <w:style w:type="paragraph" w:customStyle="1" w:styleId="GBASpec3">
    <w:name w:val="GBA Spec 3"/>
    <w:basedOn w:val="Normal"/>
    <w:qFormat/>
    <w:rsid w:val="00AF3E8D"/>
    <w:pPr>
      <w:numPr>
        <w:ilvl w:val="2"/>
        <w:numId w:val="8"/>
      </w:numPr>
      <w:tabs>
        <w:tab w:val="clear" w:pos="360"/>
        <w:tab w:val="left" w:pos="432"/>
        <w:tab w:val="left" w:pos="864"/>
      </w:tabs>
      <w:spacing w:before="120" w:after="60"/>
      <w:ind w:left="864"/>
      <w:outlineLvl w:val="2"/>
    </w:pPr>
    <w:rPr>
      <w:rFonts w:ascii="Open Sans" w:hAnsi="Open Sans"/>
    </w:rPr>
  </w:style>
  <w:style w:type="paragraph" w:customStyle="1" w:styleId="GBASpec4">
    <w:name w:val="GBA Spec 4"/>
    <w:basedOn w:val="Normal"/>
    <w:qFormat/>
    <w:rsid w:val="0031464E"/>
    <w:pPr>
      <w:numPr>
        <w:ilvl w:val="3"/>
        <w:numId w:val="8"/>
      </w:numPr>
      <w:spacing w:before="120" w:after="60"/>
      <w:outlineLvl w:val="3"/>
    </w:pPr>
    <w:rPr>
      <w:rFonts w:ascii="Open Sans" w:eastAsia="Times New Roman" w:hAnsi="Open Sans" w:cs="Times New Roman"/>
    </w:rPr>
  </w:style>
  <w:style w:type="paragraph" w:customStyle="1" w:styleId="GBASpec5">
    <w:name w:val="GBA Spec 5"/>
    <w:basedOn w:val="Normal"/>
    <w:qFormat/>
    <w:rsid w:val="0031464E"/>
    <w:pPr>
      <w:numPr>
        <w:ilvl w:val="4"/>
        <w:numId w:val="8"/>
      </w:numPr>
      <w:spacing w:after="60"/>
      <w:outlineLvl w:val="4"/>
    </w:pPr>
    <w:rPr>
      <w:rFonts w:ascii="Open Sans" w:eastAsia="Times New Roman" w:hAnsi="Open Sans" w:cs="Times New Roman"/>
    </w:rPr>
  </w:style>
  <w:style w:type="character" w:styleId="CommentReference">
    <w:name w:val="annotation reference"/>
    <w:basedOn w:val="DefaultParagraphFont"/>
    <w:uiPriority w:val="99"/>
    <w:semiHidden/>
    <w:unhideWhenUsed/>
    <w:rsid w:val="0023027F"/>
    <w:rPr>
      <w:sz w:val="16"/>
      <w:szCs w:val="16"/>
    </w:rPr>
  </w:style>
  <w:style w:type="paragraph" w:styleId="CommentText">
    <w:name w:val="annotation text"/>
    <w:basedOn w:val="Normal"/>
    <w:link w:val="CommentTextChar"/>
    <w:uiPriority w:val="99"/>
    <w:unhideWhenUsed/>
    <w:rsid w:val="0023027F"/>
    <w:pPr>
      <w:spacing w:line="240" w:lineRule="auto"/>
    </w:pPr>
    <w:rPr>
      <w:rFonts w:ascii="Open Sans" w:hAnsi="Open Sans"/>
      <w:sz w:val="14"/>
      <w:szCs w:val="20"/>
    </w:rPr>
  </w:style>
  <w:style w:type="character" w:customStyle="1" w:styleId="CommentTextChar">
    <w:name w:val="Comment Text Char"/>
    <w:basedOn w:val="DefaultParagraphFont"/>
    <w:link w:val="CommentText"/>
    <w:uiPriority w:val="99"/>
    <w:rsid w:val="0023027F"/>
    <w:rPr>
      <w:rFonts w:ascii="Open Sans" w:hAnsi="Open Sans"/>
      <w:sz w:val="14"/>
      <w:szCs w:val="20"/>
    </w:rPr>
  </w:style>
  <w:style w:type="paragraph" w:styleId="CommentSubject">
    <w:name w:val="annotation subject"/>
    <w:basedOn w:val="CommentText"/>
    <w:next w:val="CommentText"/>
    <w:link w:val="CommentSubjectChar"/>
    <w:uiPriority w:val="99"/>
    <w:semiHidden/>
    <w:unhideWhenUsed/>
    <w:locked/>
    <w:rsid w:val="00E7399F"/>
    <w:rPr>
      <w:rFonts w:asciiTheme="minorHAnsi" w:hAnsiTheme="minorHAnsi"/>
      <w:b/>
      <w:bCs/>
      <w:sz w:val="20"/>
    </w:rPr>
  </w:style>
  <w:style w:type="character" w:customStyle="1" w:styleId="CommentSubjectChar">
    <w:name w:val="Comment Subject Char"/>
    <w:basedOn w:val="CommentTextChar"/>
    <w:link w:val="CommentSubject"/>
    <w:uiPriority w:val="99"/>
    <w:semiHidden/>
    <w:rsid w:val="00E7399F"/>
    <w:rPr>
      <w:rFonts w:ascii="Open Sans" w:hAnsi="Open Sans"/>
      <w:b/>
      <w:bCs/>
      <w:sz w:val="20"/>
      <w:szCs w:val="20"/>
    </w:rPr>
  </w:style>
  <w:style w:type="paragraph" w:styleId="Caption">
    <w:name w:val="caption"/>
    <w:basedOn w:val="Normal"/>
    <w:next w:val="Normal"/>
    <w:uiPriority w:val="99"/>
    <w:semiHidden/>
    <w:qFormat/>
    <w:rsid w:val="001631F9"/>
    <w:pPr>
      <w:spacing w:before="120" w:after="120" w:line="240" w:lineRule="auto"/>
      <w:jc w:val="center"/>
    </w:pPr>
    <w:rPr>
      <w:rFonts w:ascii="Open Sans SemiBold" w:hAnsi="Open Sans SemiBold"/>
      <w:i/>
      <w:iCs/>
      <w:sz w:val="14"/>
    </w:rPr>
  </w:style>
  <w:style w:type="paragraph" w:customStyle="1" w:styleId="GBACaption">
    <w:name w:val="GBA Caption"/>
    <w:basedOn w:val="Caption"/>
    <w:next w:val="GBAStandardParagraph"/>
    <w:uiPriority w:val="99"/>
    <w:qFormat/>
    <w:rsid w:val="00F93506"/>
    <w:rPr>
      <w:i w:val="0"/>
    </w:rPr>
  </w:style>
  <w:style w:type="paragraph" w:styleId="Revision">
    <w:name w:val="Revision"/>
    <w:hidden/>
    <w:uiPriority w:val="99"/>
    <w:semiHidden/>
    <w:rsid w:val="008150BC"/>
    <w:pPr>
      <w:spacing w:line="240" w:lineRule="auto"/>
    </w:pPr>
  </w:style>
  <w:style w:type="paragraph" w:customStyle="1" w:styleId="GBAStandardParagraph0">
    <w:name w:val="GBA Standard Paragraph"/>
    <w:basedOn w:val="Normal"/>
    <w:link w:val="GBAStandardParagraphChar0"/>
    <w:uiPriority w:val="99"/>
    <w:qFormat/>
    <w:rsid w:val="0081630D"/>
    <w:pPr>
      <w:spacing w:after="120"/>
    </w:pPr>
  </w:style>
  <w:style w:type="character" w:customStyle="1" w:styleId="GBAStandardParagraphChar0">
    <w:name w:val="GBA Standard Paragraph Char"/>
    <w:basedOn w:val="DefaultParagraphFont"/>
    <w:link w:val="GBAStandardParagraph0"/>
    <w:uiPriority w:val="99"/>
    <w:rsid w:val="009022BA"/>
  </w:style>
  <w:style w:type="character" w:styleId="PlaceholderText">
    <w:name w:val="Placeholder Text"/>
    <w:basedOn w:val="DefaultParagraphFont"/>
    <w:rsid w:val="00B44002"/>
    <w:rPr>
      <w:color w:val="auto"/>
      <w:bdr w:val="none" w:sz="0" w:space="0" w:color="auto"/>
      <w:shd w:val="clear" w:color="auto" w:fill="FFFF00"/>
    </w:rPr>
  </w:style>
  <w:style w:type="character" w:customStyle="1" w:styleId="Heading1Char">
    <w:name w:val="Heading 1 Char"/>
    <w:basedOn w:val="DefaultParagraphFont"/>
    <w:link w:val="Heading1"/>
    <w:uiPriority w:val="99"/>
    <w:semiHidden/>
    <w:rsid w:val="003E1B92"/>
    <w:rPr>
      <w:rFonts w:asciiTheme="majorHAnsi" w:eastAsiaTheme="majorEastAsia" w:hAnsiTheme="majorHAnsi" w:cstheme="majorBidi"/>
      <w:color w:val="7CAA63" w:themeColor="accent1" w:themeShade="BF"/>
      <w:sz w:val="32"/>
      <w:szCs w:val="32"/>
    </w:rPr>
  </w:style>
  <w:style w:type="character" w:customStyle="1" w:styleId="Heading2Char">
    <w:name w:val="Heading 2 Char"/>
    <w:basedOn w:val="DefaultParagraphFont"/>
    <w:link w:val="Heading2"/>
    <w:uiPriority w:val="99"/>
    <w:semiHidden/>
    <w:rsid w:val="003E1B92"/>
    <w:rPr>
      <w:rFonts w:asciiTheme="majorHAnsi" w:eastAsiaTheme="majorEastAsia" w:hAnsiTheme="majorHAnsi" w:cstheme="majorBidi"/>
      <w:color w:val="7CAA63" w:themeColor="accent1" w:themeShade="BF"/>
      <w:sz w:val="26"/>
      <w:szCs w:val="26"/>
    </w:rPr>
  </w:style>
  <w:style w:type="character" w:customStyle="1" w:styleId="Heading3Char">
    <w:name w:val="Heading 3 Char"/>
    <w:basedOn w:val="DefaultParagraphFont"/>
    <w:link w:val="Heading3"/>
    <w:uiPriority w:val="99"/>
    <w:semiHidden/>
    <w:rsid w:val="003E1B92"/>
    <w:rPr>
      <w:rFonts w:asciiTheme="majorHAnsi" w:eastAsiaTheme="majorEastAsia" w:hAnsiTheme="majorHAnsi" w:cstheme="majorBidi"/>
      <w:color w:val="52733F" w:themeColor="accent1" w:themeShade="7F"/>
      <w:sz w:val="24"/>
      <w:szCs w:val="24"/>
    </w:rPr>
  </w:style>
  <w:style w:type="character" w:customStyle="1" w:styleId="Heading4Char">
    <w:name w:val="Heading 4 Char"/>
    <w:basedOn w:val="DefaultParagraphFont"/>
    <w:link w:val="Heading4"/>
    <w:uiPriority w:val="99"/>
    <w:semiHidden/>
    <w:rsid w:val="003E1B92"/>
    <w:rPr>
      <w:rFonts w:asciiTheme="majorHAnsi" w:eastAsiaTheme="majorEastAsia" w:hAnsiTheme="majorHAnsi" w:cstheme="majorBidi"/>
      <w:i/>
      <w:iCs/>
      <w:color w:val="7CAA63" w:themeColor="accent1" w:themeShade="BF"/>
    </w:rPr>
  </w:style>
  <w:style w:type="character" w:customStyle="1" w:styleId="Heading5Char">
    <w:name w:val="Heading 5 Char"/>
    <w:basedOn w:val="DefaultParagraphFont"/>
    <w:link w:val="Heading5"/>
    <w:uiPriority w:val="99"/>
    <w:semiHidden/>
    <w:rsid w:val="003E1B92"/>
    <w:rPr>
      <w:rFonts w:asciiTheme="majorHAnsi" w:eastAsiaTheme="majorEastAsia" w:hAnsiTheme="majorHAnsi" w:cstheme="majorBidi"/>
      <w:color w:val="7CAA63" w:themeColor="accent1" w:themeShade="BF"/>
    </w:rPr>
  </w:style>
  <w:style w:type="character" w:customStyle="1" w:styleId="Heading6Char">
    <w:name w:val="Heading 6 Char"/>
    <w:basedOn w:val="DefaultParagraphFont"/>
    <w:link w:val="Heading6"/>
    <w:uiPriority w:val="99"/>
    <w:semiHidden/>
    <w:rsid w:val="003E1B92"/>
    <w:rPr>
      <w:rFonts w:asciiTheme="majorHAnsi" w:eastAsiaTheme="majorEastAsia" w:hAnsiTheme="majorHAnsi" w:cstheme="majorBidi"/>
      <w:color w:val="52733F" w:themeColor="accent1" w:themeShade="7F"/>
    </w:rPr>
  </w:style>
  <w:style w:type="character" w:customStyle="1" w:styleId="Heading7Char">
    <w:name w:val="Heading 7 Char"/>
    <w:basedOn w:val="DefaultParagraphFont"/>
    <w:link w:val="Heading7"/>
    <w:uiPriority w:val="99"/>
    <w:semiHidden/>
    <w:rsid w:val="003E1B92"/>
    <w:rPr>
      <w:rFonts w:asciiTheme="majorHAnsi" w:eastAsiaTheme="majorEastAsia" w:hAnsiTheme="majorHAnsi" w:cstheme="majorBidi"/>
      <w:i/>
      <w:iCs/>
      <w:color w:val="52733F" w:themeColor="accent1" w:themeShade="7F"/>
    </w:rPr>
  </w:style>
  <w:style w:type="character" w:customStyle="1" w:styleId="Heading8Char">
    <w:name w:val="Heading 8 Char"/>
    <w:basedOn w:val="DefaultParagraphFont"/>
    <w:link w:val="Heading8"/>
    <w:uiPriority w:val="99"/>
    <w:semiHidden/>
    <w:rsid w:val="003E1B92"/>
    <w:rPr>
      <w:rFonts w:asciiTheme="majorHAnsi" w:eastAsiaTheme="majorEastAsia" w:hAnsiTheme="majorHAnsi" w:cstheme="majorBidi"/>
      <w:color w:val="005AA3" w:themeColor="text1" w:themeTint="D8"/>
      <w:sz w:val="21"/>
      <w:szCs w:val="21"/>
    </w:rPr>
  </w:style>
  <w:style w:type="character" w:customStyle="1" w:styleId="Heading9Char">
    <w:name w:val="Heading 9 Char"/>
    <w:basedOn w:val="DefaultParagraphFont"/>
    <w:link w:val="Heading9"/>
    <w:uiPriority w:val="99"/>
    <w:semiHidden/>
    <w:rsid w:val="003E1B92"/>
    <w:rPr>
      <w:rFonts w:asciiTheme="majorHAnsi" w:eastAsiaTheme="majorEastAsia" w:hAnsiTheme="majorHAnsi" w:cstheme="majorBidi"/>
      <w:i/>
      <w:iCs/>
      <w:color w:val="005AA3" w:themeColor="text1" w:themeTint="D8"/>
      <w:sz w:val="21"/>
      <w:szCs w:val="21"/>
    </w:rPr>
  </w:style>
  <w:style w:type="character" w:styleId="Strong">
    <w:name w:val="Strong"/>
    <w:basedOn w:val="DefaultParagraphFont"/>
    <w:qFormat/>
    <w:rsid w:val="00B44002"/>
    <w:rPr>
      <w:b/>
      <w:bCs/>
    </w:rPr>
  </w:style>
  <w:style w:type="character" w:styleId="Emphasis">
    <w:name w:val="Emphasis"/>
    <w:basedOn w:val="DefaultParagraphFont"/>
    <w:uiPriority w:val="99"/>
    <w:qFormat/>
    <w:locked/>
    <w:rsid w:val="009022BA"/>
    <w:rPr>
      <w:i/>
      <w:iCs/>
    </w:rPr>
  </w:style>
  <w:style w:type="paragraph" w:customStyle="1" w:styleId="GBAStandardParagraph6Indent">
    <w:name w:val="_GBA Standard Paragraph .6 Indent"/>
    <w:basedOn w:val="Normal"/>
    <w:qFormat/>
    <w:rsid w:val="00477124"/>
    <w:pPr>
      <w:spacing w:before="120" w:after="120"/>
      <w:ind w:left="864"/>
    </w:pPr>
  </w:style>
  <w:style w:type="character" w:customStyle="1" w:styleId="Underline">
    <w:name w:val="Underline"/>
    <w:basedOn w:val="PlaceholderText"/>
    <w:uiPriority w:val="1"/>
    <w:qFormat/>
    <w:rsid w:val="00412322"/>
    <w:rPr>
      <w:color w:val="auto"/>
      <w:u w:val="single"/>
      <w:bdr w:val="none" w:sz="0" w:space="0" w:color="auto"/>
      <w:shd w:val="clear" w:color="auto" w:fill="auto"/>
    </w:rPr>
  </w:style>
  <w:style w:type="paragraph" w:styleId="Footer">
    <w:name w:val="footer"/>
    <w:basedOn w:val="Normal"/>
    <w:link w:val="FooterChar"/>
    <w:uiPriority w:val="99"/>
    <w:unhideWhenUsed/>
    <w:locked/>
    <w:rsid w:val="00240953"/>
    <w:pPr>
      <w:tabs>
        <w:tab w:val="center" w:pos="4680"/>
        <w:tab w:val="right" w:pos="9360"/>
      </w:tabs>
      <w:spacing w:line="240" w:lineRule="auto"/>
    </w:pPr>
  </w:style>
  <w:style w:type="character" w:customStyle="1" w:styleId="FooterChar">
    <w:name w:val="Footer Char"/>
    <w:basedOn w:val="DefaultParagraphFont"/>
    <w:link w:val="Footer"/>
    <w:uiPriority w:val="99"/>
    <w:rsid w:val="00240953"/>
  </w:style>
  <w:style w:type="paragraph" w:customStyle="1" w:styleId="GBASpec6">
    <w:name w:val="GBA Spec 6"/>
    <w:basedOn w:val="GBASpec5"/>
    <w:qFormat/>
    <w:rsid w:val="0031464E"/>
    <w:pPr>
      <w:numPr>
        <w:ilvl w:val="5"/>
      </w:numPr>
    </w:pPr>
  </w:style>
  <w:style w:type="paragraph" w:customStyle="1" w:styleId="GBASpec7">
    <w:name w:val="GBA Spec 7"/>
    <w:basedOn w:val="Normal"/>
    <w:qFormat/>
    <w:rsid w:val="0031464E"/>
    <w:pPr>
      <w:numPr>
        <w:ilvl w:val="6"/>
        <w:numId w:val="8"/>
      </w:numPr>
      <w:spacing w:after="60"/>
      <w:outlineLvl w:val="6"/>
    </w:pPr>
    <w:rPr>
      <w:rFonts w:ascii="Open Sans" w:eastAsia="Times New Roman" w:hAnsi="Open Sans" w:cs="Times New Roman"/>
    </w:rPr>
  </w:style>
  <w:style w:type="paragraph" w:customStyle="1" w:styleId="GBASpec8">
    <w:name w:val="GBA Spec 8"/>
    <w:basedOn w:val="Normal"/>
    <w:qFormat/>
    <w:rsid w:val="0031464E"/>
    <w:pPr>
      <w:numPr>
        <w:ilvl w:val="7"/>
        <w:numId w:val="8"/>
      </w:numPr>
      <w:spacing w:after="60"/>
    </w:pPr>
    <w:rPr>
      <w:rFonts w:ascii="Open Sans" w:eastAsia="Times New Roman" w:hAnsi="Open Sans" w:cs="Times New Roman"/>
    </w:rPr>
  </w:style>
  <w:style w:type="paragraph" w:customStyle="1" w:styleId="GBASpecificationNumber">
    <w:name w:val="GBA Specification Number"/>
    <w:basedOn w:val="Normal"/>
    <w:next w:val="GBAStandardParagraph"/>
    <w:qFormat/>
    <w:rsid w:val="0031464E"/>
    <w:pPr>
      <w:jc w:val="center"/>
      <w:outlineLvl w:val="0"/>
    </w:pPr>
    <w:rPr>
      <w:rFonts w:ascii="Open Sans" w:eastAsia="Times New Roman" w:hAnsi="Open Sans" w:cs="Times New Roman"/>
      <w:b/>
      <w:caps/>
    </w:rPr>
  </w:style>
  <w:style w:type="paragraph" w:customStyle="1" w:styleId="GBASpecificationTitle">
    <w:name w:val="GBA Specification Title"/>
    <w:basedOn w:val="Normal"/>
    <w:next w:val="GBAStandardParagraph"/>
    <w:qFormat/>
    <w:rsid w:val="0031464E"/>
    <w:pPr>
      <w:jc w:val="center"/>
      <w:outlineLvl w:val="0"/>
    </w:pPr>
    <w:rPr>
      <w:rFonts w:ascii="Open Sans" w:hAnsi="Open Sans"/>
      <w:b/>
      <w:caps/>
    </w:rPr>
  </w:style>
  <w:style w:type="paragraph" w:customStyle="1" w:styleId="GBASPEC1-BidForm">
    <w:name w:val="GBA SPEC 1 - Bid Form"/>
    <w:qFormat/>
    <w:rsid w:val="005C0EBC"/>
    <w:pPr>
      <w:keepNext/>
      <w:keepLines/>
      <w:numPr>
        <w:numId w:val="12"/>
      </w:numPr>
      <w:spacing w:before="180" w:after="60"/>
      <w:outlineLvl w:val="0"/>
    </w:pPr>
    <w:rPr>
      <w:rFonts w:ascii="Open Sans" w:hAnsi="Open Sans"/>
      <w:b/>
      <w:caps/>
    </w:rPr>
  </w:style>
  <w:style w:type="numbering" w:customStyle="1" w:styleId="SPEC1A">
    <w:name w:val="SPEC 1A"/>
    <w:uiPriority w:val="99"/>
    <w:rsid w:val="007D76A5"/>
    <w:pPr>
      <w:numPr>
        <w:numId w:val="11"/>
      </w:numPr>
    </w:pPr>
  </w:style>
  <w:style w:type="paragraph" w:customStyle="1" w:styleId="CSILevel1N">
    <w:name w:val="CSILevel1N"/>
    <w:basedOn w:val="Normal"/>
    <w:qFormat/>
    <w:rsid w:val="00260FA1"/>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line="240" w:lineRule="auto"/>
    </w:pPr>
    <w:rPr>
      <w:rFonts w:ascii="Arial" w:eastAsia="Arial" w:hAnsi="Arial" w:cs="Times New Roman"/>
      <w:b/>
      <w:bCs/>
      <w:sz w:val="20"/>
      <w:szCs w:val="20"/>
      <w:lang w:val="x-none" w:eastAsia="x-none"/>
    </w:rPr>
  </w:style>
  <w:style w:type="paragraph" w:customStyle="1" w:styleId="CSILevel3N">
    <w:name w:val="CSILevel3N"/>
    <w:basedOn w:val="Normal"/>
    <w:qFormat/>
    <w:rsid w:val="00260FA1"/>
    <w:pPr>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line="240" w:lineRule="auto"/>
      <w:ind w:left="900" w:hanging="420"/>
    </w:pPr>
    <w:rPr>
      <w:rFonts w:ascii="Arial" w:eastAsia="Arial" w:hAnsi="Arial" w:cs="Times New Roman"/>
      <w:sz w:val="20"/>
      <w:szCs w:val="20"/>
      <w:lang w:val="x-none" w:eastAsia="x-none"/>
    </w:rPr>
  </w:style>
  <w:style w:type="character" w:styleId="UnresolvedMention">
    <w:name w:val="Unresolved Mention"/>
    <w:basedOn w:val="DefaultParagraphFont"/>
    <w:uiPriority w:val="99"/>
    <w:semiHidden/>
    <w:rsid w:val="00A85FC1"/>
    <w:rPr>
      <w:color w:val="605E5C"/>
      <w:shd w:val="clear" w:color="auto" w:fill="E1DFDD"/>
    </w:rPr>
  </w:style>
  <w:style w:type="paragraph" w:customStyle="1" w:styleId="GBASpec2">
    <w:name w:val="GBA Spec 2"/>
    <w:qFormat/>
    <w:rsid w:val="00322E8A"/>
    <w:pPr>
      <w:keepNext/>
      <w:tabs>
        <w:tab w:val="num" w:pos="432"/>
      </w:tabs>
      <w:spacing w:before="240" w:after="60"/>
      <w:ind w:left="432" w:hanging="432"/>
    </w:pPr>
    <w:rPr>
      <w:rFonts w:ascii="Open Sans" w:hAnsi="Open Sans"/>
      <w:b/>
      <w:caps/>
    </w:rPr>
  </w:style>
  <w:style w:type="paragraph" w:customStyle="1" w:styleId="GBASpec1Placeholder">
    <w:name w:val="GBA Spec 1 Placeholder"/>
    <w:basedOn w:val="Normal"/>
    <w:next w:val="Normal"/>
    <w:qFormat/>
    <w:rsid w:val="00322E8A"/>
    <w:pPr>
      <w:keepNext/>
      <w:keepLines/>
      <w:spacing w:after="60" w:line="20" w:lineRule="exact"/>
    </w:pPr>
    <w:rPr>
      <w:rFonts w:ascii="Open Sans" w:hAnsi="Open Sans" w:cs="Times New Roman"/>
      <w:color w:val="FFFFFF" w:themeColor="background1"/>
      <w:sz w:val="2"/>
    </w:rPr>
  </w:style>
  <w:style w:type="character" w:styleId="FollowedHyperlink">
    <w:name w:val="FollowedHyperlink"/>
    <w:basedOn w:val="DefaultParagraphFont"/>
    <w:uiPriority w:val="99"/>
    <w:semiHidden/>
    <w:unhideWhenUsed/>
    <w:rsid w:val="00286C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623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cl/fo/aco85pieu4s747rmhvac0/ABZPMfn_0YbTArqEJeuJM2Q?rlkey=yfkt2os0ttm16ks635slu91ew&amp;st=ltyie7hm&amp;dl=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urchasing@harpercollege.edu" TargetMode="External"/><Relationship Id="rId5" Type="http://schemas.openxmlformats.org/officeDocument/2006/relationships/webSettings" Target="webSettings.xml"/><Relationship Id="rId10" Type="http://schemas.openxmlformats.org/officeDocument/2006/relationships/hyperlink" Target="https://links.us1.defend.egress.com/Warning?crId=6ad7a25d525fbce490a9993e&amp;Domain=grummanbutkus.com&amp;Threat=eNpzrShJLcpLzAEADmkDRA%3D%3D&amp;Lang=en&amp;@OriginalLink=harpercollege.webex.com&amp;Base64Url=eNpVyEsKgCAQANAb-UERDaJNmxbtusDMMCahKCbU8Vv3li-N0e5JygS9caeaM58sHkZ-BdXyf3mJltqyH9s6F40G2cagHCgDrICj9xGINEZng_sA2hQfDA%3D%3D" TargetMode="External"/><Relationship Id="rId4" Type="http://schemas.openxmlformats.org/officeDocument/2006/relationships/settings" Target="settings.xml"/><Relationship Id="rId9" Type="http://schemas.openxmlformats.org/officeDocument/2006/relationships/hyperlink" Target="https://harpercollege.webex.com/harpercollege/j.php?MTID=m372d9f4bc8711034508cea0864e7885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Dropbox%20(TPPG_Michelle%20Howell)\00%20Client%20Files\00%20ACTIVE%20CLIENTS\Grumman%20Butkus_Julie%20Higginbotham\GBA%2020191205\GBA%20Normal%2020191205-2.dotm" TargetMode="External"/></Relationships>
</file>

<file path=word/theme/theme1.xml><?xml version="1.0" encoding="utf-8"?>
<a:theme xmlns:a="http://schemas.openxmlformats.org/drawingml/2006/main" name="GBA 20A">
  <a:themeElements>
    <a:clrScheme name="GBA Colors">
      <a:dk1>
        <a:srgbClr val="003865"/>
      </a:dk1>
      <a:lt1>
        <a:srgbClr val="FFFFFF"/>
      </a:lt1>
      <a:dk2>
        <a:srgbClr val="53565A"/>
      </a:dk2>
      <a:lt2>
        <a:srgbClr val="D8D8D8"/>
      </a:lt2>
      <a:accent1>
        <a:srgbClr val="AECA9E"/>
      </a:accent1>
      <a:accent2>
        <a:srgbClr val="F27251"/>
      </a:accent2>
      <a:accent3>
        <a:srgbClr val="06849A"/>
      </a:accent3>
      <a:accent4>
        <a:srgbClr val="9B7AA5"/>
      </a:accent4>
      <a:accent5>
        <a:srgbClr val="A91B05"/>
      </a:accent5>
      <a:accent6>
        <a:srgbClr val="88C4CE"/>
      </a:accent6>
      <a:hlink>
        <a:srgbClr val="0563C1"/>
      </a:hlink>
      <a:folHlink>
        <a:srgbClr val="954F72"/>
      </a:folHlink>
    </a:clrScheme>
    <a:fontScheme name="GBI Fonts">
      <a:majorFont>
        <a:latin typeface="Open Sans SemiBold"/>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AC2B4-5B99-4AC7-8051-02CFC0A20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GBA Normal 20191205-2</Template>
  <TotalTime>2</TotalTime>
  <Pages>2</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Howell</dc:creator>
  <cp:keywords/>
  <dc:description/>
  <cp:lastModifiedBy>Jennifer Ruhe</cp:lastModifiedBy>
  <cp:revision>3</cp:revision>
  <cp:lastPrinted>2026-01-20T22:42:00Z</cp:lastPrinted>
  <dcterms:created xsi:type="dcterms:W3CDTF">2026-10-20T22:03:00Z</dcterms:created>
  <dcterms:modified xsi:type="dcterms:W3CDTF">2026-10-20T22:04:00Z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6183d1d32617aa867d4eac18d8b67d86885ac396a3b392509c0cd897060c899e</vt:lpwstr>
  </property>
</Properties>
</file>