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816"/>
        <w:gridCol w:w="1067"/>
        <w:gridCol w:w="2761"/>
        <w:gridCol w:w="1679"/>
        <w:gridCol w:w="2400"/>
      </w:tblGrid>
      <w:tr w:rsidR="0090596C" w:rsidRPr="0090596C" w14:paraId="5F8F21A5" w14:textId="77777777" w:rsidTr="0090596C">
        <w:sdt>
          <w:sdtPr>
            <w:id w:val="1259331922"/>
            <w:placeholder>
              <w:docPart w:val="EDF18A5C76F84E329AE71B28A4A803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29633FB1" w14:textId="77777777" w:rsidR="00650259" w:rsidRPr="0090596C" w:rsidRDefault="0090596C" w:rsidP="0090596C">
                <w:pPr>
                  <w:pStyle w:val="Heading1"/>
                  <w:outlineLvl w:val="0"/>
                </w:pPr>
                <w:r w:rsidRPr="0090596C">
                  <w:t>Student Info</w:t>
                </w:r>
              </w:p>
            </w:tc>
          </w:sdtContent>
        </w:sdt>
      </w:tr>
      <w:tr w:rsidR="009259ED" w:rsidRPr="0090596C" w14:paraId="0F9FA5EC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64F7C078" w14:textId="77777777" w:rsidR="009259ED" w:rsidRDefault="009259ED" w:rsidP="0090596C">
            <w:pPr>
              <w:pStyle w:val="Heading1"/>
              <w:outlineLvl w:val="0"/>
            </w:pPr>
          </w:p>
        </w:tc>
      </w:tr>
      <w:tr w:rsidR="00650259" w:rsidRPr="00846B76" w14:paraId="64D9A0AA" w14:textId="77777777" w:rsidTr="00ED3905">
        <w:sdt>
          <w:sdtPr>
            <w:id w:val="1621259925"/>
            <w:placeholder>
              <w:docPart w:val="ABB6DC2DA58C406FB60A9DB60EF4D4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110AA790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0CAF30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FD651B9" w14:textId="77777777" w:rsidTr="00ED3905">
        <w:sdt>
          <w:sdtPr>
            <w:id w:val="-1470592894"/>
            <w:placeholder>
              <w:docPart w:val="7B803B8E48C34335B130E5215C0181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0BF58D27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634BA2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BB174C0" w14:textId="77777777" w:rsidTr="00ED3905">
        <w:tc>
          <w:tcPr>
            <w:tcW w:w="1346" w:type="pct"/>
            <w:gridSpan w:val="3"/>
            <w:vAlign w:val="bottom"/>
          </w:tcPr>
          <w:p w14:paraId="2C09DABC" w14:textId="137C9799" w:rsidR="00650259" w:rsidRPr="00846B76" w:rsidRDefault="00ED3905" w:rsidP="0090596C">
            <w:pPr>
              <w:pStyle w:val="NormalIndent"/>
            </w:pPr>
            <w:r>
              <w:t>Program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1191E7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C908B6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1DB228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A5DA7D9" w14:textId="77777777" w:rsidTr="0090596C">
        <w:sdt>
          <w:sdtPr>
            <w:id w:val="-1908759595"/>
            <w:placeholder>
              <w:docPart w:val="CF016EA6CC8848858252D36057DB55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215FFC45" w14:textId="77777777" w:rsidR="00650259" w:rsidRPr="0090596C" w:rsidRDefault="0090596C" w:rsidP="0090596C">
                <w:pPr>
                  <w:pStyle w:val="Heading1"/>
                  <w:outlineLvl w:val="0"/>
                </w:pPr>
                <w:r>
                  <w:t>Parent 1 Info</w:t>
                </w:r>
              </w:p>
            </w:tc>
          </w:sdtContent>
        </w:sdt>
      </w:tr>
      <w:tr w:rsidR="009259ED" w:rsidRPr="0090596C" w14:paraId="051BCB75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58C7D3F9" w14:textId="77777777" w:rsidR="009259ED" w:rsidRDefault="009259ED" w:rsidP="0090596C">
            <w:pPr>
              <w:pStyle w:val="Heading1"/>
              <w:outlineLvl w:val="0"/>
            </w:pPr>
          </w:p>
        </w:tc>
      </w:tr>
      <w:tr w:rsidR="00650259" w:rsidRPr="00846B76" w14:paraId="6A0E0319" w14:textId="77777777" w:rsidTr="00ED3905">
        <w:sdt>
          <w:sdtPr>
            <w:id w:val="1384843028"/>
            <w:placeholder>
              <w:docPart w:val="080CA8178D6145059672D0822547A3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75FD264A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BB2EBD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D253712" w14:textId="77777777" w:rsidTr="00ED3905">
        <w:sdt>
          <w:sdtPr>
            <w:id w:val="1166290108"/>
            <w:placeholder>
              <w:docPart w:val="25588F4BF361419CB3B420F796E6DB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3699C32E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E1812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E920927" w14:textId="77777777" w:rsidTr="00ED3905">
        <w:sdt>
          <w:sdtPr>
            <w:id w:val="946660661"/>
            <w:placeholder>
              <w:docPart w:val="2D0F1061887B44B59EE4BD54F7BE7D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57BE8F52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8D1834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7D19F248DEFC4F07AB92327A090A9E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73E64D71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35DDF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CEE719E" w14:textId="77777777" w:rsidTr="00ED3905">
        <w:sdt>
          <w:sdtPr>
            <w:id w:val="1334104394"/>
            <w:placeholder>
              <w:docPart w:val="7A27620AB02947FC84BBB0E0B1A76A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2375F9A2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FF674D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4E3F96" w14:textId="77777777" w:rsidTr="00ED3905">
        <w:tc>
          <w:tcPr>
            <w:tcW w:w="776" w:type="pct"/>
            <w:gridSpan w:val="2"/>
            <w:vAlign w:val="bottom"/>
          </w:tcPr>
          <w:p w14:paraId="528995BC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sdt>
          <w:sdtPr>
            <w:id w:val="714092271"/>
            <w:placeholder>
              <w:docPart w:val="7C2E28C17C1D4DDFB78016A5970A48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24" w:type="pct"/>
                <w:gridSpan w:val="4"/>
                <w:vAlign w:val="bottom"/>
              </w:tcPr>
              <w:p w14:paraId="03423740" w14:textId="77777777" w:rsidR="00650259" w:rsidRPr="00846B76" w:rsidRDefault="0090596C" w:rsidP="00F52451">
                <w:r w:rsidRPr="0090596C">
                  <w:t>Opt in as a Volunteer</w:t>
                </w:r>
              </w:p>
            </w:tc>
          </w:sdtContent>
        </w:sdt>
      </w:tr>
      <w:tr w:rsidR="00650259" w:rsidRPr="00846B76" w14:paraId="3FFBC9E2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3AEA0CD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F7511B9" w14:textId="77777777" w:rsidTr="0090596C">
        <w:bookmarkStart w:id="0" w:name="_Hlk521325947" w:displacedByCustomXml="next"/>
        <w:sdt>
          <w:sdtPr>
            <w:id w:val="-1631782448"/>
            <w:placeholder>
              <w:docPart w:val="B9385F18244141598FD94A0E406BA5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397CAFE7" w14:textId="77777777" w:rsidR="00650259" w:rsidRPr="0090596C" w:rsidRDefault="0090596C" w:rsidP="0090596C">
                <w:pPr>
                  <w:pStyle w:val="Heading1"/>
                  <w:outlineLvl w:val="0"/>
                </w:pPr>
                <w:r w:rsidRPr="0090596C">
                  <w:t>Parent 2 Info</w:t>
                </w:r>
              </w:p>
            </w:tc>
          </w:sdtContent>
        </w:sdt>
      </w:tr>
      <w:tr w:rsidR="009259ED" w:rsidRPr="0090596C" w14:paraId="3B9F4245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p w14:paraId="6C70BA12" w14:textId="77777777" w:rsidR="009259ED" w:rsidRDefault="009259ED" w:rsidP="0090596C">
            <w:pPr>
              <w:pStyle w:val="Heading1"/>
              <w:outlineLvl w:val="0"/>
            </w:pPr>
          </w:p>
        </w:tc>
      </w:tr>
      <w:tr w:rsidR="00650259" w:rsidRPr="00846B76" w14:paraId="6C80041D" w14:textId="77777777" w:rsidTr="00ED3905">
        <w:bookmarkEnd w:id="0" w:displacedByCustomXml="next"/>
        <w:sdt>
          <w:sdtPr>
            <w:id w:val="-2047821762"/>
            <w:placeholder>
              <w:docPart w:val="1CC7CF1A1C774F3F9EA8A0E6504BA4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4935DA1F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1FDB11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F63ACC" w14:textId="77777777" w:rsidTr="00ED3905">
        <w:sdt>
          <w:sdtPr>
            <w:id w:val="-1368443858"/>
            <w:placeholder>
              <w:docPart w:val="52A01EB4819F40EC9891D6EA33EB74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062ACC4B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EC012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DADE78" w14:textId="77777777" w:rsidTr="00ED3905">
        <w:sdt>
          <w:sdtPr>
            <w:id w:val="-201941420"/>
            <w:placeholder>
              <w:docPart w:val="E27F645CB2D5469B84F374BA281D36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5B3A6BF7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Cell Phone</w:t>
                </w:r>
              </w:p>
            </w:tc>
          </w:sdtContent>
        </w:sdt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4CC3FC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07A3D89DDB904BF1899F4CCA49C816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7" w:type="pct"/>
                <w:tcBorders>
                  <w:top w:val="single" w:sz="4" w:space="0" w:color="auto"/>
                </w:tcBorders>
                <w:vAlign w:val="bottom"/>
              </w:tcPr>
              <w:p w14:paraId="7B0791E8" w14:textId="77777777" w:rsidR="00650259" w:rsidRPr="00F52451" w:rsidRDefault="00F52451" w:rsidP="00F52451">
                <w:r w:rsidRPr="00F52451">
                  <w:t>Work Phone</w:t>
                </w:r>
              </w:p>
            </w:tc>
          </w:sdtContent>
        </w:sdt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7558C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09ED320" w14:textId="77777777" w:rsidTr="00ED3905">
        <w:sdt>
          <w:sdtPr>
            <w:id w:val="-1359804501"/>
            <w:placeholder>
              <w:docPart w:val="D67215797DCA493BB7C1702F289BB0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3"/>
                <w:vAlign w:val="bottom"/>
              </w:tcPr>
              <w:p w14:paraId="23959343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3C3F39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1F7EB263" w14:textId="77777777" w:rsidTr="00ED3905">
        <w:tc>
          <w:tcPr>
            <w:tcW w:w="776" w:type="pct"/>
            <w:gridSpan w:val="2"/>
            <w:vAlign w:val="bottom"/>
          </w:tcPr>
          <w:p w14:paraId="48166723" w14:textId="77777777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sdt>
          <w:sdtPr>
            <w:id w:val="-2078341219"/>
            <w:placeholder>
              <w:docPart w:val="0EEB810E92AB4F91AA2E88560ACD95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24" w:type="pct"/>
                <w:gridSpan w:val="4"/>
                <w:vAlign w:val="bottom"/>
              </w:tcPr>
              <w:p w14:paraId="1E7F94DD" w14:textId="77777777" w:rsidR="00E677FE" w:rsidRDefault="00F52451" w:rsidP="007F7B5D">
                <w:pPr>
                  <w:spacing w:before="120"/>
                </w:pPr>
                <w:r w:rsidRPr="00F52451">
                  <w:t>Opt in as a Volunteer</w:t>
                </w:r>
              </w:p>
            </w:tc>
          </w:sdtContent>
        </w:sdt>
      </w:tr>
      <w:tr w:rsidR="00650259" w:rsidRPr="00846B76" w14:paraId="583F2DDD" w14:textId="77777777" w:rsidTr="00ED3905">
        <w:tc>
          <w:tcPr>
            <w:tcW w:w="1346" w:type="pct"/>
            <w:gridSpan w:val="3"/>
            <w:vAlign w:val="bottom"/>
          </w:tcPr>
          <w:p w14:paraId="5A8E3A1C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1D581C3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7423D34A" w14:textId="77777777" w:rsidTr="00ED3905">
        <w:tc>
          <w:tcPr>
            <w:tcW w:w="340" w:type="pct"/>
            <w:vAlign w:val="bottom"/>
          </w:tcPr>
          <w:p w14:paraId="319A3310" w14:textId="77777777" w:rsidR="00E62D34" w:rsidRDefault="00E62D34" w:rsidP="00F52451">
            <w:pPr>
              <w:spacing w:before="120"/>
              <w:ind w:left="-20"/>
              <w:rPr>
                <w:sz w:val="36"/>
              </w:rPr>
            </w:pPr>
          </w:p>
          <w:p w14:paraId="0ACF66DB" w14:textId="385BB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sdt>
          <w:sdtPr>
            <w:id w:val="-620378380"/>
            <w:placeholder>
              <w:docPart w:val="55FC923BC00C4A8AB67241038B5B41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60" w:type="pct"/>
                <w:gridSpan w:val="5"/>
                <w:vAlign w:val="bottom"/>
              </w:tcPr>
              <w:p w14:paraId="51A9A4CB" w14:textId="77777777" w:rsidR="00E677FE" w:rsidRPr="00E677FE" w:rsidRDefault="00F52451" w:rsidP="00F52451">
                <w:pPr>
                  <w:spacing w:before="120"/>
                </w:pPr>
                <w:r w:rsidRPr="00F52451">
                  <w:t>Do not include us in the directory</w:t>
                </w:r>
              </w:p>
            </w:tc>
          </w:sdtContent>
        </w:sdt>
        <w:bookmarkStart w:id="1" w:name="_GoBack"/>
        <w:bookmarkEnd w:id="1"/>
      </w:tr>
    </w:tbl>
    <w:p w14:paraId="1D6DAC08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DC9A8" w14:textId="77777777" w:rsidR="00ED3905" w:rsidRDefault="00ED3905" w:rsidP="00650259">
      <w:pPr>
        <w:spacing w:after="0" w:line="240" w:lineRule="auto"/>
      </w:pPr>
      <w:r>
        <w:separator/>
      </w:r>
    </w:p>
  </w:endnote>
  <w:endnote w:type="continuationSeparator" w:id="0">
    <w:p w14:paraId="7F0424EB" w14:textId="77777777" w:rsidR="00ED3905" w:rsidRDefault="00ED390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F64103-D44A-4C7F-8817-5FF1CD0F62A2}"/>
    <w:embedBold r:id="rId2" w:fontKey="{3C21A1E6-BA75-410D-89F1-1476567098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B2A68EF-1C95-4C7B-B5B1-4D39F3F97382}"/>
    <w:embedBold r:id="rId4" w:fontKey="{040E505C-4F6D-43F9-B847-C66D384D3CCC}"/>
    <w:embedItalic r:id="rId5" w:fontKey="{94CA9D48-D572-472B-91AA-8A348D77CD0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C99C142-3869-490D-9090-F957964F78C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02087A7-B05A-4E3C-986A-F35EA76D4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6708099" w14:textId="77777777" w:rsidTr="00C4167A">
      <w:tc>
        <w:tcPr>
          <w:tcW w:w="4675" w:type="dxa"/>
          <w:vAlign w:val="center"/>
        </w:tcPr>
        <w:p w14:paraId="1D25C3CF" w14:textId="77777777" w:rsidR="00ED3905" w:rsidRDefault="00ED3905" w:rsidP="00ED390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ED3905">
            <w:rPr>
              <w:sz w:val="24"/>
              <w:szCs w:val="24"/>
            </w:rPr>
            <w:t xml:space="preserve">Early Childhood Laboratory School </w:t>
          </w:r>
        </w:p>
        <w:p w14:paraId="68AD616F" w14:textId="703E328A" w:rsidR="007F7B5D" w:rsidRPr="00ED3905" w:rsidRDefault="00ED3905" w:rsidP="00ED390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4"/>
              <w:szCs w:val="24"/>
            </w:rPr>
          </w:pPr>
          <w:r w:rsidRPr="00ED3905">
            <w:rPr>
              <w:sz w:val="24"/>
              <w:szCs w:val="24"/>
            </w:rPr>
            <w:t>of Harper College</w:t>
          </w:r>
        </w:p>
      </w:tc>
      <w:tc>
        <w:tcPr>
          <w:tcW w:w="4675" w:type="dxa"/>
          <w:vAlign w:val="center"/>
        </w:tcPr>
        <w:p w14:paraId="5E7FC334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E4A24EF" wp14:editId="30A970B0">
                <wp:extent cx="1280160" cy="179222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179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025E3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D62FC" w14:textId="77777777" w:rsidR="00ED3905" w:rsidRDefault="00ED3905" w:rsidP="00650259">
      <w:pPr>
        <w:spacing w:after="0" w:line="240" w:lineRule="auto"/>
      </w:pPr>
      <w:r>
        <w:separator/>
      </w:r>
    </w:p>
  </w:footnote>
  <w:footnote w:type="continuationSeparator" w:id="0">
    <w:p w14:paraId="1BAA74F2" w14:textId="77777777" w:rsidR="00ED3905" w:rsidRDefault="00ED390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AC8B188" w14:textId="77777777" w:rsidTr="0090596C">
      <w:trPr>
        <w:trHeight w:val="990"/>
      </w:trPr>
      <w:tc>
        <w:tcPr>
          <w:tcW w:w="1350" w:type="dxa"/>
          <w:vAlign w:val="center"/>
        </w:tcPr>
        <w:p w14:paraId="115B1FE2" w14:textId="77777777" w:rsidR="0090596C" w:rsidRDefault="0090596C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1BC7B5E4" wp14:editId="5799B1E3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EDF18A5C76F84E329AE71B28A4A8032D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6FE2CC68" w14:textId="77777777" w:rsidR="0090596C" w:rsidRPr="0090596C" w:rsidRDefault="0090596C" w:rsidP="0090596C">
              <w:pPr>
                <w:pStyle w:val="Header"/>
              </w:pPr>
              <w:r w:rsidRPr="0090596C">
                <w:t>Directory Collection Form</w:t>
              </w:r>
            </w:p>
          </w:tc>
        </w:sdtContent>
      </w:sdt>
    </w:tr>
    <w:bookmarkEnd w:id="2"/>
  </w:tbl>
  <w:p w14:paraId="304FA312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905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259ED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2D34"/>
    <w:rsid w:val="00E677FE"/>
    <w:rsid w:val="00EB3B58"/>
    <w:rsid w:val="00EC7359"/>
    <w:rsid w:val="00ED3905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862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akalu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DF18A5C76F84E329AE71B28A4A80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94137-F402-4E29-A329-4113CD9BC108}"/>
      </w:docPartPr>
      <w:docPartBody>
        <w:p w:rsidR="00000000" w:rsidRDefault="00D9481C">
          <w:pPr>
            <w:pStyle w:val="EDF18A5C76F84E329AE71B28A4A8032D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ABB6DC2DA58C406FB60A9DB60EF4D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51574-EC99-4883-B204-3AD8C22B53E0}"/>
      </w:docPartPr>
      <w:docPartBody>
        <w:p w:rsidR="00000000" w:rsidRDefault="00D9481C">
          <w:pPr>
            <w:pStyle w:val="ABB6DC2DA58C406FB60A9DB60EF4D405"/>
          </w:pPr>
          <w:r w:rsidRPr="0090596C">
            <w:t>First Name</w:t>
          </w:r>
        </w:p>
      </w:docPartBody>
    </w:docPart>
    <w:docPart>
      <w:docPartPr>
        <w:name w:val="7B803B8E48C34335B130E5215C018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745A7-806E-46B1-9209-A73D4A347E9E}"/>
      </w:docPartPr>
      <w:docPartBody>
        <w:p w:rsidR="00000000" w:rsidRDefault="00D9481C">
          <w:pPr>
            <w:pStyle w:val="7B803B8E48C34335B130E5215C018171"/>
          </w:pPr>
          <w:r w:rsidRPr="0090596C">
            <w:t>Last Name</w:t>
          </w:r>
        </w:p>
      </w:docPartBody>
    </w:docPart>
    <w:docPart>
      <w:docPartPr>
        <w:name w:val="CF016EA6CC8848858252D36057DB5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EF399-053A-47C0-B4E7-7F1E467498E8}"/>
      </w:docPartPr>
      <w:docPartBody>
        <w:p w:rsidR="00000000" w:rsidRDefault="00D9481C">
          <w:pPr>
            <w:pStyle w:val="CF016EA6CC8848858252D36057DB5501"/>
          </w:pPr>
          <w:r>
            <w:t>Parent 1 Info</w:t>
          </w:r>
        </w:p>
      </w:docPartBody>
    </w:docPart>
    <w:docPart>
      <w:docPartPr>
        <w:name w:val="080CA8178D6145059672D0822547A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ACC86-177F-4A51-8839-4AAB0A167F46}"/>
      </w:docPartPr>
      <w:docPartBody>
        <w:p w:rsidR="00000000" w:rsidRDefault="00D9481C">
          <w:pPr>
            <w:pStyle w:val="080CA8178D6145059672D0822547A32D"/>
          </w:pPr>
          <w:r w:rsidRPr="0090596C">
            <w:t>First Name</w:t>
          </w:r>
        </w:p>
      </w:docPartBody>
    </w:docPart>
    <w:docPart>
      <w:docPartPr>
        <w:name w:val="25588F4BF361419CB3B420F796E6D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13046-C4E2-4900-85C7-7C90EB6C8A42}"/>
      </w:docPartPr>
      <w:docPartBody>
        <w:p w:rsidR="00000000" w:rsidRDefault="00D9481C">
          <w:pPr>
            <w:pStyle w:val="25588F4BF361419CB3B420F796E6DB15"/>
          </w:pPr>
          <w:r w:rsidRPr="0090596C">
            <w:t>Last Name</w:t>
          </w:r>
        </w:p>
      </w:docPartBody>
    </w:docPart>
    <w:docPart>
      <w:docPartPr>
        <w:name w:val="2D0F1061887B44B59EE4BD54F7BE7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822FD-AE76-4252-808F-407E6C234146}"/>
      </w:docPartPr>
      <w:docPartBody>
        <w:p w:rsidR="00000000" w:rsidRDefault="00D9481C">
          <w:pPr>
            <w:pStyle w:val="2D0F1061887B44B59EE4BD54F7BE7DD3"/>
          </w:pPr>
          <w:r w:rsidRPr="0090596C">
            <w:t>Cell Phone</w:t>
          </w:r>
        </w:p>
      </w:docPartBody>
    </w:docPart>
    <w:docPart>
      <w:docPartPr>
        <w:name w:val="7D19F248DEFC4F07AB92327A090A9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61A66-B56A-4C33-A3A8-9142D44A7C90}"/>
      </w:docPartPr>
      <w:docPartBody>
        <w:p w:rsidR="00000000" w:rsidRDefault="00D9481C">
          <w:pPr>
            <w:pStyle w:val="7D19F248DEFC4F07AB92327A090A9EEE"/>
          </w:pPr>
          <w:r w:rsidRPr="0090596C">
            <w:t>Work Phone</w:t>
          </w:r>
        </w:p>
      </w:docPartBody>
    </w:docPart>
    <w:docPart>
      <w:docPartPr>
        <w:name w:val="7A27620AB02947FC84BBB0E0B1A76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B79B0-B56A-4DDF-83E7-5DE2D02BDCDE}"/>
      </w:docPartPr>
      <w:docPartBody>
        <w:p w:rsidR="00000000" w:rsidRDefault="00D9481C">
          <w:pPr>
            <w:pStyle w:val="7A27620AB02947FC84BBB0E0B1A76A85"/>
          </w:pPr>
          <w:r w:rsidRPr="0090596C">
            <w:t>Email</w:t>
          </w:r>
        </w:p>
      </w:docPartBody>
    </w:docPart>
    <w:docPart>
      <w:docPartPr>
        <w:name w:val="7C2E28C17C1D4DDFB78016A5970A4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72A2E-4B28-4D24-9D46-94CFABD6C016}"/>
      </w:docPartPr>
      <w:docPartBody>
        <w:p w:rsidR="00000000" w:rsidRDefault="00D9481C">
          <w:pPr>
            <w:pStyle w:val="7C2E28C17C1D4DDFB78016A5970A482C"/>
          </w:pPr>
          <w:r w:rsidRPr="0090596C">
            <w:t>Opt in as a Volunteer</w:t>
          </w:r>
        </w:p>
      </w:docPartBody>
    </w:docPart>
    <w:docPart>
      <w:docPartPr>
        <w:name w:val="B9385F18244141598FD94A0E406BA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A715D-DEAC-430A-96F2-2C79BFDDCDAD}"/>
      </w:docPartPr>
      <w:docPartBody>
        <w:p w:rsidR="00000000" w:rsidRDefault="00D9481C">
          <w:pPr>
            <w:pStyle w:val="B9385F18244141598FD94A0E406BA573"/>
          </w:pPr>
          <w:r w:rsidRPr="0090596C">
            <w:t>Parent 2 Info</w:t>
          </w:r>
        </w:p>
      </w:docPartBody>
    </w:docPart>
    <w:docPart>
      <w:docPartPr>
        <w:name w:val="1CC7CF1A1C774F3F9EA8A0E6504BA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CDFC1-8EFF-493D-971D-D2830A414E8B}"/>
      </w:docPartPr>
      <w:docPartBody>
        <w:p w:rsidR="00000000" w:rsidRDefault="00D9481C">
          <w:pPr>
            <w:pStyle w:val="1CC7CF1A1C774F3F9EA8A0E6504BA4E3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52A01EB4819F40EC9891D6EA33EB7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92C8F-AB09-4AC1-A5C0-B0668F51D133}"/>
      </w:docPartPr>
      <w:docPartBody>
        <w:p w:rsidR="00000000" w:rsidRDefault="00D9481C">
          <w:pPr>
            <w:pStyle w:val="52A01EB4819F40EC9891D6EA33EB744D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E27F645CB2D5469B84F374BA281D3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6C2A0-6D9D-4BC7-951A-0EC9AD1E796F}"/>
      </w:docPartPr>
      <w:docPartBody>
        <w:p w:rsidR="00000000" w:rsidRDefault="00D9481C">
          <w:pPr>
            <w:pStyle w:val="E27F645CB2D5469B84F374BA281D361B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07A3D89DDB904BF1899F4CCA49C81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9806D-BD59-44E0-B464-60C3BD9CA645}"/>
      </w:docPartPr>
      <w:docPartBody>
        <w:p w:rsidR="00000000" w:rsidRDefault="00D9481C">
          <w:pPr>
            <w:pStyle w:val="07A3D89DDB904BF1899F4CCA49C8164A"/>
          </w:pPr>
          <w:r w:rsidRPr="00F52451">
            <w:t>Work Phone</w:t>
          </w:r>
        </w:p>
      </w:docPartBody>
    </w:docPart>
    <w:docPart>
      <w:docPartPr>
        <w:name w:val="D67215797DCA493BB7C1702F289BB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F342-7E48-45D6-8128-8A52A0405674}"/>
      </w:docPartPr>
      <w:docPartBody>
        <w:p w:rsidR="00000000" w:rsidRDefault="00D9481C">
          <w:pPr>
            <w:pStyle w:val="D67215797DCA493BB7C1702F289BB0B0"/>
          </w:pPr>
          <w:r w:rsidRPr="00F52451">
            <w:t>Email</w:t>
          </w:r>
        </w:p>
      </w:docPartBody>
    </w:docPart>
    <w:docPart>
      <w:docPartPr>
        <w:name w:val="0EEB810E92AB4F91AA2E88560ACD9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A1DFF-37CA-4BC6-A731-1572228C09F8}"/>
      </w:docPartPr>
      <w:docPartBody>
        <w:p w:rsidR="00000000" w:rsidRDefault="00D9481C">
          <w:pPr>
            <w:pStyle w:val="0EEB810E92AB4F91AA2E88560ACD9593"/>
          </w:pPr>
          <w:r w:rsidRPr="00F52451">
            <w:t>Opt in as a Volunteer</w:t>
          </w:r>
        </w:p>
      </w:docPartBody>
    </w:docPart>
    <w:docPart>
      <w:docPartPr>
        <w:name w:val="55FC923BC00C4A8AB67241038B5B4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779B3-724C-4527-8EA0-BD4C69F20A58}"/>
      </w:docPartPr>
      <w:docPartBody>
        <w:p w:rsidR="00000000" w:rsidRDefault="00D9481C">
          <w:pPr>
            <w:pStyle w:val="55FC923BC00C4A8AB67241038B5B4149"/>
          </w:pPr>
          <w:r w:rsidRPr="00F52451">
            <w:t>Do not include us in the directory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F18A5C76F84E329AE71B28A4A8032D">
    <w:name w:val="EDF18A5C76F84E329AE71B28A4A8032D"/>
  </w:style>
  <w:style w:type="paragraph" w:customStyle="1" w:styleId="ABB6DC2DA58C406FB60A9DB60EF4D405">
    <w:name w:val="ABB6DC2DA58C406FB60A9DB60EF4D405"/>
  </w:style>
  <w:style w:type="paragraph" w:customStyle="1" w:styleId="7B803B8E48C34335B130E5215C018171">
    <w:name w:val="7B803B8E48C34335B130E5215C018171"/>
  </w:style>
  <w:style w:type="paragraph" w:customStyle="1" w:styleId="74D9C2F52229460EB182D237C8D7910D">
    <w:name w:val="74D9C2F52229460EB182D237C8D7910D"/>
  </w:style>
  <w:style w:type="paragraph" w:customStyle="1" w:styleId="258F145FAE4E402EB8DB29784A2562EB">
    <w:name w:val="258F145FAE4E402EB8DB29784A2562EB"/>
  </w:style>
  <w:style w:type="paragraph" w:customStyle="1" w:styleId="47BAE78E1C5F4E118B5F258AE05EAEED">
    <w:name w:val="47BAE78E1C5F4E118B5F258AE05EAEED"/>
  </w:style>
  <w:style w:type="paragraph" w:customStyle="1" w:styleId="59D09C689DEB4FA78BFAA0D9C96E158B">
    <w:name w:val="59D09C689DEB4FA78BFAA0D9C96E158B"/>
  </w:style>
  <w:style w:type="paragraph" w:customStyle="1" w:styleId="D8B3B048BFEF44B88738831A111D1E4A">
    <w:name w:val="D8B3B048BFEF44B88738831A111D1E4A"/>
  </w:style>
  <w:style w:type="paragraph" w:customStyle="1" w:styleId="CF016EA6CC8848858252D36057DB5501">
    <w:name w:val="CF016EA6CC8848858252D36057DB5501"/>
  </w:style>
  <w:style w:type="paragraph" w:customStyle="1" w:styleId="080CA8178D6145059672D0822547A32D">
    <w:name w:val="080CA8178D6145059672D0822547A32D"/>
  </w:style>
  <w:style w:type="paragraph" w:customStyle="1" w:styleId="25588F4BF361419CB3B420F796E6DB15">
    <w:name w:val="25588F4BF361419CB3B420F796E6DB15"/>
  </w:style>
  <w:style w:type="paragraph" w:customStyle="1" w:styleId="2D0F1061887B44B59EE4BD54F7BE7DD3">
    <w:name w:val="2D0F1061887B44B59EE4BD54F7BE7DD3"/>
  </w:style>
  <w:style w:type="paragraph" w:customStyle="1" w:styleId="7D19F248DEFC4F07AB92327A090A9EEE">
    <w:name w:val="7D19F248DEFC4F07AB92327A090A9EEE"/>
  </w:style>
  <w:style w:type="paragraph" w:customStyle="1" w:styleId="7A27620AB02947FC84BBB0E0B1A76A85">
    <w:name w:val="7A27620AB02947FC84BBB0E0B1A76A85"/>
  </w:style>
  <w:style w:type="paragraph" w:customStyle="1" w:styleId="7C2E28C17C1D4DDFB78016A5970A482C">
    <w:name w:val="7C2E28C17C1D4DDFB78016A5970A482C"/>
  </w:style>
  <w:style w:type="paragraph" w:customStyle="1" w:styleId="B9385F18244141598FD94A0E406BA573">
    <w:name w:val="B9385F18244141598FD94A0E406BA57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C7CF1A1C774F3F9EA8A0E6504BA4E3">
    <w:name w:val="1CC7CF1A1C774F3F9EA8A0E6504BA4E3"/>
  </w:style>
  <w:style w:type="paragraph" w:customStyle="1" w:styleId="52A01EB4819F40EC9891D6EA33EB744D">
    <w:name w:val="52A01EB4819F40EC9891D6EA33EB744D"/>
  </w:style>
  <w:style w:type="paragraph" w:customStyle="1" w:styleId="E27F645CB2D5469B84F374BA281D361B">
    <w:name w:val="E27F645CB2D5469B84F374BA281D361B"/>
  </w:style>
  <w:style w:type="paragraph" w:customStyle="1" w:styleId="07A3D89DDB904BF1899F4CCA49C8164A">
    <w:name w:val="07A3D89DDB904BF1899F4CCA49C8164A"/>
  </w:style>
  <w:style w:type="paragraph" w:customStyle="1" w:styleId="D67215797DCA493BB7C1702F289BB0B0">
    <w:name w:val="D67215797DCA493BB7C1702F289BB0B0"/>
  </w:style>
  <w:style w:type="paragraph" w:customStyle="1" w:styleId="0EEB810E92AB4F91AA2E88560ACD9593">
    <w:name w:val="0EEB810E92AB4F91AA2E88560ACD9593"/>
  </w:style>
  <w:style w:type="paragraph" w:customStyle="1" w:styleId="55FC923BC00C4A8AB67241038B5B4149">
    <w:name w:val="55FC923BC00C4A8AB67241038B5B4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8DFB6ED28954CB9933164BD65793B" ma:contentTypeVersion="13" ma:contentTypeDescription="Create a new document." ma:contentTypeScope="" ma:versionID="06997fad98d6e743aeaba8cc25cc4fcf">
  <xsd:schema xmlns:xsd="http://www.w3.org/2001/XMLSchema" xmlns:xs="http://www.w3.org/2001/XMLSchema" xmlns:p="http://schemas.microsoft.com/office/2006/metadata/properties" xmlns:ns3="eb992bf3-05e5-418b-90b1-3868d9c3d500" xmlns:ns4="af4d4220-a791-4d40-84cd-b62bb18d895f" targetNamespace="http://schemas.microsoft.com/office/2006/metadata/properties" ma:root="true" ma:fieldsID="a4f78b0be3916541648709dab56a406a" ns3:_="" ns4:_="">
    <xsd:import namespace="eb992bf3-05e5-418b-90b1-3868d9c3d500"/>
    <xsd:import namespace="af4d4220-a791-4d40-84cd-b62bb18d89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92bf3-05e5-418b-90b1-3868d9c3d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d4220-a791-4d40-84cd-b62bb18d89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f4d4220-a791-4d40-84cd-b62bb18d895f"/>
    <ds:schemaRef ds:uri="eb992bf3-05e5-418b-90b1-3868d9c3d50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059B1D-29BE-429D-B6EB-5036BE1A7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92bf3-05e5-418b-90b1-3868d9c3d500"/>
    <ds:schemaRef ds:uri="af4d4220-a791-4d40-84cd-b62bb18d8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B847ED-2768-4B76-8141-71560FBF5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2020-03-10T14:43:00Z</dcterms:created>
  <dcterms:modified xsi:type="dcterms:W3CDTF">2020-03-10T14:53:00Z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0x01010072F8DFB6ED28954CB9933164BD65793B</vt:lpwstr>
  </property>
</Properties>
</file>