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5531F" w14:textId="77777777" w:rsidR="000C1031" w:rsidRPr="00DB585C" w:rsidRDefault="000C1031" w:rsidP="000C1031">
      <w:pPr>
        <w:pStyle w:val="Title"/>
        <w:rPr>
          <w:rFonts w:ascii="Aptos" w:hAnsi="Aptos"/>
          <w:sz w:val="144"/>
          <w:szCs w:val="144"/>
        </w:rPr>
      </w:pPr>
    </w:p>
    <w:p w14:paraId="1232AC8C" w14:textId="0D089A0F" w:rsidR="000C1031" w:rsidRPr="00CE6FE9" w:rsidRDefault="000C1031" w:rsidP="000C1031">
      <w:pPr>
        <w:pStyle w:val="Title"/>
        <w:rPr>
          <w:rFonts w:ascii="Aptos" w:hAnsi="Aptos"/>
          <w:color w:val="003366"/>
          <w:sz w:val="108"/>
          <w:szCs w:val="108"/>
        </w:rPr>
      </w:pPr>
      <w:r w:rsidRPr="00CE6FE9">
        <w:rPr>
          <w:rFonts w:ascii="Aptos" w:hAnsi="Aptos"/>
          <w:color w:val="003366"/>
          <w:sz w:val="108"/>
          <w:szCs w:val="108"/>
        </w:rPr>
        <w:t>Harper F</w:t>
      </w:r>
      <w:r w:rsidR="00F22639" w:rsidRPr="00CE6FE9">
        <w:rPr>
          <w:rFonts w:ascii="Aptos" w:hAnsi="Aptos"/>
          <w:color w:val="003366"/>
          <w:sz w:val="108"/>
          <w:szCs w:val="108"/>
        </w:rPr>
        <w:t>lex</w:t>
      </w:r>
      <w:r w:rsidRPr="00CE6FE9">
        <w:rPr>
          <w:rFonts w:ascii="Aptos" w:hAnsi="Aptos"/>
          <w:color w:val="003366"/>
          <w:sz w:val="108"/>
          <w:szCs w:val="108"/>
        </w:rPr>
        <w:t xml:space="preserve"> Classroom</w:t>
      </w:r>
    </w:p>
    <w:p w14:paraId="3D1239FF" w14:textId="23B120E6" w:rsidR="000C1031" w:rsidRPr="00CE6FE9" w:rsidRDefault="000C1031" w:rsidP="000C1031">
      <w:pPr>
        <w:pStyle w:val="Subtitle"/>
        <w:ind w:left="180" w:hanging="90"/>
        <w:rPr>
          <w:rFonts w:ascii="Aptos" w:hAnsi="Aptos"/>
          <w:color w:val="auto"/>
          <w:sz w:val="36"/>
          <w:szCs w:val="36"/>
        </w:rPr>
      </w:pPr>
      <w:r w:rsidRPr="00CE6FE9">
        <w:rPr>
          <w:rFonts w:ascii="Aptos" w:hAnsi="Aptos"/>
          <w:color w:val="auto"/>
          <w:sz w:val="36"/>
          <w:szCs w:val="36"/>
        </w:rPr>
        <w:t>Single and dual projector</w:t>
      </w:r>
      <w:r w:rsidR="005624EF" w:rsidRPr="00CE6FE9">
        <w:rPr>
          <w:rFonts w:ascii="Aptos" w:hAnsi="Aptos"/>
          <w:color w:val="auto"/>
          <w:sz w:val="36"/>
          <w:szCs w:val="36"/>
        </w:rPr>
        <w:t xml:space="preserve"> rooms</w:t>
      </w:r>
    </w:p>
    <w:p w14:paraId="7AFBFC9D" w14:textId="77777777" w:rsidR="006E15E7" w:rsidRPr="00CE6FE9" w:rsidRDefault="006E15E7" w:rsidP="000657F0">
      <w:pPr>
        <w:tabs>
          <w:tab w:val="left" w:pos="10800"/>
        </w:tabs>
        <w:rPr>
          <w:rFonts w:ascii="Aptos" w:hAnsi="Aptos"/>
        </w:rPr>
      </w:pPr>
    </w:p>
    <w:p w14:paraId="38179C8B" w14:textId="77777777" w:rsidR="003F4EF0" w:rsidRPr="00CE6FE9" w:rsidRDefault="003F4EF0" w:rsidP="00F01FA0">
      <w:pPr>
        <w:tabs>
          <w:tab w:val="center" w:pos="4680"/>
          <w:tab w:val="left" w:pos="10800"/>
        </w:tabs>
        <w:rPr>
          <w:rFonts w:ascii="Aptos" w:hAnsi="Aptos"/>
        </w:rPr>
        <w:sectPr w:rsidR="003F4EF0" w:rsidRPr="00CE6FE9" w:rsidSect="005E2A3E">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titlePg/>
          <w:docGrid w:linePitch="360"/>
        </w:sectPr>
      </w:pPr>
    </w:p>
    <w:sdt>
      <w:sdtPr>
        <w:rPr>
          <w:rFonts w:ascii="Aptos" w:hAnsi="Aptos"/>
          <w:bCs w:val="0"/>
          <w:color w:val="auto"/>
          <w:spacing w:val="0"/>
          <w:sz w:val="20"/>
          <w:szCs w:val="20"/>
        </w:rPr>
        <w:id w:val="-1501268295"/>
        <w:docPartObj>
          <w:docPartGallery w:val="Table of Contents"/>
          <w:docPartUnique/>
        </w:docPartObj>
      </w:sdtPr>
      <w:sdtEndPr>
        <w:rPr>
          <w:b/>
          <w:bCs/>
          <w:noProof/>
        </w:rPr>
      </w:sdtEndPr>
      <w:sdtContent>
        <w:p w14:paraId="0595A295" w14:textId="2373A06F" w:rsidR="00A814A5" w:rsidRPr="00CE6FE9" w:rsidRDefault="00A814A5" w:rsidP="00F01FA0">
          <w:pPr>
            <w:pStyle w:val="TOCHeading"/>
            <w:tabs>
              <w:tab w:val="left" w:pos="10800"/>
            </w:tabs>
            <w:rPr>
              <w:rFonts w:ascii="Aptos" w:hAnsi="Aptos"/>
            </w:rPr>
          </w:pPr>
          <w:r w:rsidRPr="00CE6FE9">
            <w:rPr>
              <w:rFonts w:ascii="Aptos" w:hAnsi="Aptos"/>
            </w:rPr>
            <w:t>Table of Contents</w:t>
          </w:r>
        </w:p>
        <w:p w14:paraId="70E5A1CA" w14:textId="337C1435" w:rsidR="004F0A4F" w:rsidRDefault="00A814A5">
          <w:pPr>
            <w:pStyle w:val="TOC1"/>
            <w:rPr>
              <w:b w:val="0"/>
              <w:bCs w:val="0"/>
              <w:noProof/>
              <w:kern w:val="2"/>
              <w:sz w:val="24"/>
              <w:szCs w:val="24"/>
              <w:lang w:eastAsia="ja-JP" w:bidi="ar-SA"/>
              <w14:ligatures w14:val="standardContextual"/>
            </w:rPr>
          </w:pPr>
          <w:r w:rsidRPr="00CE6FE9">
            <w:rPr>
              <w:rFonts w:ascii="Aptos" w:hAnsi="Aptos"/>
            </w:rPr>
            <w:fldChar w:fldCharType="begin"/>
          </w:r>
          <w:r w:rsidRPr="00CE6FE9">
            <w:rPr>
              <w:rFonts w:ascii="Aptos" w:hAnsi="Aptos"/>
            </w:rPr>
            <w:instrText xml:space="preserve"> TOC \o "1-3" \h \z \u </w:instrText>
          </w:r>
          <w:r w:rsidRPr="00CE6FE9">
            <w:rPr>
              <w:rFonts w:ascii="Aptos" w:hAnsi="Aptos"/>
            </w:rPr>
            <w:fldChar w:fldCharType="separate"/>
          </w:r>
          <w:hyperlink w:anchor="_Toc224567967" w:history="1">
            <w:r w:rsidR="004F0A4F" w:rsidRPr="00EA155B">
              <w:rPr>
                <w:rStyle w:val="Hyperlink"/>
                <w:rFonts w:ascii="Aptos" w:hAnsi="Aptos"/>
                <w:noProof/>
              </w:rPr>
              <w:t>Harper Digital Podium</w:t>
            </w:r>
            <w:r w:rsidR="004F0A4F">
              <w:rPr>
                <w:noProof/>
                <w:webHidden/>
              </w:rPr>
              <w:tab/>
            </w:r>
            <w:r w:rsidR="004F0A4F">
              <w:rPr>
                <w:noProof/>
                <w:webHidden/>
              </w:rPr>
              <w:fldChar w:fldCharType="begin"/>
            </w:r>
            <w:r w:rsidR="004F0A4F">
              <w:rPr>
                <w:noProof/>
                <w:webHidden/>
              </w:rPr>
              <w:instrText xml:space="preserve"> PAGEREF _Toc224567967 \h </w:instrText>
            </w:r>
            <w:r w:rsidR="004F0A4F">
              <w:rPr>
                <w:noProof/>
                <w:webHidden/>
              </w:rPr>
            </w:r>
            <w:r w:rsidR="004F0A4F">
              <w:rPr>
                <w:noProof/>
                <w:webHidden/>
              </w:rPr>
              <w:fldChar w:fldCharType="separate"/>
            </w:r>
            <w:r w:rsidR="004F0A4F">
              <w:rPr>
                <w:noProof/>
                <w:webHidden/>
              </w:rPr>
              <w:t>1</w:t>
            </w:r>
            <w:r w:rsidR="004F0A4F">
              <w:rPr>
                <w:noProof/>
                <w:webHidden/>
              </w:rPr>
              <w:fldChar w:fldCharType="end"/>
            </w:r>
          </w:hyperlink>
        </w:p>
        <w:p w14:paraId="347CAAE9" w14:textId="7BE43265" w:rsidR="004F0A4F" w:rsidRDefault="004F0A4F">
          <w:pPr>
            <w:pStyle w:val="TOC2"/>
            <w:rPr>
              <w:noProof/>
              <w:kern w:val="2"/>
              <w:sz w:val="24"/>
              <w:szCs w:val="24"/>
              <w:lang w:eastAsia="ja-JP" w:bidi="ar-SA"/>
              <w14:ligatures w14:val="standardContextual"/>
            </w:rPr>
          </w:pPr>
          <w:hyperlink w:anchor="_Toc224567968" w:history="1">
            <w:r w:rsidRPr="00EA155B">
              <w:rPr>
                <w:rStyle w:val="Hyperlink"/>
                <w:rFonts w:ascii="Aptos" w:hAnsi="Aptos"/>
                <w:noProof/>
              </w:rPr>
              <w:t>Logging in to the Computer</w:t>
            </w:r>
            <w:r>
              <w:rPr>
                <w:noProof/>
                <w:webHidden/>
              </w:rPr>
              <w:tab/>
            </w:r>
            <w:r>
              <w:rPr>
                <w:noProof/>
                <w:webHidden/>
              </w:rPr>
              <w:fldChar w:fldCharType="begin"/>
            </w:r>
            <w:r>
              <w:rPr>
                <w:noProof/>
                <w:webHidden/>
              </w:rPr>
              <w:instrText xml:space="preserve"> PAGEREF _Toc224567968 \h </w:instrText>
            </w:r>
            <w:r>
              <w:rPr>
                <w:noProof/>
                <w:webHidden/>
              </w:rPr>
            </w:r>
            <w:r>
              <w:rPr>
                <w:noProof/>
                <w:webHidden/>
              </w:rPr>
              <w:fldChar w:fldCharType="separate"/>
            </w:r>
            <w:r>
              <w:rPr>
                <w:noProof/>
                <w:webHidden/>
              </w:rPr>
              <w:t>1</w:t>
            </w:r>
            <w:r>
              <w:rPr>
                <w:noProof/>
                <w:webHidden/>
              </w:rPr>
              <w:fldChar w:fldCharType="end"/>
            </w:r>
          </w:hyperlink>
        </w:p>
        <w:p w14:paraId="2DB56F1B" w14:textId="2DB6E875" w:rsidR="004F0A4F" w:rsidRDefault="004F0A4F">
          <w:pPr>
            <w:pStyle w:val="TOC2"/>
            <w:rPr>
              <w:noProof/>
              <w:kern w:val="2"/>
              <w:sz w:val="24"/>
              <w:szCs w:val="24"/>
              <w:lang w:eastAsia="ja-JP" w:bidi="ar-SA"/>
              <w14:ligatures w14:val="standardContextual"/>
            </w:rPr>
          </w:pPr>
          <w:hyperlink w:anchor="_Toc224567969" w:history="1">
            <w:r w:rsidRPr="00EA155B">
              <w:rPr>
                <w:rStyle w:val="Hyperlink"/>
                <w:rFonts w:ascii="Aptos" w:hAnsi="Aptos"/>
                <w:noProof/>
              </w:rPr>
              <w:t>Lectern Features</w:t>
            </w:r>
            <w:r>
              <w:rPr>
                <w:noProof/>
                <w:webHidden/>
              </w:rPr>
              <w:tab/>
            </w:r>
            <w:r>
              <w:rPr>
                <w:noProof/>
                <w:webHidden/>
              </w:rPr>
              <w:fldChar w:fldCharType="begin"/>
            </w:r>
            <w:r>
              <w:rPr>
                <w:noProof/>
                <w:webHidden/>
              </w:rPr>
              <w:instrText xml:space="preserve"> PAGEREF _Toc224567969 \h </w:instrText>
            </w:r>
            <w:r>
              <w:rPr>
                <w:noProof/>
                <w:webHidden/>
              </w:rPr>
            </w:r>
            <w:r>
              <w:rPr>
                <w:noProof/>
                <w:webHidden/>
              </w:rPr>
              <w:fldChar w:fldCharType="separate"/>
            </w:r>
            <w:r>
              <w:rPr>
                <w:noProof/>
                <w:webHidden/>
              </w:rPr>
              <w:t>1</w:t>
            </w:r>
            <w:r>
              <w:rPr>
                <w:noProof/>
                <w:webHidden/>
              </w:rPr>
              <w:fldChar w:fldCharType="end"/>
            </w:r>
          </w:hyperlink>
        </w:p>
        <w:p w14:paraId="24743D12" w14:textId="78F378EB" w:rsidR="004F0A4F" w:rsidRDefault="004F0A4F">
          <w:pPr>
            <w:pStyle w:val="TOC3"/>
            <w:rPr>
              <w:i w:val="0"/>
              <w:iCs w:val="0"/>
              <w:noProof/>
              <w:kern w:val="2"/>
              <w:sz w:val="24"/>
              <w:szCs w:val="24"/>
              <w:lang w:eastAsia="ja-JP" w:bidi="ar-SA"/>
              <w14:ligatures w14:val="standardContextual"/>
            </w:rPr>
          </w:pPr>
          <w:hyperlink w:anchor="_Toc224567970" w:history="1">
            <w:r w:rsidRPr="00EA155B">
              <w:rPr>
                <w:rStyle w:val="Hyperlink"/>
                <w:rFonts w:ascii="Aptos" w:hAnsi="Aptos"/>
                <w:noProof/>
              </w:rPr>
              <w:t>Height Adjustable</w:t>
            </w:r>
            <w:r>
              <w:rPr>
                <w:noProof/>
                <w:webHidden/>
              </w:rPr>
              <w:tab/>
            </w:r>
            <w:r>
              <w:rPr>
                <w:noProof/>
                <w:webHidden/>
              </w:rPr>
              <w:fldChar w:fldCharType="begin"/>
            </w:r>
            <w:r>
              <w:rPr>
                <w:noProof/>
                <w:webHidden/>
              </w:rPr>
              <w:instrText xml:space="preserve"> PAGEREF _Toc224567970 \h </w:instrText>
            </w:r>
            <w:r>
              <w:rPr>
                <w:noProof/>
                <w:webHidden/>
              </w:rPr>
            </w:r>
            <w:r>
              <w:rPr>
                <w:noProof/>
                <w:webHidden/>
              </w:rPr>
              <w:fldChar w:fldCharType="separate"/>
            </w:r>
            <w:r>
              <w:rPr>
                <w:noProof/>
                <w:webHidden/>
              </w:rPr>
              <w:t>1</w:t>
            </w:r>
            <w:r>
              <w:rPr>
                <w:noProof/>
                <w:webHidden/>
              </w:rPr>
              <w:fldChar w:fldCharType="end"/>
            </w:r>
          </w:hyperlink>
        </w:p>
        <w:p w14:paraId="1A57A259" w14:textId="63FC3BDA" w:rsidR="004F0A4F" w:rsidRDefault="004F0A4F">
          <w:pPr>
            <w:pStyle w:val="TOC1"/>
            <w:rPr>
              <w:b w:val="0"/>
              <w:bCs w:val="0"/>
              <w:noProof/>
              <w:kern w:val="2"/>
              <w:sz w:val="24"/>
              <w:szCs w:val="24"/>
              <w:lang w:eastAsia="ja-JP" w:bidi="ar-SA"/>
              <w14:ligatures w14:val="standardContextual"/>
            </w:rPr>
          </w:pPr>
          <w:hyperlink w:anchor="_Toc224567971" w:history="1">
            <w:r w:rsidRPr="00EA155B">
              <w:rPr>
                <w:rStyle w:val="Hyperlink"/>
                <w:rFonts w:ascii="Aptos" w:hAnsi="Aptos"/>
                <w:noProof/>
              </w:rPr>
              <w:t>Single Projector Flex Room</w:t>
            </w:r>
            <w:r>
              <w:rPr>
                <w:noProof/>
                <w:webHidden/>
              </w:rPr>
              <w:tab/>
            </w:r>
            <w:r>
              <w:rPr>
                <w:noProof/>
                <w:webHidden/>
              </w:rPr>
              <w:fldChar w:fldCharType="begin"/>
            </w:r>
            <w:r>
              <w:rPr>
                <w:noProof/>
                <w:webHidden/>
              </w:rPr>
              <w:instrText xml:space="preserve"> PAGEREF _Toc224567971 \h </w:instrText>
            </w:r>
            <w:r>
              <w:rPr>
                <w:noProof/>
                <w:webHidden/>
              </w:rPr>
            </w:r>
            <w:r>
              <w:rPr>
                <w:noProof/>
                <w:webHidden/>
              </w:rPr>
              <w:fldChar w:fldCharType="separate"/>
            </w:r>
            <w:r>
              <w:rPr>
                <w:noProof/>
                <w:webHidden/>
              </w:rPr>
              <w:t>2</w:t>
            </w:r>
            <w:r>
              <w:rPr>
                <w:noProof/>
                <w:webHidden/>
              </w:rPr>
              <w:fldChar w:fldCharType="end"/>
            </w:r>
          </w:hyperlink>
        </w:p>
        <w:p w14:paraId="2EFBFCC3" w14:textId="7D9504E8" w:rsidR="004F0A4F" w:rsidRDefault="004F0A4F">
          <w:pPr>
            <w:pStyle w:val="TOC2"/>
            <w:rPr>
              <w:noProof/>
              <w:kern w:val="2"/>
              <w:sz w:val="24"/>
              <w:szCs w:val="24"/>
              <w:lang w:eastAsia="ja-JP" w:bidi="ar-SA"/>
              <w14:ligatures w14:val="standardContextual"/>
            </w:rPr>
          </w:pPr>
          <w:hyperlink w:anchor="_Toc224567972" w:history="1">
            <w:r w:rsidRPr="00EA155B">
              <w:rPr>
                <w:rStyle w:val="Hyperlink"/>
                <w:rFonts w:ascii="Aptos" w:hAnsi="Aptos"/>
                <w:noProof/>
              </w:rPr>
              <w:t>Flex Room Control Touch Panel</w:t>
            </w:r>
            <w:r>
              <w:rPr>
                <w:noProof/>
                <w:webHidden/>
              </w:rPr>
              <w:tab/>
            </w:r>
            <w:r>
              <w:rPr>
                <w:noProof/>
                <w:webHidden/>
              </w:rPr>
              <w:fldChar w:fldCharType="begin"/>
            </w:r>
            <w:r>
              <w:rPr>
                <w:noProof/>
                <w:webHidden/>
              </w:rPr>
              <w:instrText xml:space="preserve"> PAGEREF _Toc224567972 \h </w:instrText>
            </w:r>
            <w:r>
              <w:rPr>
                <w:noProof/>
                <w:webHidden/>
              </w:rPr>
            </w:r>
            <w:r>
              <w:rPr>
                <w:noProof/>
                <w:webHidden/>
              </w:rPr>
              <w:fldChar w:fldCharType="separate"/>
            </w:r>
            <w:r>
              <w:rPr>
                <w:noProof/>
                <w:webHidden/>
              </w:rPr>
              <w:t>2</w:t>
            </w:r>
            <w:r>
              <w:rPr>
                <w:noProof/>
                <w:webHidden/>
              </w:rPr>
              <w:fldChar w:fldCharType="end"/>
            </w:r>
          </w:hyperlink>
        </w:p>
        <w:p w14:paraId="141C82CF" w14:textId="2CF5D9D4" w:rsidR="004F0A4F" w:rsidRDefault="004F0A4F">
          <w:pPr>
            <w:pStyle w:val="TOC3"/>
            <w:rPr>
              <w:i w:val="0"/>
              <w:iCs w:val="0"/>
              <w:noProof/>
              <w:kern w:val="2"/>
              <w:sz w:val="24"/>
              <w:szCs w:val="24"/>
              <w:lang w:eastAsia="ja-JP" w:bidi="ar-SA"/>
              <w14:ligatures w14:val="standardContextual"/>
            </w:rPr>
          </w:pPr>
          <w:hyperlink w:anchor="_Toc224567973" w:history="1">
            <w:r w:rsidRPr="00EA155B">
              <w:rPr>
                <w:rStyle w:val="Hyperlink"/>
                <w:rFonts w:ascii="Aptos" w:hAnsi="Aptos"/>
                <w:noProof/>
              </w:rPr>
              <w:t>Turning the System On</w:t>
            </w:r>
            <w:r>
              <w:rPr>
                <w:noProof/>
                <w:webHidden/>
              </w:rPr>
              <w:tab/>
            </w:r>
            <w:r>
              <w:rPr>
                <w:noProof/>
                <w:webHidden/>
              </w:rPr>
              <w:fldChar w:fldCharType="begin"/>
            </w:r>
            <w:r>
              <w:rPr>
                <w:noProof/>
                <w:webHidden/>
              </w:rPr>
              <w:instrText xml:space="preserve"> PAGEREF _Toc224567973 \h </w:instrText>
            </w:r>
            <w:r>
              <w:rPr>
                <w:noProof/>
                <w:webHidden/>
              </w:rPr>
            </w:r>
            <w:r>
              <w:rPr>
                <w:noProof/>
                <w:webHidden/>
              </w:rPr>
              <w:fldChar w:fldCharType="separate"/>
            </w:r>
            <w:r>
              <w:rPr>
                <w:noProof/>
                <w:webHidden/>
              </w:rPr>
              <w:t>2</w:t>
            </w:r>
            <w:r>
              <w:rPr>
                <w:noProof/>
                <w:webHidden/>
              </w:rPr>
              <w:fldChar w:fldCharType="end"/>
            </w:r>
          </w:hyperlink>
        </w:p>
        <w:p w14:paraId="24D2FAFE" w14:textId="4A4241B6" w:rsidR="004F0A4F" w:rsidRDefault="004F0A4F">
          <w:pPr>
            <w:pStyle w:val="TOC2"/>
            <w:rPr>
              <w:noProof/>
              <w:kern w:val="2"/>
              <w:sz w:val="24"/>
              <w:szCs w:val="24"/>
              <w:lang w:eastAsia="ja-JP" w:bidi="ar-SA"/>
              <w14:ligatures w14:val="standardContextual"/>
            </w:rPr>
          </w:pPr>
          <w:hyperlink w:anchor="_Toc224567974" w:history="1">
            <w:r w:rsidRPr="00EA155B">
              <w:rPr>
                <w:rStyle w:val="Hyperlink"/>
                <w:rFonts w:ascii="Aptos" w:hAnsi="Aptos"/>
                <w:noProof/>
              </w:rPr>
              <w:t>Camera Controls</w:t>
            </w:r>
            <w:r>
              <w:rPr>
                <w:noProof/>
                <w:webHidden/>
              </w:rPr>
              <w:tab/>
            </w:r>
            <w:r>
              <w:rPr>
                <w:noProof/>
                <w:webHidden/>
              </w:rPr>
              <w:fldChar w:fldCharType="begin"/>
            </w:r>
            <w:r>
              <w:rPr>
                <w:noProof/>
                <w:webHidden/>
              </w:rPr>
              <w:instrText xml:space="preserve"> PAGEREF _Toc224567974 \h </w:instrText>
            </w:r>
            <w:r>
              <w:rPr>
                <w:noProof/>
                <w:webHidden/>
              </w:rPr>
            </w:r>
            <w:r>
              <w:rPr>
                <w:noProof/>
                <w:webHidden/>
              </w:rPr>
              <w:fldChar w:fldCharType="separate"/>
            </w:r>
            <w:r>
              <w:rPr>
                <w:noProof/>
                <w:webHidden/>
              </w:rPr>
              <w:t>3</w:t>
            </w:r>
            <w:r>
              <w:rPr>
                <w:noProof/>
                <w:webHidden/>
              </w:rPr>
              <w:fldChar w:fldCharType="end"/>
            </w:r>
          </w:hyperlink>
        </w:p>
        <w:p w14:paraId="4CF3BA2A" w14:textId="24CE0FC3" w:rsidR="004F0A4F" w:rsidRDefault="004F0A4F">
          <w:pPr>
            <w:pStyle w:val="TOC3"/>
            <w:rPr>
              <w:i w:val="0"/>
              <w:iCs w:val="0"/>
              <w:noProof/>
              <w:kern w:val="2"/>
              <w:sz w:val="24"/>
              <w:szCs w:val="24"/>
              <w:lang w:eastAsia="ja-JP" w:bidi="ar-SA"/>
              <w14:ligatures w14:val="standardContextual"/>
            </w:rPr>
          </w:pPr>
          <w:hyperlink w:anchor="_Toc224567975" w:history="1">
            <w:r w:rsidRPr="00EA155B">
              <w:rPr>
                <w:rStyle w:val="Hyperlink"/>
                <w:rFonts w:ascii="Aptos" w:hAnsi="Aptos"/>
                <w:noProof/>
              </w:rPr>
              <w:t>Turning the Camera On</w:t>
            </w:r>
            <w:r>
              <w:rPr>
                <w:noProof/>
                <w:webHidden/>
              </w:rPr>
              <w:tab/>
            </w:r>
            <w:r>
              <w:rPr>
                <w:noProof/>
                <w:webHidden/>
              </w:rPr>
              <w:fldChar w:fldCharType="begin"/>
            </w:r>
            <w:r>
              <w:rPr>
                <w:noProof/>
                <w:webHidden/>
              </w:rPr>
              <w:instrText xml:space="preserve"> PAGEREF _Toc224567975 \h </w:instrText>
            </w:r>
            <w:r>
              <w:rPr>
                <w:noProof/>
                <w:webHidden/>
              </w:rPr>
            </w:r>
            <w:r>
              <w:rPr>
                <w:noProof/>
                <w:webHidden/>
              </w:rPr>
              <w:fldChar w:fldCharType="separate"/>
            </w:r>
            <w:r>
              <w:rPr>
                <w:noProof/>
                <w:webHidden/>
              </w:rPr>
              <w:t>3</w:t>
            </w:r>
            <w:r>
              <w:rPr>
                <w:noProof/>
                <w:webHidden/>
              </w:rPr>
              <w:fldChar w:fldCharType="end"/>
            </w:r>
          </w:hyperlink>
        </w:p>
        <w:p w14:paraId="3D39B992" w14:textId="6F6E3C16" w:rsidR="004F0A4F" w:rsidRDefault="004F0A4F">
          <w:pPr>
            <w:pStyle w:val="TOC3"/>
            <w:rPr>
              <w:i w:val="0"/>
              <w:iCs w:val="0"/>
              <w:noProof/>
              <w:kern w:val="2"/>
              <w:sz w:val="24"/>
              <w:szCs w:val="24"/>
              <w:lang w:eastAsia="ja-JP" w:bidi="ar-SA"/>
              <w14:ligatures w14:val="standardContextual"/>
            </w:rPr>
          </w:pPr>
          <w:hyperlink w:anchor="_Toc224567976" w:history="1">
            <w:r w:rsidRPr="00EA155B">
              <w:rPr>
                <w:rStyle w:val="Hyperlink"/>
                <w:rFonts w:ascii="Aptos" w:hAnsi="Aptos"/>
                <w:noProof/>
              </w:rPr>
              <w:t>Input</w:t>
            </w:r>
            <w:r>
              <w:rPr>
                <w:noProof/>
                <w:webHidden/>
              </w:rPr>
              <w:tab/>
            </w:r>
            <w:r>
              <w:rPr>
                <w:noProof/>
                <w:webHidden/>
              </w:rPr>
              <w:fldChar w:fldCharType="begin"/>
            </w:r>
            <w:r>
              <w:rPr>
                <w:noProof/>
                <w:webHidden/>
              </w:rPr>
              <w:instrText xml:space="preserve"> PAGEREF _Toc224567976 \h </w:instrText>
            </w:r>
            <w:r>
              <w:rPr>
                <w:noProof/>
                <w:webHidden/>
              </w:rPr>
            </w:r>
            <w:r>
              <w:rPr>
                <w:noProof/>
                <w:webHidden/>
              </w:rPr>
              <w:fldChar w:fldCharType="separate"/>
            </w:r>
            <w:r>
              <w:rPr>
                <w:noProof/>
                <w:webHidden/>
              </w:rPr>
              <w:t>3</w:t>
            </w:r>
            <w:r>
              <w:rPr>
                <w:noProof/>
                <w:webHidden/>
              </w:rPr>
              <w:fldChar w:fldCharType="end"/>
            </w:r>
          </w:hyperlink>
        </w:p>
        <w:p w14:paraId="6A90E77C" w14:textId="7FF5BE56" w:rsidR="004F0A4F" w:rsidRDefault="004F0A4F">
          <w:pPr>
            <w:pStyle w:val="TOC3"/>
            <w:rPr>
              <w:i w:val="0"/>
              <w:iCs w:val="0"/>
              <w:noProof/>
              <w:kern w:val="2"/>
              <w:sz w:val="24"/>
              <w:szCs w:val="24"/>
              <w:lang w:eastAsia="ja-JP" w:bidi="ar-SA"/>
              <w14:ligatures w14:val="standardContextual"/>
            </w:rPr>
          </w:pPr>
          <w:hyperlink w:anchor="_Toc224567977" w:history="1">
            <w:r w:rsidRPr="00EA155B">
              <w:rPr>
                <w:rStyle w:val="Hyperlink"/>
                <w:rFonts w:ascii="Aptos" w:hAnsi="Aptos"/>
                <w:noProof/>
              </w:rPr>
              <w:t>Picture-in-Picture (PIP)</w:t>
            </w:r>
            <w:r>
              <w:rPr>
                <w:noProof/>
                <w:webHidden/>
              </w:rPr>
              <w:tab/>
            </w:r>
            <w:r>
              <w:rPr>
                <w:noProof/>
                <w:webHidden/>
              </w:rPr>
              <w:fldChar w:fldCharType="begin"/>
            </w:r>
            <w:r>
              <w:rPr>
                <w:noProof/>
                <w:webHidden/>
              </w:rPr>
              <w:instrText xml:space="preserve"> PAGEREF _Toc224567977 \h </w:instrText>
            </w:r>
            <w:r>
              <w:rPr>
                <w:noProof/>
                <w:webHidden/>
              </w:rPr>
            </w:r>
            <w:r>
              <w:rPr>
                <w:noProof/>
                <w:webHidden/>
              </w:rPr>
              <w:fldChar w:fldCharType="separate"/>
            </w:r>
            <w:r>
              <w:rPr>
                <w:noProof/>
                <w:webHidden/>
              </w:rPr>
              <w:t>3</w:t>
            </w:r>
            <w:r>
              <w:rPr>
                <w:noProof/>
                <w:webHidden/>
              </w:rPr>
              <w:fldChar w:fldCharType="end"/>
            </w:r>
          </w:hyperlink>
        </w:p>
        <w:p w14:paraId="540D6AE5" w14:textId="73B73D6A" w:rsidR="004F0A4F" w:rsidRDefault="004F0A4F">
          <w:pPr>
            <w:pStyle w:val="TOC2"/>
            <w:rPr>
              <w:noProof/>
              <w:kern w:val="2"/>
              <w:sz w:val="24"/>
              <w:szCs w:val="24"/>
              <w:lang w:eastAsia="ja-JP" w:bidi="ar-SA"/>
              <w14:ligatures w14:val="standardContextual"/>
            </w:rPr>
          </w:pPr>
          <w:hyperlink w:anchor="_Toc224567978" w:history="1">
            <w:r w:rsidRPr="00EA155B">
              <w:rPr>
                <w:rStyle w:val="Hyperlink"/>
                <w:rFonts w:ascii="Aptos" w:hAnsi="Aptos"/>
                <w:bCs/>
                <w:noProof/>
              </w:rPr>
              <w:t>Sharing Outputs in Webex</w:t>
            </w:r>
            <w:r>
              <w:rPr>
                <w:noProof/>
                <w:webHidden/>
              </w:rPr>
              <w:tab/>
            </w:r>
            <w:r>
              <w:rPr>
                <w:noProof/>
                <w:webHidden/>
              </w:rPr>
              <w:fldChar w:fldCharType="begin"/>
            </w:r>
            <w:r>
              <w:rPr>
                <w:noProof/>
                <w:webHidden/>
              </w:rPr>
              <w:instrText xml:space="preserve"> PAGEREF _Toc224567978 \h </w:instrText>
            </w:r>
            <w:r>
              <w:rPr>
                <w:noProof/>
                <w:webHidden/>
              </w:rPr>
            </w:r>
            <w:r>
              <w:rPr>
                <w:noProof/>
                <w:webHidden/>
              </w:rPr>
              <w:fldChar w:fldCharType="separate"/>
            </w:r>
            <w:r>
              <w:rPr>
                <w:noProof/>
                <w:webHidden/>
              </w:rPr>
              <w:t>4</w:t>
            </w:r>
            <w:r>
              <w:rPr>
                <w:noProof/>
                <w:webHidden/>
              </w:rPr>
              <w:fldChar w:fldCharType="end"/>
            </w:r>
          </w:hyperlink>
        </w:p>
        <w:p w14:paraId="21CAADC8" w14:textId="63A9FBD5" w:rsidR="004F0A4F" w:rsidRDefault="004F0A4F">
          <w:pPr>
            <w:pStyle w:val="TOC3"/>
            <w:rPr>
              <w:i w:val="0"/>
              <w:iCs w:val="0"/>
              <w:noProof/>
              <w:kern w:val="2"/>
              <w:sz w:val="24"/>
              <w:szCs w:val="24"/>
              <w:lang w:eastAsia="ja-JP" w:bidi="ar-SA"/>
              <w14:ligatures w14:val="standardContextual"/>
            </w:rPr>
          </w:pPr>
          <w:hyperlink w:anchor="_Toc224567979" w:history="1">
            <w:r w:rsidRPr="00EA155B">
              <w:rPr>
                <w:rStyle w:val="Hyperlink"/>
                <w:rFonts w:ascii="Aptos" w:hAnsi="Aptos"/>
                <w:noProof/>
              </w:rPr>
              <w:t>Lectern PC</w:t>
            </w:r>
            <w:r>
              <w:rPr>
                <w:noProof/>
                <w:webHidden/>
              </w:rPr>
              <w:tab/>
            </w:r>
            <w:r>
              <w:rPr>
                <w:noProof/>
                <w:webHidden/>
              </w:rPr>
              <w:fldChar w:fldCharType="begin"/>
            </w:r>
            <w:r>
              <w:rPr>
                <w:noProof/>
                <w:webHidden/>
              </w:rPr>
              <w:instrText xml:space="preserve"> PAGEREF _Toc224567979 \h </w:instrText>
            </w:r>
            <w:r>
              <w:rPr>
                <w:noProof/>
                <w:webHidden/>
              </w:rPr>
            </w:r>
            <w:r>
              <w:rPr>
                <w:noProof/>
                <w:webHidden/>
              </w:rPr>
              <w:fldChar w:fldCharType="separate"/>
            </w:r>
            <w:r>
              <w:rPr>
                <w:noProof/>
                <w:webHidden/>
              </w:rPr>
              <w:t>4</w:t>
            </w:r>
            <w:r>
              <w:rPr>
                <w:noProof/>
                <w:webHidden/>
              </w:rPr>
              <w:fldChar w:fldCharType="end"/>
            </w:r>
          </w:hyperlink>
        </w:p>
        <w:p w14:paraId="77799C48" w14:textId="24616E40" w:rsidR="004F0A4F" w:rsidRDefault="004F0A4F">
          <w:pPr>
            <w:pStyle w:val="TOC3"/>
            <w:rPr>
              <w:i w:val="0"/>
              <w:iCs w:val="0"/>
              <w:noProof/>
              <w:kern w:val="2"/>
              <w:sz w:val="24"/>
              <w:szCs w:val="24"/>
              <w:lang w:eastAsia="ja-JP" w:bidi="ar-SA"/>
              <w14:ligatures w14:val="standardContextual"/>
            </w:rPr>
          </w:pPr>
          <w:hyperlink w:anchor="_Toc224567980" w:history="1">
            <w:r w:rsidRPr="00EA155B">
              <w:rPr>
                <w:rStyle w:val="Hyperlink"/>
                <w:rFonts w:ascii="Aptos" w:hAnsi="Aptos"/>
                <w:noProof/>
              </w:rPr>
              <w:t>Doc Cam</w:t>
            </w:r>
            <w:r>
              <w:rPr>
                <w:noProof/>
                <w:webHidden/>
              </w:rPr>
              <w:tab/>
            </w:r>
            <w:r>
              <w:rPr>
                <w:noProof/>
                <w:webHidden/>
              </w:rPr>
              <w:fldChar w:fldCharType="begin"/>
            </w:r>
            <w:r>
              <w:rPr>
                <w:noProof/>
                <w:webHidden/>
              </w:rPr>
              <w:instrText xml:space="preserve"> PAGEREF _Toc224567980 \h </w:instrText>
            </w:r>
            <w:r>
              <w:rPr>
                <w:noProof/>
                <w:webHidden/>
              </w:rPr>
            </w:r>
            <w:r>
              <w:rPr>
                <w:noProof/>
                <w:webHidden/>
              </w:rPr>
              <w:fldChar w:fldCharType="separate"/>
            </w:r>
            <w:r>
              <w:rPr>
                <w:noProof/>
                <w:webHidden/>
              </w:rPr>
              <w:t>4</w:t>
            </w:r>
            <w:r>
              <w:rPr>
                <w:noProof/>
                <w:webHidden/>
              </w:rPr>
              <w:fldChar w:fldCharType="end"/>
            </w:r>
          </w:hyperlink>
        </w:p>
        <w:p w14:paraId="0F6D7311" w14:textId="532C4325" w:rsidR="004F0A4F" w:rsidRDefault="004F0A4F">
          <w:pPr>
            <w:pStyle w:val="TOC3"/>
            <w:rPr>
              <w:i w:val="0"/>
              <w:iCs w:val="0"/>
              <w:noProof/>
              <w:kern w:val="2"/>
              <w:sz w:val="24"/>
              <w:szCs w:val="24"/>
              <w:lang w:eastAsia="ja-JP" w:bidi="ar-SA"/>
              <w14:ligatures w14:val="standardContextual"/>
            </w:rPr>
          </w:pPr>
          <w:hyperlink w:anchor="_Toc224567981" w:history="1">
            <w:r w:rsidRPr="00EA155B">
              <w:rPr>
                <w:rStyle w:val="Hyperlink"/>
                <w:rFonts w:ascii="Aptos" w:hAnsi="Aptos"/>
                <w:noProof/>
                <w:lang w:val="fr-FR"/>
              </w:rPr>
              <w:t>HDMI</w:t>
            </w:r>
            <w:r>
              <w:rPr>
                <w:noProof/>
                <w:webHidden/>
              </w:rPr>
              <w:tab/>
            </w:r>
            <w:r>
              <w:rPr>
                <w:noProof/>
                <w:webHidden/>
              </w:rPr>
              <w:fldChar w:fldCharType="begin"/>
            </w:r>
            <w:r>
              <w:rPr>
                <w:noProof/>
                <w:webHidden/>
              </w:rPr>
              <w:instrText xml:space="preserve"> PAGEREF _Toc224567981 \h </w:instrText>
            </w:r>
            <w:r>
              <w:rPr>
                <w:noProof/>
                <w:webHidden/>
              </w:rPr>
            </w:r>
            <w:r>
              <w:rPr>
                <w:noProof/>
                <w:webHidden/>
              </w:rPr>
              <w:fldChar w:fldCharType="separate"/>
            </w:r>
            <w:r>
              <w:rPr>
                <w:noProof/>
                <w:webHidden/>
              </w:rPr>
              <w:t>5</w:t>
            </w:r>
            <w:r>
              <w:rPr>
                <w:noProof/>
                <w:webHidden/>
              </w:rPr>
              <w:fldChar w:fldCharType="end"/>
            </w:r>
          </w:hyperlink>
        </w:p>
        <w:p w14:paraId="74E3FEDB" w14:textId="2596F556" w:rsidR="004F0A4F" w:rsidRDefault="004F0A4F">
          <w:pPr>
            <w:pStyle w:val="TOC3"/>
            <w:rPr>
              <w:i w:val="0"/>
              <w:iCs w:val="0"/>
              <w:noProof/>
              <w:kern w:val="2"/>
              <w:sz w:val="24"/>
              <w:szCs w:val="24"/>
              <w:lang w:eastAsia="ja-JP" w:bidi="ar-SA"/>
              <w14:ligatures w14:val="standardContextual"/>
            </w:rPr>
          </w:pPr>
          <w:hyperlink w:anchor="_Toc224567982" w:history="1">
            <w:r w:rsidRPr="00EA155B">
              <w:rPr>
                <w:rStyle w:val="Hyperlink"/>
                <w:rFonts w:ascii="Aptos" w:hAnsi="Aptos"/>
                <w:noProof/>
              </w:rPr>
              <w:t>Blu-Ray Player</w:t>
            </w:r>
            <w:r>
              <w:rPr>
                <w:noProof/>
                <w:webHidden/>
              </w:rPr>
              <w:tab/>
            </w:r>
            <w:r>
              <w:rPr>
                <w:noProof/>
                <w:webHidden/>
              </w:rPr>
              <w:fldChar w:fldCharType="begin"/>
            </w:r>
            <w:r>
              <w:rPr>
                <w:noProof/>
                <w:webHidden/>
              </w:rPr>
              <w:instrText xml:space="preserve"> PAGEREF _Toc224567982 \h </w:instrText>
            </w:r>
            <w:r>
              <w:rPr>
                <w:noProof/>
                <w:webHidden/>
              </w:rPr>
            </w:r>
            <w:r>
              <w:rPr>
                <w:noProof/>
                <w:webHidden/>
              </w:rPr>
              <w:fldChar w:fldCharType="separate"/>
            </w:r>
            <w:r>
              <w:rPr>
                <w:noProof/>
                <w:webHidden/>
              </w:rPr>
              <w:t>5</w:t>
            </w:r>
            <w:r>
              <w:rPr>
                <w:noProof/>
                <w:webHidden/>
              </w:rPr>
              <w:fldChar w:fldCharType="end"/>
            </w:r>
          </w:hyperlink>
        </w:p>
        <w:p w14:paraId="69B513CA" w14:textId="04B9F602" w:rsidR="004F0A4F" w:rsidRDefault="004F0A4F">
          <w:pPr>
            <w:pStyle w:val="TOC2"/>
            <w:rPr>
              <w:noProof/>
              <w:kern w:val="2"/>
              <w:sz w:val="24"/>
              <w:szCs w:val="24"/>
              <w:lang w:eastAsia="ja-JP" w:bidi="ar-SA"/>
              <w14:ligatures w14:val="standardContextual"/>
            </w:rPr>
          </w:pPr>
          <w:hyperlink w:anchor="_Toc224567983" w:history="1">
            <w:r w:rsidRPr="00EA155B">
              <w:rPr>
                <w:rStyle w:val="Hyperlink"/>
                <w:rFonts w:ascii="Aptos" w:hAnsi="Aptos"/>
                <w:noProof/>
              </w:rPr>
              <w:t>Flex Room Device Adjustments</w:t>
            </w:r>
            <w:r>
              <w:rPr>
                <w:noProof/>
                <w:webHidden/>
              </w:rPr>
              <w:tab/>
            </w:r>
            <w:r>
              <w:rPr>
                <w:noProof/>
                <w:webHidden/>
              </w:rPr>
              <w:fldChar w:fldCharType="begin"/>
            </w:r>
            <w:r>
              <w:rPr>
                <w:noProof/>
                <w:webHidden/>
              </w:rPr>
              <w:instrText xml:space="preserve"> PAGEREF _Toc224567983 \h </w:instrText>
            </w:r>
            <w:r>
              <w:rPr>
                <w:noProof/>
                <w:webHidden/>
              </w:rPr>
            </w:r>
            <w:r>
              <w:rPr>
                <w:noProof/>
                <w:webHidden/>
              </w:rPr>
              <w:fldChar w:fldCharType="separate"/>
            </w:r>
            <w:r>
              <w:rPr>
                <w:noProof/>
                <w:webHidden/>
              </w:rPr>
              <w:t>6</w:t>
            </w:r>
            <w:r>
              <w:rPr>
                <w:noProof/>
                <w:webHidden/>
              </w:rPr>
              <w:fldChar w:fldCharType="end"/>
            </w:r>
          </w:hyperlink>
        </w:p>
        <w:p w14:paraId="62C50C84" w14:textId="64968348" w:rsidR="004F0A4F" w:rsidRDefault="004F0A4F">
          <w:pPr>
            <w:pStyle w:val="TOC3"/>
            <w:rPr>
              <w:i w:val="0"/>
              <w:iCs w:val="0"/>
              <w:noProof/>
              <w:kern w:val="2"/>
              <w:sz w:val="24"/>
              <w:szCs w:val="24"/>
              <w:lang w:eastAsia="ja-JP" w:bidi="ar-SA"/>
              <w14:ligatures w14:val="standardContextual"/>
            </w:rPr>
          </w:pPr>
          <w:hyperlink w:anchor="_Toc224567984" w:history="1">
            <w:r w:rsidRPr="00EA155B">
              <w:rPr>
                <w:rStyle w:val="Hyperlink"/>
                <w:rFonts w:ascii="Aptos" w:hAnsi="Aptos"/>
                <w:noProof/>
              </w:rPr>
              <w:t>Projector Blank</w:t>
            </w:r>
            <w:r>
              <w:rPr>
                <w:noProof/>
                <w:webHidden/>
              </w:rPr>
              <w:tab/>
            </w:r>
            <w:r>
              <w:rPr>
                <w:noProof/>
                <w:webHidden/>
              </w:rPr>
              <w:fldChar w:fldCharType="begin"/>
            </w:r>
            <w:r>
              <w:rPr>
                <w:noProof/>
                <w:webHidden/>
              </w:rPr>
              <w:instrText xml:space="preserve"> PAGEREF _Toc224567984 \h </w:instrText>
            </w:r>
            <w:r>
              <w:rPr>
                <w:noProof/>
                <w:webHidden/>
              </w:rPr>
            </w:r>
            <w:r>
              <w:rPr>
                <w:noProof/>
                <w:webHidden/>
              </w:rPr>
              <w:fldChar w:fldCharType="separate"/>
            </w:r>
            <w:r>
              <w:rPr>
                <w:noProof/>
                <w:webHidden/>
              </w:rPr>
              <w:t>6</w:t>
            </w:r>
            <w:r>
              <w:rPr>
                <w:noProof/>
                <w:webHidden/>
              </w:rPr>
              <w:fldChar w:fldCharType="end"/>
            </w:r>
          </w:hyperlink>
        </w:p>
        <w:p w14:paraId="3C7DFF84" w14:textId="4BD64F30" w:rsidR="004F0A4F" w:rsidRDefault="004F0A4F">
          <w:pPr>
            <w:pStyle w:val="TOC3"/>
            <w:rPr>
              <w:i w:val="0"/>
              <w:iCs w:val="0"/>
              <w:noProof/>
              <w:kern w:val="2"/>
              <w:sz w:val="24"/>
              <w:szCs w:val="24"/>
              <w:lang w:eastAsia="ja-JP" w:bidi="ar-SA"/>
              <w14:ligatures w14:val="standardContextual"/>
            </w:rPr>
          </w:pPr>
          <w:hyperlink w:anchor="_Toc224567985" w:history="1">
            <w:r w:rsidRPr="00EA155B">
              <w:rPr>
                <w:rStyle w:val="Hyperlink"/>
                <w:rFonts w:ascii="Aptos" w:hAnsi="Aptos"/>
                <w:noProof/>
              </w:rPr>
              <w:t>Speaker Volume</w:t>
            </w:r>
            <w:r>
              <w:rPr>
                <w:noProof/>
                <w:webHidden/>
              </w:rPr>
              <w:tab/>
            </w:r>
            <w:r>
              <w:rPr>
                <w:noProof/>
                <w:webHidden/>
              </w:rPr>
              <w:fldChar w:fldCharType="begin"/>
            </w:r>
            <w:r>
              <w:rPr>
                <w:noProof/>
                <w:webHidden/>
              </w:rPr>
              <w:instrText xml:space="preserve"> PAGEREF _Toc224567985 \h </w:instrText>
            </w:r>
            <w:r>
              <w:rPr>
                <w:noProof/>
                <w:webHidden/>
              </w:rPr>
            </w:r>
            <w:r>
              <w:rPr>
                <w:noProof/>
                <w:webHidden/>
              </w:rPr>
              <w:fldChar w:fldCharType="separate"/>
            </w:r>
            <w:r>
              <w:rPr>
                <w:noProof/>
                <w:webHidden/>
              </w:rPr>
              <w:t>6</w:t>
            </w:r>
            <w:r>
              <w:rPr>
                <w:noProof/>
                <w:webHidden/>
              </w:rPr>
              <w:fldChar w:fldCharType="end"/>
            </w:r>
          </w:hyperlink>
        </w:p>
        <w:p w14:paraId="48C04371" w14:textId="1E288C05" w:rsidR="004F0A4F" w:rsidRDefault="004F0A4F">
          <w:pPr>
            <w:pStyle w:val="TOC3"/>
            <w:rPr>
              <w:i w:val="0"/>
              <w:iCs w:val="0"/>
              <w:noProof/>
              <w:kern w:val="2"/>
              <w:sz w:val="24"/>
              <w:szCs w:val="24"/>
              <w:lang w:eastAsia="ja-JP" w:bidi="ar-SA"/>
              <w14:ligatures w14:val="standardContextual"/>
            </w:rPr>
          </w:pPr>
          <w:hyperlink w:anchor="_Toc224567986" w:history="1">
            <w:r w:rsidRPr="00EA155B">
              <w:rPr>
                <w:rStyle w:val="Hyperlink"/>
                <w:rFonts w:ascii="Aptos" w:hAnsi="Aptos"/>
                <w:noProof/>
              </w:rPr>
              <w:t>Device Controls</w:t>
            </w:r>
            <w:r>
              <w:rPr>
                <w:noProof/>
                <w:webHidden/>
              </w:rPr>
              <w:tab/>
            </w:r>
            <w:r>
              <w:rPr>
                <w:noProof/>
                <w:webHidden/>
              </w:rPr>
              <w:fldChar w:fldCharType="begin"/>
            </w:r>
            <w:r>
              <w:rPr>
                <w:noProof/>
                <w:webHidden/>
              </w:rPr>
              <w:instrText xml:space="preserve"> PAGEREF _Toc224567986 \h </w:instrText>
            </w:r>
            <w:r>
              <w:rPr>
                <w:noProof/>
                <w:webHidden/>
              </w:rPr>
            </w:r>
            <w:r>
              <w:rPr>
                <w:noProof/>
                <w:webHidden/>
              </w:rPr>
              <w:fldChar w:fldCharType="separate"/>
            </w:r>
            <w:r>
              <w:rPr>
                <w:noProof/>
                <w:webHidden/>
              </w:rPr>
              <w:t>6</w:t>
            </w:r>
            <w:r>
              <w:rPr>
                <w:noProof/>
                <w:webHidden/>
              </w:rPr>
              <w:fldChar w:fldCharType="end"/>
            </w:r>
          </w:hyperlink>
        </w:p>
        <w:p w14:paraId="12E833C0" w14:textId="038310C7" w:rsidR="004F0A4F" w:rsidRDefault="004F0A4F">
          <w:pPr>
            <w:pStyle w:val="TOC2"/>
            <w:rPr>
              <w:noProof/>
              <w:kern w:val="2"/>
              <w:sz w:val="24"/>
              <w:szCs w:val="24"/>
              <w:lang w:eastAsia="ja-JP" w:bidi="ar-SA"/>
              <w14:ligatures w14:val="standardContextual"/>
            </w:rPr>
          </w:pPr>
          <w:hyperlink w:anchor="_Toc224567987" w:history="1">
            <w:r w:rsidRPr="00EA155B">
              <w:rPr>
                <w:rStyle w:val="Hyperlink"/>
                <w:rFonts w:ascii="Aptos" w:hAnsi="Aptos"/>
                <w:noProof/>
              </w:rPr>
              <w:t>Turning the System Off</w:t>
            </w:r>
            <w:r>
              <w:rPr>
                <w:noProof/>
                <w:webHidden/>
              </w:rPr>
              <w:tab/>
            </w:r>
            <w:r>
              <w:rPr>
                <w:noProof/>
                <w:webHidden/>
              </w:rPr>
              <w:fldChar w:fldCharType="begin"/>
            </w:r>
            <w:r>
              <w:rPr>
                <w:noProof/>
                <w:webHidden/>
              </w:rPr>
              <w:instrText xml:space="preserve"> PAGEREF _Toc224567987 \h </w:instrText>
            </w:r>
            <w:r>
              <w:rPr>
                <w:noProof/>
                <w:webHidden/>
              </w:rPr>
            </w:r>
            <w:r>
              <w:rPr>
                <w:noProof/>
                <w:webHidden/>
              </w:rPr>
              <w:fldChar w:fldCharType="separate"/>
            </w:r>
            <w:r>
              <w:rPr>
                <w:noProof/>
                <w:webHidden/>
              </w:rPr>
              <w:t>7</w:t>
            </w:r>
            <w:r>
              <w:rPr>
                <w:noProof/>
                <w:webHidden/>
              </w:rPr>
              <w:fldChar w:fldCharType="end"/>
            </w:r>
          </w:hyperlink>
        </w:p>
        <w:p w14:paraId="7115FD3A" w14:textId="3F096D1E" w:rsidR="004F0A4F" w:rsidRDefault="004F0A4F">
          <w:pPr>
            <w:pStyle w:val="TOC1"/>
            <w:rPr>
              <w:b w:val="0"/>
              <w:bCs w:val="0"/>
              <w:noProof/>
              <w:kern w:val="2"/>
              <w:sz w:val="24"/>
              <w:szCs w:val="24"/>
              <w:lang w:eastAsia="ja-JP" w:bidi="ar-SA"/>
              <w14:ligatures w14:val="standardContextual"/>
            </w:rPr>
          </w:pPr>
          <w:hyperlink w:anchor="_Toc224567988" w:history="1">
            <w:r w:rsidRPr="00EA155B">
              <w:rPr>
                <w:rStyle w:val="Hyperlink"/>
                <w:rFonts w:ascii="Aptos" w:hAnsi="Aptos"/>
                <w:noProof/>
              </w:rPr>
              <w:t>Dual Projector Flex Room</w:t>
            </w:r>
            <w:r>
              <w:rPr>
                <w:noProof/>
                <w:webHidden/>
              </w:rPr>
              <w:tab/>
            </w:r>
            <w:r>
              <w:rPr>
                <w:noProof/>
                <w:webHidden/>
              </w:rPr>
              <w:fldChar w:fldCharType="begin"/>
            </w:r>
            <w:r>
              <w:rPr>
                <w:noProof/>
                <w:webHidden/>
              </w:rPr>
              <w:instrText xml:space="preserve"> PAGEREF _Toc224567988 \h </w:instrText>
            </w:r>
            <w:r>
              <w:rPr>
                <w:noProof/>
                <w:webHidden/>
              </w:rPr>
            </w:r>
            <w:r>
              <w:rPr>
                <w:noProof/>
                <w:webHidden/>
              </w:rPr>
              <w:fldChar w:fldCharType="separate"/>
            </w:r>
            <w:r>
              <w:rPr>
                <w:noProof/>
                <w:webHidden/>
              </w:rPr>
              <w:t>8</w:t>
            </w:r>
            <w:r>
              <w:rPr>
                <w:noProof/>
                <w:webHidden/>
              </w:rPr>
              <w:fldChar w:fldCharType="end"/>
            </w:r>
          </w:hyperlink>
        </w:p>
        <w:p w14:paraId="73A087EA" w14:textId="48F5C1E3" w:rsidR="004F0A4F" w:rsidRDefault="004F0A4F">
          <w:pPr>
            <w:pStyle w:val="TOC2"/>
            <w:rPr>
              <w:noProof/>
              <w:kern w:val="2"/>
              <w:sz w:val="24"/>
              <w:szCs w:val="24"/>
              <w:lang w:eastAsia="ja-JP" w:bidi="ar-SA"/>
              <w14:ligatures w14:val="standardContextual"/>
            </w:rPr>
          </w:pPr>
          <w:hyperlink w:anchor="_Toc224567989" w:history="1">
            <w:r w:rsidRPr="00EA155B">
              <w:rPr>
                <w:rStyle w:val="Hyperlink"/>
                <w:rFonts w:ascii="Aptos" w:hAnsi="Aptos"/>
                <w:bCs/>
                <w:noProof/>
              </w:rPr>
              <w:t>Flex Room Control Touch Panel</w:t>
            </w:r>
            <w:r>
              <w:rPr>
                <w:noProof/>
                <w:webHidden/>
              </w:rPr>
              <w:tab/>
            </w:r>
            <w:r>
              <w:rPr>
                <w:noProof/>
                <w:webHidden/>
              </w:rPr>
              <w:fldChar w:fldCharType="begin"/>
            </w:r>
            <w:r>
              <w:rPr>
                <w:noProof/>
                <w:webHidden/>
              </w:rPr>
              <w:instrText xml:space="preserve"> PAGEREF _Toc224567989 \h </w:instrText>
            </w:r>
            <w:r>
              <w:rPr>
                <w:noProof/>
                <w:webHidden/>
              </w:rPr>
            </w:r>
            <w:r>
              <w:rPr>
                <w:noProof/>
                <w:webHidden/>
              </w:rPr>
              <w:fldChar w:fldCharType="separate"/>
            </w:r>
            <w:r>
              <w:rPr>
                <w:noProof/>
                <w:webHidden/>
              </w:rPr>
              <w:t>8</w:t>
            </w:r>
            <w:r>
              <w:rPr>
                <w:noProof/>
                <w:webHidden/>
              </w:rPr>
              <w:fldChar w:fldCharType="end"/>
            </w:r>
          </w:hyperlink>
        </w:p>
        <w:p w14:paraId="708B00EF" w14:textId="26038257" w:rsidR="004F0A4F" w:rsidRDefault="004F0A4F">
          <w:pPr>
            <w:pStyle w:val="TOC3"/>
            <w:rPr>
              <w:i w:val="0"/>
              <w:iCs w:val="0"/>
              <w:noProof/>
              <w:kern w:val="2"/>
              <w:sz w:val="24"/>
              <w:szCs w:val="24"/>
              <w:lang w:eastAsia="ja-JP" w:bidi="ar-SA"/>
              <w14:ligatures w14:val="standardContextual"/>
            </w:rPr>
          </w:pPr>
          <w:hyperlink w:anchor="_Toc224567990" w:history="1">
            <w:r w:rsidRPr="00EA155B">
              <w:rPr>
                <w:rStyle w:val="Hyperlink"/>
                <w:rFonts w:ascii="Aptos" w:hAnsi="Aptos"/>
                <w:noProof/>
              </w:rPr>
              <w:t>Turning the System On</w:t>
            </w:r>
            <w:r>
              <w:rPr>
                <w:noProof/>
                <w:webHidden/>
              </w:rPr>
              <w:tab/>
            </w:r>
            <w:r>
              <w:rPr>
                <w:noProof/>
                <w:webHidden/>
              </w:rPr>
              <w:fldChar w:fldCharType="begin"/>
            </w:r>
            <w:r>
              <w:rPr>
                <w:noProof/>
                <w:webHidden/>
              </w:rPr>
              <w:instrText xml:space="preserve"> PAGEREF _Toc224567990 \h </w:instrText>
            </w:r>
            <w:r>
              <w:rPr>
                <w:noProof/>
                <w:webHidden/>
              </w:rPr>
            </w:r>
            <w:r>
              <w:rPr>
                <w:noProof/>
                <w:webHidden/>
              </w:rPr>
              <w:fldChar w:fldCharType="separate"/>
            </w:r>
            <w:r>
              <w:rPr>
                <w:noProof/>
                <w:webHidden/>
              </w:rPr>
              <w:t>8</w:t>
            </w:r>
            <w:r>
              <w:rPr>
                <w:noProof/>
                <w:webHidden/>
              </w:rPr>
              <w:fldChar w:fldCharType="end"/>
            </w:r>
          </w:hyperlink>
        </w:p>
        <w:p w14:paraId="1FAFC471" w14:textId="356618F4" w:rsidR="004F0A4F" w:rsidRDefault="004F0A4F">
          <w:pPr>
            <w:pStyle w:val="TOC2"/>
            <w:rPr>
              <w:noProof/>
              <w:kern w:val="2"/>
              <w:sz w:val="24"/>
              <w:szCs w:val="24"/>
              <w:lang w:eastAsia="ja-JP" w:bidi="ar-SA"/>
              <w14:ligatures w14:val="standardContextual"/>
            </w:rPr>
          </w:pPr>
          <w:hyperlink w:anchor="_Toc224567991" w:history="1">
            <w:r w:rsidRPr="00EA155B">
              <w:rPr>
                <w:rStyle w:val="Hyperlink"/>
                <w:rFonts w:ascii="Aptos" w:hAnsi="Aptos"/>
                <w:noProof/>
              </w:rPr>
              <w:t>System Tab</w:t>
            </w:r>
            <w:r>
              <w:rPr>
                <w:noProof/>
                <w:webHidden/>
              </w:rPr>
              <w:tab/>
            </w:r>
            <w:r>
              <w:rPr>
                <w:noProof/>
                <w:webHidden/>
              </w:rPr>
              <w:fldChar w:fldCharType="begin"/>
            </w:r>
            <w:r>
              <w:rPr>
                <w:noProof/>
                <w:webHidden/>
              </w:rPr>
              <w:instrText xml:space="preserve"> PAGEREF _Toc224567991 \h </w:instrText>
            </w:r>
            <w:r>
              <w:rPr>
                <w:noProof/>
                <w:webHidden/>
              </w:rPr>
            </w:r>
            <w:r>
              <w:rPr>
                <w:noProof/>
                <w:webHidden/>
              </w:rPr>
              <w:fldChar w:fldCharType="separate"/>
            </w:r>
            <w:r>
              <w:rPr>
                <w:noProof/>
                <w:webHidden/>
              </w:rPr>
              <w:t>8</w:t>
            </w:r>
            <w:r>
              <w:rPr>
                <w:noProof/>
                <w:webHidden/>
              </w:rPr>
              <w:fldChar w:fldCharType="end"/>
            </w:r>
          </w:hyperlink>
        </w:p>
        <w:p w14:paraId="350FE104" w14:textId="06539E7F" w:rsidR="004F0A4F" w:rsidRDefault="004F0A4F">
          <w:pPr>
            <w:pStyle w:val="TOC2"/>
            <w:rPr>
              <w:noProof/>
              <w:kern w:val="2"/>
              <w:sz w:val="24"/>
              <w:szCs w:val="24"/>
              <w:lang w:eastAsia="ja-JP" w:bidi="ar-SA"/>
              <w14:ligatures w14:val="standardContextual"/>
            </w:rPr>
          </w:pPr>
          <w:hyperlink w:anchor="_Toc224567992" w:history="1">
            <w:r w:rsidRPr="00EA155B">
              <w:rPr>
                <w:rStyle w:val="Hyperlink"/>
                <w:rFonts w:ascii="Aptos" w:hAnsi="Aptos"/>
                <w:noProof/>
              </w:rPr>
              <w:t>Sources Tab</w:t>
            </w:r>
            <w:r>
              <w:rPr>
                <w:noProof/>
                <w:webHidden/>
              </w:rPr>
              <w:tab/>
            </w:r>
            <w:r>
              <w:rPr>
                <w:noProof/>
                <w:webHidden/>
              </w:rPr>
              <w:fldChar w:fldCharType="begin"/>
            </w:r>
            <w:r>
              <w:rPr>
                <w:noProof/>
                <w:webHidden/>
              </w:rPr>
              <w:instrText xml:space="preserve"> PAGEREF _Toc224567992 \h </w:instrText>
            </w:r>
            <w:r>
              <w:rPr>
                <w:noProof/>
                <w:webHidden/>
              </w:rPr>
            </w:r>
            <w:r>
              <w:rPr>
                <w:noProof/>
                <w:webHidden/>
              </w:rPr>
              <w:fldChar w:fldCharType="separate"/>
            </w:r>
            <w:r>
              <w:rPr>
                <w:noProof/>
                <w:webHidden/>
              </w:rPr>
              <w:t>9</w:t>
            </w:r>
            <w:r>
              <w:rPr>
                <w:noProof/>
                <w:webHidden/>
              </w:rPr>
              <w:fldChar w:fldCharType="end"/>
            </w:r>
          </w:hyperlink>
        </w:p>
        <w:p w14:paraId="3D38389C" w14:textId="432CF984" w:rsidR="004F0A4F" w:rsidRDefault="004F0A4F">
          <w:pPr>
            <w:pStyle w:val="TOC3"/>
            <w:rPr>
              <w:i w:val="0"/>
              <w:iCs w:val="0"/>
              <w:noProof/>
              <w:kern w:val="2"/>
              <w:sz w:val="24"/>
              <w:szCs w:val="24"/>
              <w:lang w:eastAsia="ja-JP" w:bidi="ar-SA"/>
              <w14:ligatures w14:val="standardContextual"/>
            </w:rPr>
          </w:pPr>
          <w:hyperlink w:anchor="_Toc224567993" w:history="1">
            <w:r w:rsidRPr="00EA155B">
              <w:rPr>
                <w:rStyle w:val="Hyperlink"/>
                <w:rFonts w:ascii="Aptos" w:hAnsi="Aptos"/>
                <w:noProof/>
              </w:rPr>
              <w:t>Speakers</w:t>
            </w:r>
            <w:r>
              <w:rPr>
                <w:noProof/>
                <w:webHidden/>
              </w:rPr>
              <w:tab/>
            </w:r>
            <w:r>
              <w:rPr>
                <w:noProof/>
                <w:webHidden/>
              </w:rPr>
              <w:fldChar w:fldCharType="begin"/>
            </w:r>
            <w:r>
              <w:rPr>
                <w:noProof/>
                <w:webHidden/>
              </w:rPr>
              <w:instrText xml:space="preserve"> PAGEREF _Toc224567993 \h </w:instrText>
            </w:r>
            <w:r>
              <w:rPr>
                <w:noProof/>
                <w:webHidden/>
              </w:rPr>
            </w:r>
            <w:r>
              <w:rPr>
                <w:noProof/>
                <w:webHidden/>
              </w:rPr>
              <w:fldChar w:fldCharType="separate"/>
            </w:r>
            <w:r>
              <w:rPr>
                <w:noProof/>
                <w:webHidden/>
              </w:rPr>
              <w:t>9</w:t>
            </w:r>
            <w:r>
              <w:rPr>
                <w:noProof/>
                <w:webHidden/>
              </w:rPr>
              <w:fldChar w:fldCharType="end"/>
            </w:r>
          </w:hyperlink>
        </w:p>
        <w:p w14:paraId="30E09090" w14:textId="0497D7E0" w:rsidR="004F0A4F" w:rsidRDefault="004F0A4F">
          <w:pPr>
            <w:pStyle w:val="TOC2"/>
            <w:rPr>
              <w:noProof/>
              <w:kern w:val="2"/>
              <w:sz w:val="24"/>
              <w:szCs w:val="24"/>
              <w:lang w:eastAsia="ja-JP" w:bidi="ar-SA"/>
              <w14:ligatures w14:val="standardContextual"/>
            </w:rPr>
          </w:pPr>
          <w:hyperlink w:anchor="_Toc224567994" w:history="1">
            <w:r w:rsidRPr="00EA155B">
              <w:rPr>
                <w:rStyle w:val="Hyperlink"/>
                <w:rFonts w:ascii="Aptos" w:hAnsi="Aptos"/>
                <w:noProof/>
              </w:rPr>
              <w:t>Share Tab</w:t>
            </w:r>
            <w:r>
              <w:rPr>
                <w:noProof/>
                <w:webHidden/>
              </w:rPr>
              <w:tab/>
            </w:r>
            <w:r>
              <w:rPr>
                <w:noProof/>
                <w:webHidden/>
              </w:rPr>
              <w:fldChar w:fldCharType="begin"/>
            </w:r>
            <w:r>
              <w:rPr>
                <w:noProof/>
                <w:webHidden/>
              </w:rPr>
              <w:instrText xml:space="preserve"> PAGEREF _Toc224567994 \h </w:instrText>
            </w:r>
            <w:r>
              <w:rPr>
                <w:noProof/>
                <w:webHidden/>
              </w:rPr>
            </w:r>
            <w:r>
              <w:rPr>
                <w:noProof/>
                <w:webHidden/>
              </w:rPr>
              <w:fldChar w:fldCharType="separate"/>
            </w:r>
            <w:r>
              <w:rPr>
                <w:noProof/>
                <w:webHidden/>
              </w:rPr>
              <w:t>9</w:t>
            </w:r>
            <w:r>
              <w:rPr>
                <w:noProof/>
                <w:webHidden/>
              </w:rPr>
              <w:fldChar w:fldCharType="end"/>
            </w:r>
          </w:hyperlink>
        </w:p>
        <w:p w14:paraId="3216C0A0" w14:textId="74D958F4" w:rsidR="004F0A4F" w:rsidRDefault="004F0A4F">
          <w:pPr>
            <w:pStyle w:val="TOC2"/>
            <w:rPr>
              <w:noProof/>
              <w:kern w:val="2"/>
              <w:sz w:val="24"/>
              <w:szCs w:val="24"/>
              <w:lang w:eastAsia="ja-JP" w:bidi="ar-SA"/>
              <w14:ligatures w14:val="standardContextual"/>
            </w:rPr>
          </w:pPr>
          <w:hyperlink w:anchor="_Toc224567995" w:history="1">
            <w:r w:rsidRPr="00EA155B">
              <w:rPr>
                <w:rStyle w:val="Hyperlink"/>
                <w:rFonts w:ascii="Aptos" w:hAnsi="Aptos"/>
                <w:noProof/>
              </w:rPr>
              <w:t>Audio Tab</w:t>
            </w:r>
            <w:r>
              <w:rPr>
                <w:noProof/>
                <w:webHidden/>
              </w:rPr>
              <w:tab/>
            </w:r>
            <w:r>
              <w:rPr>
                <w:noProof/>
                <w:webHidden/>
              </w:rPr>
              <w:fldChar w:fldCharType="begin"/>
            </w:r>
            <w:r>
              <w:rPr>
                <w:noProof/>
                <w:webHidden/>
              </w:rPr>
              <w:instrText xml:space="preserve"> PAGEREF _Toc224567995 \h </w:instrText>
            </w:r>
            <w:r>
              <w:rPr>
                <w:noProof/>
                <w:webHidden/>
              </w:rPr>
            </w:r>
            <w:r>
              <w:rPr>
                <w:noProof/>
                <w:webHidden/>
              </w:rPr>
              <w:fldChar w:fldCharType="separate"/>
            </w:r>
            <w:r>
              <w:rPr>
                <w:noProof/>
                <w:webHidden/>
              </w:rPr>
              <w:t>10</w:t>
            </w:r>
            <w:r>
              <w:rPr>
                <w:noProof/>
                <w:webHidden/>
              </w:rPr>
              <w:fldChar w:fldCharType="end"/>
            </w:r>
          </w:hyperlink>
        </w:p>
        <w:p w14:paraId="2DE88B93" w14:textId="332FA399" w:rsidR="004F0A4F" w:rsidRDefault="004F0A4F">
          <w:pPr>
            <w:pStyle w:val="TOC2"/>
            <w:rPr>
              <w:noProof/>
              <w:kern w:val="2"/>
              <w:sz w:val="24"/>
              <w:szCs w:val="24"/>
              <w:lang w:eastAsia="ja-JP" w:bidi="ar-SA"/>
              <w14:ligatures w14:val="standardContextual"/>
            </w:rPr>
          </w:pPr>
          <w:hyperlink w:anchor="_Toc224567996" w:history="1">
            <w:r w:rsidRPr="00EA155B">
              <w:rPr>
                <w:rStyle w:val="Hyperlink"/>
                <w:rFonts w:ascii="Aptos" w:hAnsi="Aptos"/>
                <w:noProof/>
              </w:rPr>
              <w:t>Blu-Ray Tab</w:t>
            </w:r>
            <w:r>
              <w:rPr>
                <w:noProof/>
                <w:webHidden/>
              </w:rPr>
              <w:tab/>
            </w:r>
            <w:r>
              <w:rPr>
                <w:noProof/>
                <w:webHidden/>
              </w:rPr>
              <w:fldChar w:fldCharType="begin"/>
            </w:r>
            <w:r>
              <w:rPr>
                <w:noProof/>
                <w:webHidden/>
              </w:rPr>
              <w:instrText xml:space="preserve"> PAGEREF _Toc224567996 \h </w:instrText>
            </w:r>
            <w:r>
              <w:rPr>
                <w:noProof/>
                <w:webHidden/>
              </w:rPr>
            </w:r>
            <w:r>
              <w:rPr>
                <w:noProof/>
                <w:webHidden/>
              </w:rPr>
              <w:fldChar w:fldCharType="separate"/>
            </w:r>
            <w:r>
              <w:rPr>
                <w:noProof/>
                <w:webHidden/>
              </w:rPr>
              <w:t>10</w:t>
            </w:r>
            <w:r>
              <w:rPr>
                <w:noProof/>
                <w:webHidden/>
              </w:rPr>
              <w:fldChar w:fldCharType="end"/>
            </w:r>
          </w:hyperlink>
        </w:p>
        <w:p w14:paraId="4D3F4AE3" w14:textId="3D397FDE" w:rsidR="004F0A4F" w:rsidRDefault="004F0A4F">
          <w:pPr>
            <w:pStyle w:val="TOC2"/>
            <w:rPr>
              <w:noProof/>
              <w:kern w:val="2"/>
              <w:sz w:val="24"/>
              <w:szCs w:val="24"/>
              <w:lang w:eastAsia="ja-JP" w:bidi="ar-SA"/>
              <w14:ligatures w14:val="standardContextual"/>
            </w:rPr>
          </w:pPr>
          <w:hyperlink w:anchor="_Toc224567997" w:history="1">
            <w:r w:rsidRPr="00EA155B">
              <w:rPr>
                <w:rStyle w:val="Hyperlink"/>
                <w:rFonts w:ascii="Aptos" w:hAnsi="Aptos"/>
                <w:noProof/>
              </w:rPr>
              <w:t>Join Webex</w:t>
            </w:r>
            <w:r>
              <w:rPr>
                <w:noProof/>
                <w:webHidden/>
              </w:rPr>
              <w:tab/>
            </w:r>
            <w:r>
              <w:rPr>
                <w:noProof/>
                <w:webHidden/>
              </w:rPr>
              <w:fldChar w:fldCharType="begin"/>
            </w:r>
            <w:r>
              <w:rPr>
                <w:noProof/>
                <w:webHidden/>
              </w:rPr>
              <w:instrText xml:space="preserve"> PAGEREF _Toc224567997 \h </w:instrText>
            </w:r>
            <w:r>
              <w:rPr>
                <w:noProof/>
                <w:webHidden/>
              </w:rPr>
            </w:r>
            <w:r>
              <w:rPr>
                <w:noProof/>
                <w:webHidden/>
              </w:rPr>
              <w:fldChar w:fldCharType="separate"/>
            </w:r>
            <w:r>
              <w:rPr>
                <w:noProof/>
                <w:webHidden/>
              </w:rPr>
              <w:t>10</w:t>
            </w:r>
            <w:r>
              <w:rPr>
                <w:noProof/>
                <w:webHidden/>
              </w:rPr>
              <w:fldChar w:fldCharType="end"/>
            </w:r>
          </w:hyperlink>
        </w:p>
        <w:p w14:paraId="1028C10E" w14:textId="17A11C94" w:rsidR="004F0A4F" w:rsidRDefault="004F0A4F">
          <w:pPr>
            <w:pStyle w:val="TOC1"/>
            <w:rPr>
              <w:b w:val="0"/>
              <w:bCs w:val="0"/>
              <w:noProof/>
              <w:kern w:val="2"/>
              <w:sz w:val="24"/>
              <w:szCs w:val="24"/>
              <w:lang w:eastAsia="ja-JP" w:bidi="ar-SA"/>
              <w14:ligatures w14:val="standardContextual"/>
            </w:rPr>
          </w:pPr>
          <w:hyperlink w:anchor="_Toc224567998" w:history="1">
            <w:r w:rsidRPr="00EA155B">
              <w:rPr>
                <w:rStyle w:val="Hyperlink"/>
                <w:rFonts w:ascii="Aptos" w:hAnsi="Aptos"/>
                <w:noProof/>
              </w:rPr>
              <w:t>Document Camera</w:t>
            </w:r>
            <w:r>
              <w:rPr>
                <w:noProof/>
                <w:webHidden/>
              </w:rPr>
              <w:tab/>
            </w:r>
            <w:r>
              <w:rPr>
                <w:noProof/>
                <w:webHidden/>
              </w:rPr>
              <w:fldChar w:fldCharType="begin"/>
            </w:r>
            <w:r>
              <w:rPr>
                <w:noProof/>
                <w:webHidden/>
              </w:rPr>
              <w:instrText xml:space="preserve"> PAGEREF _Toc224567998 \h </w:instrText>
            </w:r>
            <w:r>
              <w:rPr>
                <w:noProof/>
                <w:webHidden/>
              </w:rPr>
            </w:r>
            <w:r>
              <w:rPr>
                <w:noProof/>
                <w:webHidden/>
              </w:rPr>
              <w:fldChar w:fldCharType="separate"/>
            </w:r>
            <w:r>
              <w:rPr>
                <w:noProof/>
                <w:webHidden/>
              </w:rPr>
              <w:t>11</w:t>
            </w:r>
            <w:r>
              <w:rPr>
                <w:noProof/>
                <w:webHidden/>
              </w:rPr>
              <w:fldChar w:fldCharType="end"/>
            </w:r>
          </w:hyperlink>
        </w:p>
        <w:p w14:paraId="068300B8" w14:textId="09555E0D" w:rsidR="004F0A4F" w:rsidRDefault="004F0A4F">
          <w:pPr>
            <w:pStyle w:val="TOC2"/>
            <w:rPr>
              <w:noProof/>
              <w:kern w:val="2"/>
              <w:sz w:val="24"/>
              <w:szCs w:val="24"/>
              <w:lang w:eastAsia="ja-JP" w:bidi="ar-SA"/>
              <w14:ligatures w14:val="standardContextual"/>
            </w:rPr>
          </w:pPr>
          <w:hyperlink w:anchor="_Toc224567999" w:history="1">
            <w:r w:rsidRPr="00EA155B">
              <w:rPr>
                <w:rStyle w:val="Hyperlink"/>
                <w:rFonts w:ascii="Aptos" w:hAnsi="Aptos"/>
                <w:noProof/>
              </w:rPr>
              <w:t>Opening and Positioning the Document Camera</w:t>
            </w:r>
            <w:r>
              <w:rPr>
                <w:noProof/>
                <w:webHidden/>
              </w:rPr>
              <w:tab/>
            </w:r>
            <w:r>
              <w:rPr>
                <w:noProof/>
                <w:webHidden/>
              </w:rPr>
              <w:fldChar w:fldCharType="begin"/>
            </w:r>
            <w:r>
              <w:rPr>
                <w:noProof/>
                <w:webHidden/>
              </w:rPr>
              <w:instrText xml:space="preserve"> PAGEREF _Toc224567999 \h </w:instrText>
            </w:r>
            <w:r>
              <w:rPr>
                <w:noProof/>
                <w:webHidden/>
              </w:rPr>
            </w:r>
            <w:r>
              <w:rPr>
                <w:noProof/>
                <w:webHidden/>
              </w:rPr>
              <w:fldChar w:fldCharType="separate"/>
            </w:r>
            <w:r>
              <w:rPr>
                <w:noProof/>
                <w:webHidden/>
              </w:rPr>
              <w:t>11</w:t>
            </w:r>
            <w:r>
              <w:rPr>
                <w:noProof/>
                <w:webHidden/>
              </w:rPr>
              <w:fldChar w:fldCharType="end"/>
            </w:r>
          </w:hyperlink>
        </w:p>
        <w:p w14:paraId="6ABF4305" w14:textId="1716021C" w:rsidR="004F0A4F" w:rsidRDefault="004F0A4F">
          <w:pPr>
            <w:pStyle w:val="TOC2"/>
            <w:rPr>
              <w:noProof/>
              <w:kern w:val="2"/>
              <w:sz w:val="24"/>
              <w:szCs w:val="24"/>
              <w:lang w:eastAsia="ja-JP" w:bidi="ar-SA"/>
              <w14:ligatures w14:val="standardContextual"/>
            </w:rPr>
          </w:pPr>
          <w:hyperlink w:anchor="_Toc224568000" w:history="1">
            <w:r w:rsidRPr="00EA155B">
              <w:rPr>
                <w:rStyle w:val="Hyperlink"/>
                <w:rFonts w:ascii="Aptos" w:hAnsi="Aptos"/>
                <w:noProof/>
              </w:rPr>
              <w:t>Displaying a Document</w:t>
            </w:r>
            <w:r>
              <w:rPr>
                <w:noProof/>
                <w:webHidden/>
              </w:rPr>
              <w:tab/>
            </w:r>
            <w:r>
              <w:rPr>
                <w:noProof/>
                <w:webHidden/>
              </w:rPr>
              <w:fldChar w:fldCharType="begin"/>
            </w:r>
            <w:r>
              <w:rPr>
                <w:noProof/>
                <w:webHidden/>
              </w:rPr>
              <w:instrText xml:space="preserve"> PAGEREF _Toc224568000 \h </w:instrText>
            </w:r>
            <w:r>
              <w:rPr>
                <w:noProof/>
                <w:webHidden/>
              </w:rPr>
            </w:r>
            <w:r>
              <w:rPr>
                <w:noProof/>
                <w:webHidden/>
              </w:rPr>
              <w:fldChar w:fldCharType="separate"/>
            </w:r>
            <w:r>
              <w:rPr>
                <w:noProof/>
                <w:webHidden/>
              </w:rPr>
              <w:t>11</w:t>
            </w:r>
            <w:r>
              <w:rPr>
                <w:noProof/>
                <w:webHidden/>
              </w:rPr>
              <w:fldChar w:fldCharType="end"/>
            </w:r>
          </w:hyperlink>
        </w:p>
        <w:p w14:paraId="467B0F27" w14:textId="513087A8" w:rsidR="004F0A4F" w:rsidRDefault="004F0A4F">
          <w:pPr>
            <w:pStyle w:val="TOC2"/>
            <w:rPr>
              <w:noProof/>
              <w:kern w:val="2"/>
              <w:sz w:val="24"/>
              <w:szCs w:val="24"/>
              <w:lang w:eastAsia="ja-JP" w:bidi="ar-SA"/>
              <w14:ligatures w14:val="standardContextual"/>
            </w:rPr>
          </w:pPr>
          <w:hyperlink w:anchor="_Toc224568001" w:history="1">
            <w:r w:rsidRPr="00EA155B">
              <w:rPr>
                <w:rStyle w:val="Hyperlink"/>
                <w:rFonts w:ascii="Aptos" w:hAnsi="Aptos"/>
                <w:noProof/>
              </w:rPr>
              <w:t>Document Camera Controls</w:t>
            </w:r>
            <w:r>
              <w:rPr>
                <w:noProof/>
                <w:webHidden/>
              </w:rPr>
              <w:tab/>
            </w:r>
            <w:r>
              <w:rPr>
                <w:noProof/>
                <w:webHidden/>
              </w:rPr>
              <w:fldChar w:fldCharType="begin"/>
            </w:r>
            <w:r>
              <w:rPr>
                <w:noProof/>
                <w:webHidden/>
              </w:rPr>
              <w:instrText xml:space="preserve"> PAGEREF _Toc224568001 \h </w:instrText>
            </w:r>
            <w:r>
              <w:rPr>
                <w:noProof/>
                <w:webHidden/>
              </w:rPr>
            </w:r>
            <w:r>
              <w:rPr>
                <w:noProof/>
                <w:webHidden/>
              </w:rPr>
              <w:fldChar w:fldCharType="separate"/>
            </w:r>
            <w:r>
              <w:rPr>
                <w:noProof/>
                <w:webHidden/>
              </w:rPr>
              <w:t>11</w:t>
            </w:r>
            <w:r>
              <w:rPr>
                <w:noProof/>
                <w:webHidden/>
              </w:rPr>
              <w:fldChar w:fldCharType="end"/>
            </w:r>
          </w:hyperlink>
        </w:p>
        <w:p w14:paraId="7A011A10" w14:textId="68374EBA" w:rsidR="004F0A4F" w:rsidRDefault="004F0A4F">
          <w:pPr>
            <w:pStyle w:val="TOC1"/>
            <w:rPr>
              <w:b w:val="0"/>
              <w:bCs w:val="0"/>
              <w:noProof/>
              <w:kern w:val="2"/>
              <w:sz w:val="24"/>
              <w:szCs w:val="24"/>
              <w:lang w:eastAsia="ja-JP" w:bidi="ar-SA"/>
              <w14:ligatures w14:val="standardContextual"/>
            </w:rPr>
          </w:pPr>
          <w:hyperlink w:anchor="_Toc224568002" w:history="1">
            <w:r w:rsidRPr="00EA155B">
              <w:rPr>
                <w:rStyle w:val="Hyperlink"/>
                <w:rFonts w:ascii="Aptos" w:hAnsi="Aptos"/>
                <w:noProof/>
              </w:rPr>
              <w:t>SMART Monitor (Annotation LCD)</w:t>
            </w:r>
            <w:r>
              <w:rPr>
                <w:noProof/>
                <w:webHidden/>
              </w:rPr>
              <w:tab/>
            </w:r>
            <w:r>
              <w:rPr>
                <w:noProof/>
                <w:webHidden/>
              </w:rPr>
              <w:fldChar w:fldCharType="begin"/>
            </w:r>
            <w:r>
              <w:rPr>
                <w:noProof/>
                <w:webHidden/>
              </w:rPr>
              <w:instrText xml:space="preserve"> PAGEREF _Toc224568002 \h </w:instrText>
            </w:r>
            <w:r>
              <w:rPr>
                <w:noProof/>
                <w:webHidden/>
              </w:rPr>
            </w:r>
            <w:r>
              <w:rPr>
                <w:noProof/>
                <w:webHidden/>
              </w:rPr>
              <w:fldChar w:fldCharType="separate"/>
            </w:r>
            <w:r>
              <w:rPr>
                <w:noProof/>
                <w:webHidden/>
              </w:rPr>
              <w:t>12</w:t>
            </w:r>
            <w:r>
              <w:rPr>
                <w:noProof/>
                <w:webHidden/>
              </w:rPr>
              <w:fldChar w:fldCharType="end"/>
            </w:r>
          </w:hyperlink>
        </w:p>
        <w:p w14:paraId="1751E248" w14:textId="5F65950C" w:rsidR="004F0A4F" w:rsidRDefault="004F0A4F">
          <w:pPr>
            <w:pStyle w:val="TOC3"/>
            <w:rPr>
              <w:i w:val="0"/>
              <w:iCs w:val="0"/>
              <w:noProof/>
              <w:kern w:val="2"/>
              <w:sz w:val="24"/>
              <w:szCs w:val="24"/>
              <w:lang w:eastAsia="ja-JP" w:bidi="ar-SA"/>
              <w14:ligatures w14:val="standardContextual"/>
            </w:rPr>
          </w:pPr>
          <w:hyperlink w:anchor="_Toc224568003" w:history="1">
            <w:r w:rsidRPr="00EA155B">
              <w:rPr>
                <w:rStyle w:val="Hyperlink"/>
                <w:rFonts w:ascii="Aptos" w:hAnsi="Aptos"/>
                <w:noProof/>
              </w:rPr>
              <w:t>SMART Ink General Usage</w:t>
            </w:r>
            <w:r>
              <w:rPr>
                <w:noProof/>
                <w:webHidden/>
              </w:rPr>
              <w:tab/>
            </w:r>
            <w:r>
              <w:rPr>
                <w:noProof/>
                <w:webHidden/>
              </w:rPr>
              <w:fldChar w:fldCharType="begin"/>
            </w:r>
            <w:r>
              <w:rPr>
                <w:noProof/>
                <w:webHidden/>
              </w:rPr>
              <w:instrText xml:space="preserve"> PAGEREF _Toc224568003 \h </w:instrText>
            </w:r>
            <w:r>
              <w:rPr>
                <w:noProof/>
                <w:webHidden/>
              </w:rPr>
            </w:r>
            <w:r>
              <w:rPr>
                <w:noProof/>
                <w:webHidden/>
              </w:rPr>
              <w:fldChar w:fldCharType="separate"/>
            </w:r>
            <w:r>
              <w:rPr>
                <w:noProof/>
                <w:webHidden/>
              </w:rPr>
              <w:t>12</w:t>
            </w:r>
            <w:r>
              <w:rPr>
                <w:noProof/>
                <w:webHidden/>
              </w:rPr>
              <w:fldChar w:fldCharType="end"/>
            </w:r>
          </w:hyperlink>
        </w:p>
        <w:p w14:paraId="3B62B168" w14:textId="2E07131B" w:rsidR="004F0A4F" w:rsidRDefault="004F0A4F">
          <w:pPr>
            <w:pStyle w:val="TOC3"/>
            <w:rPr>
              <w:i w:val="0"/>
              <w:iCs w:val="0"/>
              <w:noProof/>
              <w:kern w:val="2"/>
              <w:sz w:val="24"/>
              <w:szCs w:val="24"/>
              <w:lang w:eastAsia="ja-JP" w:bidi="ar-SA"/>
              <w14:ligatures w14:val="standardContextual"/>
            </w:rPr>
          </w:pPr>
          <w:hyperlink w:anchor="_Toc224568004" w:history="1">
            <w:r w:rsidRPr="00EA155B">
              <w:rPr>
                <w:rStyle w:val="Hyperlink"/>
                <w:rFonts w:ascii="Aptos" w:hAnsi="Aptos"/>
                <w:noProof/>
              </w:rPr>
              <w:t>LCD Annotation Controls</w:t>
            </w:r>
            <w:r>
              <w:rPr>
                <w:noProof/>
                <w:webHidden/>
              </w:rPr>
              <w:tab/>
            </w:r>
            <w:r>
              <w:rPr>
                <w:noProof/>
                <w:webHidden/>
              </w:rPr>
              <w:fldChar w:fldCharType="begin"/>
            </w:r>
            <w:r>
              <w:rPr>
                <w:noProof/>
                <w:webHidden/>
              </w:rPr>
              <w:instrText xml:space="preserve"> PAGEREF _Toc224568004 \h </w:instrText>
            </w:r>
            <w:r>
              <w:rPr>
                <w:noProof/>
                <w:webHidden/>
              </w:rPr>
            </w:r>
            <w:r>
              <w:rPr>
                <w:noProof/>
                <w:webHidden/>
              </w:rPr>
              <w:fldChar w:fldCharType="separate"/>
            </w:r>
            <w:r>
              <w:rPr>
                <w:noProof/>
                <w:webHidden/>
              </w:rPr>
              <w:t>12</w:t>
            </w:r>
            <w:r>
              <w:rPr>
                <w:noProof/>
                <w:webHidden/>
              </w:rPr>
              <w:fldChar w:fldCharType="end"/>
            </w:r>
          </w:hyperlink>
        </w:p>
        <w:p w14:paraId="543CC709" w14:textId="77B71DB2" w:rsidR="004F0A4F" w:rsidRDefault="004F0A4F">
          <w:pPr>
            <w:pStyle w:val="TOC3"/>
            <w:rPr>
              <w:i w:val="0"/>
              <w:iCs w:val="0"/>
              <w:noProof/>
              <w:kern w:val="2"/>
              <w:sz w:val="24"/>
              <w:szCs w:val="24"/>
              <w:lang w:eastAsia="ja-JP" w:bidi="ar-SA"/>
              <w14:ligatures w14:val="standardContextual"/>
            </w:rPr>
          </w:pPr>
          <w:hyperlink w:anchor="_Toc224568005" w:history="1">
            <w:r w:rsidRPr="00EA155B">
              <w:rPr>
                <w:rStyle w:val="Hyperlink"/>
                <w:rFonts w:ascii="Aptos" w:hAnsi="Aptos"/>
                <w:noProof/>
              </w:rPr>
              <w:t>USB Ports</w:t>
            </w:r>
            <w:r>
              <w:rPr>
                <w:noProof/>
                <w:webHidden/>
              </w:rPr>
              <w:tab/>
            </w:r>
            <w:r>
              <w:rPr>
                <w:noProof/>
                <w:webHidden/>
              </w:rPr>
              <w:fldChar w:fldCharType="begin"/>
            </w:r>
            <w:r>
              <w:rPr>
                <w:noProof/>
                <w:webHidden/>
              </w:rPr>
              <w:instrText xml:space="preserve"> PAGEREF _Toc224568005 \h </w:instrText>
            </w:r>
            <w:r>
              <w:rPr>
                <w:noProof/>
                <w:webHidden/>
              </w:rPr>
            </w:r>
            <w:r>
              <w:rPr>
                <w:noProof/>
                <w:webHidden/>
              </w:rPr>
              <w:fldChar w:fldCharType="separate"/>
            </w:r>
            <w:r>
              <w:rPr>
                <w:noProof/>
                <w:webHidden/>
              </w:rPr>
              <w:t>12</w:t>
            </w:r>
            <w:r>
              <w:rPr>
                <w:noProof/>
                <w:webHidden/>
              </w:rPr>
              <w:fldChar w:fldCharType="end"/>
            </w:r>
          </w:hyperlink>
        </w:p>
        <w:p w14:paraId="1DA3A658" w14:textId="3AAC7F75" w:rsidR="00A814A5" w:rsidRPr="00CE6FE9" w:rsidRDefault="00A814A5" w:rsidP="00F01FA0">
          <w:pPr>
            <w:tabs>
              <w:tab w:val="left" w:pos="10800"/>
            </w:tabs>
            <w:rPr>
              <w:rFonts w:ascii="Aptos" w:hAnsi="Aptos"/>
            </w:rPr>
            <w:sectPr w:rsidR="00A814A5" w:rsidRPr="00CE6FE9" w:rsidSect="005822A3">
              <w:footerReference w:type="first" r:id="rId18"/>
              <w:type w:val="oddPage"/>
              <w:pgSz w:w="12240" w:h="15840"/>
              <w:pgMar w:top="720" w:right="720" w:bottom="720" w:left="720" w:header="720" w:footer="720" w:gutter="0"/>
              <w:pgNumType w:fmt="lowerRoman" w:start="1"/>
              <w:cols w:space="720"/>
              <w:titlePg/>
              <w:docGrid w:linePitch="360"/>
            </w:sectPr>
          </w:pPr>
          <w:r w:rsidRPr="00CE6FE9">
            <w:rPr>
              <w:rFonts w:ascii="Aptos" w:hAnsi="Aptos"/>
              <w:b/>
              <w:bCs/>
              <w:noProof/>
            </w:rPr>
            <w:fldChar w:fldCharType="end"/>
          </w:r>
        </w:p>
      </w:sdtContent>
    </w:sdt>
    <w:p w14:paraId="37559851" w14:textId="77777777" w:rsidR="00D8496A" w:rsidRPr="00CE6FE9" w:rsidRDefault="00D8496A" w:rsidP="00D8496A">
      <w:pPr>
        <w:pStyle w:val="Heading1"/>
        <w:rPr>
          <w:rFonts w:ascii="Aptos" w:hAnsi="Aptos"/>
        </w:rPr>
      </w:pPr>
      <w:bookmarkStart w:id="1" w:name="_Toc223959231"/>
      <w:bookmarkStart w:id="2" w:name="_Toc224567967"/>
      <w:r w:rsidRPr="00CE6FE9">
        <w:rPr>
          <w:rFonts w:ascii="Aptos" w:hAnsi="Aptos"/>
        </w:rPr>
        <w:lastRenderedPageBreak/>
        <w:t>Harper Digital Podium</w:t>
      </w:r>
      <w:bookmarkEnd w:id="1"/>
      <w:bookmarkEnd w:id="2"/>
    </w:p>
    <w:p w14:paraId="69C12813" w14:textId="77777777" w:rsidR="00D8496A" w:rsidRPr="00CE6FE9" w:rsidRDefault="00D8496A" w:rsidP="00D8496A">
      <w:pPr>
        <w:pStyle w:val="Heading2"/>
        <w:rPr>
          <w:rFonts w:ascii="Aptos" w:hAnsi="Aptos"/>
        </w:rPr>
      </w:pPr>
      <w:bookmarkStart w:id="3" w:name="_Toc520191488"/>
      <w:bookmarkStart w:id="4" w:name="_Toc16184910"/>
      <w:bookmarkStart w:id="5" w:name="_Toc16185139"/>
      <w:bookmarkStart w:id="6" w:name="_Toc49326881"/>
      <w:bookmarkStart w:id="7" w:name="_Toc150171579"/>
      <w:bookmarkStart w:id="8" w:name="_Toc162853071"/>
      <w:bookmarkStart w:id="9" w:name="_Toc223959232"/>
      <w:bookmarkStart w:id="10" w:name="_Toc224567968"/>
      <w:r w:rsidRPr="00CE6FE9">
        <w:rPr>
          <w:rFonts w:ascii="Aptos" w:hAnsi="Aptos"/>
        </w:rPr>
        <w:t>Logging in to the Computer</w:t>
      </w:r>
      <w:bookmarkEnd w:id="3"/>
      <w:bookmarkEnd w:id="4"/>
      <w:bookmarkEnd w:id="5"/>
      <w:bookmarkEnd w:id="6"/>
      <w:bookmarkEnd w:id="7"/>
      <w:bookmarkEnd w:id="8"/>
      <w:bookmarkEnd w:id="9"/>
      <w:bookmarkEnd w:id="10"/>
    </w:p>
    <w:p w14:paraId="322B5A23" w14:textId="77777777" w:rsidR="00D8496A" w:rsidRPr="00CE6FE9" w:rsidRDefault="00D8496A" w:rsidP="00BA4275">
      <w:pPr>
        <w:pStyle w:val="ListParagraph"/>
        <w:numPr>
          <w:ilvl w:val="0"/>
          <w:numId w:val="24"/>
        </w:numPr>
        <w:spacing w:before="160"/>
      </w:pPr>
      <w:r w:rsidRPr="00CE6FE9">
        <w:t xml:space="preserve">Press </w:t>
      </w:r>
      <w:r w:rsidRPr="00CE6FE9">
        <w:rPr>
          <w:b/>
        </w:rPr>
        <w:t xml:space="preserve">Ctrl </w:t>
      </w:r>
      <w:r w:rsidRPr="00CE6FE9">
        <w:rPr>
          <w:bCs/>
        </w:rPr>
        <w:t xml:space="preserve">+ </w:t>
      </w:r>
      <w:r w:rsidRPr="00CE6FE9">
        <w:rPr>
          <w:b/>
        </w:rPr>
        <w:t xml:space="preserve">Alt </w:t>
      </w:r>
      <w:r w:rsidRPr="00CE6FE9">
        <w:rPr>
          <w:bCs/>
        </w:rPr>
        <w:t xml:space="preserve">+ </w:t>
      </w:r>
      <w:r w:rsidRPr="00CE6FE9">
        <w:rPr>
          <w:b/>
        </w:rPr>
        <w:t>Del</w:t>
      </w:r>
      <w:r w:rsidRPr="00CE6FE9">
        <w:t xml:space="preserve"> on the keyboard.</w:t>
      </w:r>
    </w:p>
    <w:p w14:paraId="442DC682" w14:textId="77777777" w:rsidR="00D8496A" w:rsidRPr="00CE6FE9" w:rsidRDefault="00D8496A" w:rsidP="00BA4275">
      <w:pPr>
        <w:pStyle w:val="ListParagraph"/>
        <w:numPr>
          <w:ilvl w:val="0"/>
          <w:numId w:val="24"/>
        </w:numPr>
        <w:spacing w:before="160"/>
      </w:pPr>
      <w:r w:rsidRPr="00CE6FE9">
        <w:t xml:space="preserve">Click </w:t>
      </w:r>
      <w:r w:rsidRPr="00CE6FE9">
        <w:rPr>
          <w:b/>
        </w:rPr>
        <w:t>OK</w:t>
      </w:r>
      <w:r w:rsidRPr="00CE6FE9">
        <w:t xml:space="preserve"> at the </w:t>
      </w:r>
      <w:r w:rsidRPr="00CE6FE9">
        <w:rPr>
          <w:i/>
        </w:rPr>
        <w:t>Acceptable Use Policy</w:t>
      </w:r>
      <w:r w:rsidRPr="00CE6FE9">
        <w:t xml:space="preserve"> screen.</w:t>
      </w:r>
    </w:p>
    <w:p w14:paraId="4F6B1645" w14:textId="0AAFDD70" w:rsidR="00D8496A" w:rsidRPr="00CE6FE9" w:rsidRDefault="00D8496A" w:rsidP="008C7FD4">
      <w:pPr>
        <w:pStyle w:val="ListParagraph"/>
        <w:numPr>
          <w:ilvl w:val="0"/>
          <w:numId w:val="24"/>
        </w:numPr>
        <w:spacing w:before="160"/>
      </w:pPr>
      <w:r w:rsidRPr="00CE6FE9">
        <w:t>The screen will show the workstation ID (i.e., LAB\D114PDU) and a password field. No password is required to log in to the workstation.</w:t>
      </w:r>
      <w:r w:rsidR="008C7FD4">
        <w:t xml:space="preserve"> </w:t>
      </w:r>
      <w:r w:rsidRPr="00CE6FE9">
        <w:t xml:space="preserve">Press </w:t>
      </w:r>
      <w:r w:rsidRPr="008C7FD4">
        <w:rPr>
          <w:b/>
        </w:rPr>
        <w:t>Enter</w:t>
      </w:r>
      <w:r w:rsidR="008C7FD4">
        <w:rPr>
          <w:bCs/>
        </w:rPr>
        <w:t xml:space="preserve"> to log in</w:t>
      </w:r>
      <w:r w:rsidRPr="008C7FD4">
        <w:rPr>
          <w:bCs/>
        </w:rPr>
        <w:t>.</w:t>
      </w:r>
    </w:p>
    <w:p w14:paraId="0964CA4D" w14:textId="59096B8D" w:rsidR="00B479EC" w:rsidRPr="00CE6FE9" w:rsidRDefault="00B479EC" w:rsidP="00BA4275">
      <w:pPr>
        <w:pStyle w:val="ListParagraph"/>
        <w:numPr>
          <w:ilvl w:val="0"/>
          <w:numId w:val="24"/>
        </w:numPr>
        <w:tabs>
          <w:tab w:val="left" w:pos="10800"/>
        </w:tabs>
        <w:spacing w:before="0" w:after="160" w:line="259" w:lineRule="auto"/>
      </w:pPr>
      <w:r w:rsidRPr="00CE6FE9">
        <w:t xml:space="preserve">Open </w:t>
      </w:r>
      <w:r w:rsidRPr="00CE6FE9">
        <w:rPr>
          <w:b/>
          <w:bCs/>
        </w:rPr>
        <w:t>Webex</w:t>
      </w:r>
      <w:r w:rsidRPr="00CE6FE9">
        <w:t xml:space="preserve"> </w:t>
      </w:r>
      <w:r w:rsidR="00F904BD" w:rsidRPr="00CE6FE9">
        <w:rPr>
          <w:noProof/>
        </w:rPr>
        <w:t>found on the desktop</w:t>
      </w:r>
      <w:r w:rsidRPr="00CE6FE9">
        <w:t>.</w:t>
      </w:r>
      <w:r w:rsidR="00F904BD" w:rsidRPr="00CE6FE9">
        <w:t xml:space="preserve"> If </w:t>
      </w:r>
      <w:r w:rsidR="003B0AF3" w:rsidRPr="00CE6FE9">
        <w:t>Webex</w:t>
      </w:r>
      <w:r w:rsidRPr="00CE6FE9">
        <w:t xml:space="preserve"> is not there, click </w:t>
      </w:r>
      <w:r w:rsidRPr="00CE6FE9">
        <w:rPr>
          <w:b/>
          <w:bCs/>
        </w:rPr>
        <w:t>Search</w:t>
      </w:r>
      <w:r w:rsidRPr="00CE6FE9">
        <w:t xml:space="preserve"> on the </w:t>
      </w:r>
      <w:r w:rsidRPr="00CE6FE9">
        <w:rPr>
          <w:i/>
          <w:iCs/>
        </w:rPr>
        <w:t>Taskbar</w:t>
      </w:r>
      <w:r w:rsidRPr="00CE6FE9">
        <w:t xml:space="preserve"> and type </w:t>
      </w:r>
      <w:r w:rsidRPr="00CE6FE9">
        <w:rPr>
          <w:b/>
          <w:bCs/>
        </w:rPr>
        <w:t>Webex</w:t>
      </w:r>
      <w:r w:rsidRPr="00CE6FE9">
        <w:t>.</w:t>
      </w:r>
    </w:p>
    <w:p w14:paraId="507E8576" w14:textId="79519ACA" w:rsidR="00B479EC" w:rsidRPr="00CE6FE9" w:rsidRDefault="00694336" w:rsidP="00BA4275">
      <w:pPr>
        <w:pStyle w:val="ListParagraph"/>
        <w:numPr>
          <w:ilvl w:val="0"/>
          <w:numId w:val="24"/>
        </w:numPr>
        <w:tabs>
          <w:tab w:val="left" w:pos="10800"/>
        </w:tabs>
        <w:spacing w:before="0" w:after="160" w:line="259" w:lineRule="auto"/>
      </w:pPr>
      <w:r w:rsidRPr="00CE6FE9">
        <w:t>Log</w:t>
      </w:r>
      <w:r w:rsidR="00B479EC" w:rsidRPr="00CE6FE9">
        <w:t xml:space="preserve"> in to Webex</w:t>
      </w:r>
      <w:r w:rsidRPr="00CE6FE9">
        <w:t xml:space="preserve"> </w:t>
      </w:r>
      <w:r w:rsidR="00FD50DC" w:rsidRPr="00CE6FE9">
        <w:t xml:space="preserve">to start </w:t>
      </w:r>
      <w:r w:rsidR="00B72783" w:rsidRPr="00CE6FE9">
        <w:t>the</w:t>
      </w:r>
      <w:r w:rsidR="00FD50DC" w:rsidRPr="00CE6FE9">
        <w:t xml:space="preserve"> meeting</w:t>
      </w:r>
      <w:r w:rsidR="00B479EC" w:rsidRPr="00CE6FE9">
        <w:t>.</w:t>
      </w:r>
    </w:p>
    <w:p w14:paraId="5A42356C" w14:textId="77777777" w:rsidR="00D8496A" w:rsidRPr="00CE6FE9" w:rsidRDefault="00D8496A" w:rsidP="00D8496A">
      <w:pPr>
        <w:pStyle w:val="Heading2"/>
        <w:rPr>
          <w:rFonts w:ascii="Aptos" w:hAnsi="Aptos"/>
        </w:rPr>
      </w:pPr>
      <w:bookmarkStart w:id="11" w:name="_Toc520191489"/>
      <w:bookmarkStart w:id="12" w:name="_Toc16184911"/>
      <w:bookmarkStart w:id="13" w:name="_Toc16185140"/>
      <w:bookmarkStart w:id="14" w:name="_Toc49326882"/>
      <w:bookmarkStart w:id="15" w:name="_Toc150171580"/>
      <w:bookmarkStart w:id="16" w:name="_Toc162853072"/>
      <w:bookmarkStart w:id="17" w:name="_Toc223959233"/>
      <w:bookmarkStart w:id="18" w:name="_Toc224567969"/>
      <w:r w:rsidRPr="00CE6FE9">
        <w:rPr>
          <w:rFonts w:ascii="Aptos" w:hAnsi="Aptos"/>
        </w:rPr>
        <w:t>Lectern</w:t>
      </w:r>
      <w:bookmarkEnd w:id="11"/>
      <w:bookmarkEnd w:id="12"/>
      <w:bookmarkEnd w:id="13"/>
      <w:r w:rsidRPr="00CE6FE9">
        <w:rPr>
          <w:rFonts w:ascii="Aptos" w:hAnsi="Aptos"/>
        </w:rPr>
        <w:t xml:space="preserve"> Features</w:t>
      </w:r>
      <w:bookmarkEnd w:id="14"/>
      <w:bookmarkEnd w:id="15"/>
      <w:bookmarkEnd w:id="16"/>
      <w:bookmarkEnd w:id="17"/>
      <w:bookmarkEnd w:id="18"/>
    </w:p>
    <w:p w14:paraId="390860B4" w14:textId="5205E31E" w:rsidR="00D8496A" w:rsidRPr="00CE6FE9" w:rsidRDefault="00D8496A" w:rsidP="00D8496A">
      <w:pPr>
        <w:rPr>
          <w:rFonts w:ascii="Aptos" w:hAnsi="Aptos"/>
        </w:rPr>
      </w:pPr>
      <w:r w:rsidRPr="00CE6FE9">
        <w:rPr>
          <w:rFonts w:ascii="Aptos" w:hAnsi="Aptos"/>
        </w:rPr>
        <w:t>The lectern technology at Harper College has been updated with changes resulting from an independent survey of faculty and students, an IT survey of faculty, and assistance from faculty on the design. This updated lectern is designed to improve instructor sightlines to see the students while ensuring the students can see the instructor without the podium blocking the projection screens, white boards, etc. The units are smaller, more portable, height adjustable, and ADA compliant</w:t>
      </w:r>
      <w:r w:rsidR="00C11D19" w:rsidRPr="00CE6FE9">
        <w:rPr>
          <w:rFonts w:ascii="Aptos" w:hAnsi="Aptos"/>
        </w:rPr>
        <w:t>.</w:t>
      </w:r>
    </w:p>
    <w:p w14:paraId="1172A585" w14:textId="77777777" w:rsidR="00D8496A" w:rsidRPr="00CE6FE9" w:rsidRDefault="00D8496A" w:rsidP="00D8496A">
      <w:pPr>
        <w:keepNext/>
        <w:jc w:val="center"/>
        <w:rPr>
          <w:rFonts w:ascii="Aptos" w:hAnsi="Aptos"/>
        </w:rPr>
      </w:pPr>
      <w:r w:rsidRPr="00CE6FE9">
        <w:rPr>
          <w:rFonts w:ascii="Aptos" w:hAnsi="Aptos"/>
          <w:noProof/>
        </w:rPr>
        <w:drawing>
          <wp:inline distT="0" distB="0" distL="0" distR="0" wp14:anchorId="3E167CE4" wp14:editId="5AE6C540">
            <wp:extent cx="4162097" cy="3331232"/>
            <wp:effectExtent l="0" t="0" r="0" b="2540"/>
            <wp:docPr id="107195782" name="Picture 41" descr="Harper College digital lectern annotated from the perspective of the presenter. Starting from the top going clockwise, Annotation LCD, Document Camera, Lectern Height Adjustability Controls, Blu-ray Player, Lectern Computer, HDMI and VGA Aux Inputs, Room Control Touch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5782" name="Picture 41" descr="Harper College digital lectern annotated from the perspective of the presenter. Starting from the top going clockwise, Annotation LCD, Document Camera, Lectern Height Adjustability Controls, Blu-ray Player, Lectern Computer, HDMI and VGA Aux Inputs, Room Control Touch Panel."/>
                    <pic:cNvPicPr/>
                  </pic:nvPicPr>
                  <pic:blipFill rotWithShape="1">
                    <a:blip r:embed="rId19" cstate="print">
                      <a:extLst>
                        <a:ext uri="{28A0092B-C50C-407E-A947-70E740481C1C}">
                          <a14:useLocalDpi xmlns:a14="http://schemas.microsoft.com/office/drawing/2010/main" val="0"/>
                        </a:ext>
                      </a:extLst>
                    </a:blip>
                    <a:srcRect b="2777"/>
                    <a:stretch>
                      <a:fillRect/>
                    </a:stretch>
                  </pic:blipFill>
                  <pic:spPr bwMode="auto">
                    <a:xfrm>
                      <a:off x="0" y="0"/>
                      <a:ext cx="4239165" cy="3392915"/>
                    </a:xfrm>
                    <a:prstGeom prst="rect">
                      <a:avLst/>
                    </a:prstGeom>
                    <a:ln>
                      <a:noFill/>
                    </a:ln>
                    <a:extLst>
                      <a:ext uri="{53640926-AAD7-44D8-BBD7-CCE9431645EC}">
                        <a14:shadowObscured xmlns:a14="http://schemas.microsoft.com/office/drawing/2010/main"/>
                      </a:ext>
                    </a:extLst>
                  </pic:spPr>
                </pic:pic>
              </a:graphicData>
            </a:graphic>
          </wp:inline>
        </w:drawing>
      </w:r>
    </w:p>
    <w:p w14:paraId="7644A7C5" w14:textId="5334E235" w:rsidR="00D8496A" w:rsidRPr="00CE6FE9" w:rsidRDefault="00D8496A" w:rsidP="0076575F">
      <w:pPr>
        <w:pStyle w:val="Caption"/>
      </w:pPr>
      <w:bookmarkStart w:id="19" w:name="_Ref140743894"/>
      <w:r w:rsidRPr="00CE6FE9">
        <w:t xml:space="preserve">Figure </w:t>
      </w:r>
      <w:fldSimple w:instr=" SEQ Figure \* ARABIC ">
        <w:r w:rsidR="004F0A4F">
          <w:rPr>
            <w:noProof/>
          </w:rPr>
          <w:t>1</w:t>
        </w:r>
      </w:fldSimple>
      <w:bookmarkEnd w:id="19"/>
      <w:r w:rsidRPr="00CE6FE9">
        <w:t>: Lectern features from the perspective of the presenter</w:t>
      </w:r>
    </w:p>
    <w:p w14:paraId="58479A1D" w14:textId="77777777" w:rsidR="00F4487E" w:rsidRPr="00CE6FE9" w:rsidRDefault="00F4487E" w:rsidP="00F4487E">
      <w:pPr>
        <w:pStyle w:val="Heading3"/>
        <w:rPr>
          <w:rFonts w:ascii="Aptos" w:hAnsi="Aptos"/>
        </w:rPr>
      </w:pPr>
      <w:bookmarkStart w:id="20" w:name="_Toc16184912"/>
      <w:bookmarkStart w:id="21" w:name="_Toc223959234"/>
      <w:bookmarkStart w:id="22" w:name="_Toc224567970"/>
      <w:bookmarkStart w:id="23" w:name="_Toc167093808"/>
      <w:r w:rsidRPr="00CE6FE9">
        <w:rPr>
          <w:rFonts w:ascii="Aptos" w:hAnsi="Aptos"/>
        </w:rPr>
        <w:t>Height Adjustable</w:t>
      </w:r>
      <w:bookmarkEnd w:id="20"/>
      <w:bookmarkEnd w:id="21"/>
      <w:bookmarkEnd w:id="22"/>
    </w:p>
    <w:p w14:paraId="3AD9185F" w14:textId="47AD72EE" w:rsidR="00A664CE" w:rsidRPr="00A664CE" w:rsidRDefault="00F4487E" w:rsidP="00AE74C8">
      <w:pPr>
        <w:rPr>
          <w:rFonts w:ascii="Aptos" w:hAnsi="Aptos"/>
          <w:noProof/>
        </w:rPr>
      </w:pPr>
      <w:r w:rsidRPr="00CE6FE9">
        <w:rPr>
          <w:rFonts w:ascii="Aptos" w:hAnsi="Aptos"/>
        </w:rPr>
        <w:t xml:space="preserve">Adjust the height of the lectern by using the </w:t>
      </w:r>
      <w:r w:rsidRPr="00CE6FE9">
        <w:rPr>
          <w:rFonts w:ascii="Aptos" w:hAnsi="Aptos"/>
          <w:b/>
          <w:bCs/>
        </w:rPr>
        <w:t>Up</w:t>
      </w:r>
      <w:r w:rsidRPr="00CE6FE9">
        <w:rPr>
          <w:rFonts w:ascii="Aptos" w:hAnsi="Aptos"/>
        </w:rPr>
        <w:t xml:space="preserve"> or </w:t>
      </w:r>
      <w:r w:rsidRPr="00CE6FE9">
        <w:rPr>
          <w:rFonts w:ascii="Aptos" w:hAnsi="Aptos"/>
          <w:b/>
          <w:bCs/>
        </w:rPr>
        <w:t>Down</w:t>
      </w:r>
      <w:r w:rsidRPr="00CE6FE9">
        <w:rPr>
          <w:rFonts w:ascii="Aptos" w:hAnsi="Aptos"/>
        </w:rPr>
        <w:t xml:space="preserve"> arrows on the height adjustability control located below the podium surface towards the right</w:t>
      </w:r>
      <w:r w:rsidRPr="00CE6FE9">
        <w:rPr>
          <w:rFonts w:ascii="Aptos" w:hAnsi="Aptos"/>
          <w:noProof/>
        </w:rPr>
        <w:t xml:space="preserve">. If unable to locate the controls, refer to </w:t>
      </w:r>
      <w:r w:rsidRPr="00CE6FE9">
        <w:rPr>
          <w:rFonts w:ascii="Aptos" w:hAnsi="Aptos"/>
          <w:noProof/>
        </w:rPr>
        <w:fldChar w:fldCharType="begin"/>
      </w:r>
      <w:r w:rsidRPr="00CE6FE9">
        <w:rPr>
          <w:rFonts w:ascii="Aptos" w:hAnsi="Aptos"/>
          <w:noProof/>
        </w:rPr>
        <w:instrText xml:space="preserve"> REF _Ref140743894 \h </w:instrText>
      </w:r>
      <w:r w:rsidR="00CE6FE9">
        <w:rPr>
          <w:rFonts w:ascii="Aptos" w:hAnsi="Aptos"/>
          <w:noProof/>
        </w:rPr>
        <w:instrText xml:space="preserve"> \* MERGEFORMAT </w:instrText>
      </w:r>
      <w:r w:rsidRPr="00CE6FE9">
        <w:rPr>
          <w:rFonts w:ascii="Aptos" w:hAnsi="Aptos"/>
          <w:noProof/>
        </w:rPr>
      </w:r>
      <w:r w:rsidRPr="00CE6FE9">
        <w:rPr>
          <w:rFonts w:ascii="Aptos" w:hAnsi="Aptos"/>
          <w:noProof/>
        </w:rPr>
        <w:fldChar w:fldCharType="separate"/>
      </w:r>
      <w:r w:rsidR="004F0A4F" w:rsidRPr="004F0A4F">
        <w:rPr>
          <w:rFonts w:ascii="Aptos" w:hAnsi="Aptos"/>
        </w:rPr>
        <w:t xml:space="preserve">Figure </w:t>
      </w:r>
      <w:r w:rsidR="004F0A4F" w:rsidRPr="004F0A4F">
        <w:rPr>
          <w:rFonts w:ascii="Aptos" w:hAnsi="Aptos"/>
          <w:noProof/>
        </w:rPr>
        <w:t>1</w:t>
      </w:r>
      <w:r w:rsidRPr="00CE6FE9">
        <w:rPr>
          <w:rFonts w:ascii="Aptos" w:hAnsi="Aptos"/>
          <w:noProof/>
        </w:rPr>
        <w:fldChar w:fldCharType="end"/>
      </w:r>
      <w:r w:rsidRPr="00CE6FE9">
        <w:rPr>
          <w:rFonts w:ascii="Aptos" w:hAnsi="Aptos"/>
          <w:noProof/>
        </w:rPr>
        <w:t xml:space="preserve"> above for the location.</w:t>
      </w:r>
    </w:p>
    <w:p w14:paraId="1395E72F" w14:textId="77777777" w:rsidR="00F4487E" w:rsidRPr="00CE6FE9" w:rsidRDefault="00F4487E" w:rsidP="00F4487E">
      <w:pPr>
        <w:keepNext/>
        <w:jc w:val="center"/>
        <w:rPr>
          <w:rFonts w:ascii="Aptos" w:hAnsi="Aptos"/>
        </w:rPr>
      </w:pPr>
      <w:r w:rsidRPr="00CE6FE9">
        <w:rPr>
          <w:rFonts w:ascii="Aptos" w:hAnsi="Aptos"/>
          <w:noProof/>
          <w:color w:val="2B579A"/>
          <w:shd w:val="clear" w:color="auto" w:fill="E6E6E6"/>
        </w:rPr>
        <w:drawing>
          <wp:inline distT="0" distB="0" distL="0" distR="0" wp14:anchorId="4651C5CA" wp14:editId="6B312305">
            <wp:extent cx="965839" cy="442676"/>
            <wp:effectExtent l="19050" t="19050" r="24765" b="14605"/>
            <wp:docPr id="257" name="Picture 257" descr="Photo of the digital lectern height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Photo of the digital lectern height controls."/>
                    <pic:cNvPicPr/>
                  </pic:nvPicPr>
                  <pic:blipFill>
                    <a:blip r:embed="rId20">
                      <a:extLst>
                        <a:ext uri="{28A0092B-C50C-407E-A947-70E740481C1C}">
                          <a14:useLocalDpi xmlns:a14="http://schemas.microsoft.com/office/drawing/2010/main" val="0"/>
                        </a:ext>
                      </a:extLst>
                    </a:blip>
                    <a:stretch>
                      <a:fillRect/>
                    </a:stretch>
                  </pic:blipFill>
                  <pic:spPr>
                    <a:xfrm>
                      <a:off x="0" y="0"/>
                      <a:ext cx="980543" cy="449415"/>
                    </a:xfrm>
                    <a:prstGeom prst="rect">
                      <a:avLst/>
                    </a:prstGeom>
                    <a:ln>
                      <a:solidFill>
                        <a:srgbClr val="003366"/>
                      </a:solidFill>
                    </a:ln>
                  </pic:spPr>
                </pic:pic>
              </a:graphicData>
            </a:graphic>
          </wp:inline>
        </w:drawing>
      </w:r>
    </w:p>
    <w:p w14:paraId="78D2B409" w14:textId="46F3CF39" w:rsidR="00F4487E" w:rsidRPr="00CE6FE9" w:rsidRDefault="00F4487E" w:rsidP="0076575F">
      <w:pPr>
        <w:pStyle w:val="Caption"/>
      </w:pPr>
      <w:bookmarkStart w:id="24" w:name="_Ref140743916"/>
      <w:r w:rsidRPr="00CE6FE9">
        <w:t xml:space="preserve">Figure </w:t>
      </w:r>
      <w:fldSimple w:instr=" SEQ Figure \* ARABIC ">
        <w:r w:rsidR="004F0A4F">
          <w:rPr>
            <w:noProof/>
          </w:rPr>
          <w:t>2</w:t>
        </w:r>
      </w:fldSimple>
      <w:bookmarkEnd w:id="24"/>
      <w:r w:rsidRPr="00CE6FE9">
        <w:t>: Height Adjustment buttons</w:t>
      </w:r>
    </w:p>
    <w:p w14:paraId="62D0292E" w14:textId="5A757C8B" w:rsidR="005339B6" w:rsidRPr="00CE6FE9" w:rsidRDefault="00FB78BC" w:rsidP="003D474E">
      <w:pPr>
        <w:pStyle w:val="Heading1"/>
        <w:tabs>
          <w:tab w:val="left" w:pos="10800"/>
        </w:tabs>
        <w:spacing w:before="0"/>
        <w:rPr>
          <w:rFonts w:ascii="Aptos" w:hAnsi="Aptos"/>
        </w:rPr>
      </w:pPr>
      <w:bookmarkStart w:id="25" w:name="_Toc224567971"/>
      <w:r w:rsidRPr="00CE6FE9">
        <w:rPr>
          <w:rFonts w:ascii="Aptos" w:hAnsi="Aptos"/>
        </w:rPr>
        <w:lastRenderedPageBreak/>
        <w:t>Single Projector Flex Room</w:t>
      </w:r>
      <w:bookmarkEnd w:id="23"/>
      <w:bookmarkEnd w:id="25"/>
    </w:p>
    <w:p w14:paraId="6554DA0D" w14:textId="53250723" w:rsidR="005F5082" w:rsidRPr="00CE6FE9" w:rsidRDefault="001775E9" w:rsidP="00F01FA0">
      <w:pPr>
        <w:pStyle w:val="Heading2"/>
        <w:tabs>
          <w:tab w:val="left" w:pos="10800"/>
        </w:tabs>
        <w:rPr>
          <w:rFonts w:ascii="Aptos" w:hAnsi="Aptos"/>
        </w:rPr>
      </w:pPr>
      <w:bookmarkStart w:id="26" w:name="_Toc167093809"/>
      <w:bookmarkStart w:id="27" w:name="_Toc224567972"/>
      <w:r w:rsidRPr="00CE6FE9">
        <w:rPr>
          <w:rFonts w:ascii="Aptos" w:hAnsi="Aptos"/>
        </w:rPr>
        <w:t>Flex</w:t>
      </w:r>
      <w:r w:rsidR="006B721F" w:rsidRPr="00CE6FE9">
        <w:rPr>
          <w:rFonts w:ascii="Aptos" w:hAnsi="Aptos"/>
        </w:rPr>
        <w:t xml:space="preserve"> </w:t>
      </w:r>
      <w:r w:rsidR="00AC2F5F" w:rsidRPr="00CE6FE9">
        <w:rPr>
          <w:rFonts w:ascii="Aptos" w:hAnsi="Aptos"/>
        </w:rPr>
        <w:t>R</w:t>
      </w:r>
      <w:r w:rsidR="006B721F" w:rsidRPr="00CE6FE9">
        <w:rPr>
          <w:rFonts w:ascii="Aptos" w:hAnsi="Aptos"/>
        </w:rPr>
        <w:t>oom Control Touch Panel</w:t>
      </w:r>
      <w:bookmarkEnd w:id="26"/>
      <w:bookmarkEnd w:id="27"/>
    </w:p>
    <w:p w14:paraId="033E00F7" w14:textId="42D50E8B" w:rsidR="006B721F" w:rsidRPr="00CE6FE9" w:rsidRDefault="006B721F" w:rsidP="00D528CB">
      <w:pPr>
        <w:pStyle w:val="Heading3"/>
        <w:rPr>
          <w:rFonts w:ascii="Aptos" w:hAnsi="Aptos"/>
        </w:rPr>
      </w:pPr>
      <w:bookmarkStart w:id="28" w:name="_Toc224567973"/>
      <w:r w:rsidRPr="00CE6FE9">
        <w:rPr>
          <w:rFonts w:ascii="Aptos" w:hAnsi="Aptos"/>
        </w:rPr>
        <w:t>Turning the System On</w:t>
      </w:r>
      <w:bookmarkEnd w:id="28"/>
    </w:p>
    <w:p w14:paraId="2CAEF871" w14:textId="338E05AE" w:rsidR="009C7A42" w:rsidRPr="00CE6FE9" w:rsidRDefault="00046C82" w:rsidP="00BA4275">
      <w:pPr>
        <w:pStyle w:val="ListParagraph"/>
        <w:numPr>
          <w:ilvl w:val="0"/>
          <w:numId w:val="8"/>
        </w:numPr>
        <w:tabs>
          <w:tab w:val="left" w:pos="10800"/>
        </w:tabs>
      </w:pPr>
      <w:r w:rsidRPr="00CE6FE9">
        <w:t>Move</w:t>
      </w:r>
      <w:r w:rsidR="00C85062" w:rsidRPr="00CE6FE9">
        <w:t xml:space="preserve"> </w:t>
      </w:r>
      <w:r w:rsidR="00293920" w:rsidRPr="00CE6FE9">
        <w:t>in front of the touch panel</w:t>
      </w:r>
      <w:r w:rsidRPr="00CE6FE9">
        <w:t xml:space="preserve"> to wake the touch display</w:t>
      </w:r>
      <w:r w:rsidR="000774C4" w:rsidRPr="00CE6FE9">
        <w:t>.</w:t>
      </w:r>
      <w:r w:rsidR="000E06BB" w:rsidRPr="00CE6FE9">
        <w:rPr>
          <w:noProof/>
        </w:rPr>
        <w:t xml:space="preserve"> </w:t>
      </w:r>
    </w:p>
    <w:p w14:paraId="1EE3E2BF" w14:textId="7D9E5120" w:rsidR="006B721F" w:rsidRPr="00CE6FE9" w:rsidRDefault="000774C4" w:rsidP="00BA4275">
      <w:pPr>
        <w:pStyle w:val="ListParagraph"/>
        <w:numPr>
          <w:ilvl w:val="0"/>
          <w:numId w:val="8"/>
        </w:numPr>
        <w:tabs>
          <w:tab w:val="left" w:pos="10800"/>
        </w:tabs>
      </w:pPr>
      <w:r w:rsidRPr="00CE6FE9">
        <w:t xml:space="preserve">Tap </w:t>
      </w:r>
      <w:r w:rsidRPr="00CE6FE9">
        <w:rPr>
          <w:b/>
          <w:bCs/>
        </w:rPr>
        <w:t>Press to Begin</w:t>
      </w:r>
      <w:r w:rsidRPr="00CE6FE9">
        <w:t xml:space="preserve"> to t</w:t>
      </w:r>
      <w:r w:rsidR="006B721F" w:rsidRPr="00CE6FE9">
        <w:t xml:space="preserve">urn on the </w:t>
      </w:r>
      <w:r w:rsidR="001775E9" w:rsidRPr="00CE6FE9">
        <w:t>Flex</w:t>
      </w:r>
      <w:r w:rsidR="006B721F" w:rsidRPr="00CE6FE9">
        <w:t xml:space="preserve"> </w:t>
      </w:r>
      <w:r w:rsidRPr="00CE6FE9">
        <w:t>Room</w:t>
      </w:r>
      <w:r w:rsidR="006B721F" w:rsidRPr="00CE6FE9">
        <w:t xml:space="preserve"> </w:t>
      </w:r>
      <w:r w:rsidRPr="00CE6FE9">
        <w:t>system</w:t>
      </w:r>
      <w:r w:rsidR="00C373F5" w:rsidRPr="00CE6FE9">
        <w:t>.</w:t>
      </w:r>
      <w:r w:rsidR="00742584" w:rsidRPr="00CE6FE9">
        <w:t xml:space="preserve"> </w:t>
      </w:r>
      <w:r w:rsidR="00C373F5" w:rsidRPr="00CE6FE9">
        <w:t xml:space="preserve">The </w:t>
      </w:r>
      <w:r w:rsidR="003B7F40" w:rsidRPr="00CE6FE9">
        <w:t>startup</w:t>
      </w:r>
      <w:r w:rsidR="00C373F5" w:rsidRPr="00CE6FE9">
        <w:t xml:space="preserve"> sequence may take up to a minute to complete.</w:t>
      </w:r>
    </w:p>
    <w:p w14:paraId="0A1DEDB7" w14:textId="57DA410A" w:rsidR="00262946" w:rsidRPr="00CE6FE9" w:rsidRDefault="008A6ED6" w:rsidP="00BA4275">
      <w:pPr>
        <w:pStyle w:val="ListParagraph"/>
        <w:numPr>
          <w:ilvl w:val="0"/>
          <w:numId w:val="8"/>
        </w:numPr>
        <w:tabs>
          <w:tab w:val="left" w:pos="10800"/>
        </w:tabs>
      </w:pPr>
      <w:r w:rsidRPr="00CE6FE9">
        <w:t>The</w:t>
      </w:r>
      <w:r w:rsidR="00262946" w:rsidRPr="00CE6FE9">
        <w:t xml:space="preserve"> following </w:t>
      </w:r>
      <w:r w:rsidR="00AE0409" w:rsidRPr="00CE6FE9">
        <w:t>will appear when the startup is complete</w:t>
      </w:r>
      <w:r w:rsidR="00D571F9" w:rsidRPr="00CE6FE9">
        <w:t>:</w:t>
      </w:r>
      <w:r w:rsidR="00E51CC0" w:rsidRPr="00CE6FE9">
        <w:rPr>
          <w:bCs/>
          <w:noProof/>
        </w:rPr>
        <w:t xml:space="preserve"> </w:t>
      </w:r>
    </w:p>
    <w:p w14:paraId="436A609C" w14:textId="2A57D791" w:rsidR="00147113" w:rsidRPr="00CE6FE9" w:rsidRDefault="00315FBF" w:rsidP="00BA4275">
      <w:pPr>
        <w:pStyle w:val="ListParagraph"/>
        <w:numPr>
          <w:ilvl w:val="1"/>
          <w:numId w:val="8"/>
        </w:numPr>
        <w:tabs>
          <w:tab w:val="left" w:pos="10800"/>
        </w:tabs>
      </w:pPr>
      <w:r w:rsidRPr="00CE6FE9">
        <w:rPr>
          <w:b/>
          <w:bCs/>
        </w:rPr>
        <w:t>Outputs</w:t>
      </w:r>
      <w:r w:rsidR="009462D5" w:rsidRPr="00CE6FE9">
        <w:t xml:space="preserve"> – Change</w:t>
      </w:r>
      <w:r w:rsidR="00297E9F" w:rsidRPr="00CE6FE9">
        <w:t>s</w:t>
      </w:r>
      <w:r w:rsidR="009462D5" w:rsidRPr="00CE6FE9">
        <w:t xml:space="preserve"> what is being display</w:t>
      </w:r>
      <w:r w:rsidR="0081058F" w:rsidRPr="00CE6FE9">
        <w:t>ed</w:t>
      </w:r>
    </w:p>
    <w:p w14:paraId="5F58D087" w14:textId="7AEE7086" w:rsidR="00CA545F" w:rsidRPr="00CE6FE9" w:rsidRDefault="00CA545F" w:rsidP="00BA4275">
      <w:pPr>
        <w:pStyle w:val="ListParagraph"/>
        <w:numPr>
          <w:ilvl w:val="1"/>
          <w:numId w:val="8"/>
        </w:numPr>
        <w:tabs>
          <w:tab w:val="left" w:pos="10800"/>
        </w:tabs>
      </w:pPr>
      <w:r w:rsidRPr="00CE6FE9">
        <w:rPr>
          <w:b/>
          <w:bCs/>
        </w:rPr>
        <w:t>Projector Blank &amp; Room Controls</w:t>
      </w:r>
      <w:r w:rsidRPr="00CE6FE9">
        <w:t xml:space="preserve"> – </w:t>
      </w:r>
      <w:r w:rsidR="001C012B" w:rsidRPr="00CE6FE9">
        <w:t>Hides the screen contents</w:t>
      </w:r>
      <w:r w:rsidRPr="00CE6FE9">
        <w:t xml:space="preserve"> </w:t>
      </w:r>
      <w:r w:rsidR="006478CA" w:rsidRPr="00CE6FE9">
        <w:t>and</w:t>
      </w:r>
      <w:r w:rsidRPr="00CE6FE9">
        <w:t xml:space="preserve"> </w:t>
      </w:r>
      <w:r w:rsidR="00D808B1" w:rsidRPr="00CE6FE9">
        <w:t>displays</w:t>
      </w:r>
      <w:r w:rsidRPr="00CE6FE9">
        <w:t xml:space="preserve"> additional options</w:t>
      </w:r>
    </w:p>
    <w:p w14:paraId="4AA7C953" w14:textId="07463509" w:rsidR="009462D5" w:rsidRPr="00CE6FE9" w:rsidRDefault="009462D5" w:rsidP="00BA4275">
      <w:pPr>
        <w:pStyle w:val="ListParagraph"/>
        <w:numPr>
          <w:ilvl w:val="1"/>
          <w:numId w:val="8"/>
        </w:numPr>
        <w:tabs>
          <w:tab w:val="left" w:pos="10800"/>
        </w:tabs>
      </w:pPr>
      <w:r w:rsidRPr="00CE6FE9">
        <w:rPr>
          <w:b/>
          <w:bCs/>
        </w:rPr>
        <w:t>Speaker Volume</w:t>
      </w:r>
      <w:r w:rsidRPr="00CE6FE9">
        <w:t xml:space="preserve"> </w:t>
      </w:r>
      <w:r w:rsidR="00CC36D8" w:rsidRPr="00CE6FE9">
        <w:t>–</w:t>
      </w:r>
      <w:r w:rsidRPr="00CE6FE9">
        <w:t xml:space="preserve"> </w:t>
      </w:r>
      <w:r w:rsidR="00717C77" w:rsidRPr="00CE6FE9">
        <w:t>A</w:t>
      </w:r>
      <w:r w:rsidR="00CC36D8" w:rsidRPr="00CE6FE9">
        <w:t>djust</w:t>
      </w:r>
      <w:r w:rsidR="00717C77" w:rsidRPr="00CE6FE9">
        <w:t>s</w:t>
      </w:r>
      <w:r w:rsidR="00CC36D8" w:rsidRPr="00CE6FE9">
        <w:t xml:space="preserve"> the speakers in the room</w:t>
      </w:r>
    </w:p>
    <w:p w14:paraId="376A352D" w14:textId="401FCE92" w:rsidR="003576B4" w:rsidRPr="00CE6FE9" w:rsidRDefault="0069235E" w:rsidP="00BA4275">
      <w:pPr>
        <w:pStyle w:val="ListParagraph"/>
        <w:numPr>
          <w:ilvl w:val="1"/>
          <w:numId w:val="8"/>
        </w:numPr>
        <w:tabs>
          <w:tab w:val="left" w:pos="10800"/>
        </w:tabs>
      </w:pPr>
      <w:r w:rsidRPr="00CE6FE9">
        <w:rPr>
          <w:b/>
          <w:bCs/>
        </w:rPr>
        <w:t>Camera Controls</w:t>
      </w:r>
      <w:r w:rsidRPr="00CE6FE9">
        <w:t xml:space="preserve"> </w:t>
      </w:r>
      <w:r w:rsidR="00B35851" w:rsidRPr="00CE6FE9">
        <w:t>–</w:t>
      </w:r>
      <w:r w:rsidRPr="00CE6FE9">
        <w:t xml:space="preserve"> </w:t>
      </w:r>
      <w:r w:rsidR="00EE7E0F" w:rsidRPr="00CE6FE9">
        <w:t>Turn</w:t>
      </w:r>
      <w:r w:rsidR="00717C77" w:rsidRPr="00CE6FE9">
        <w:t>s</w:t>
      </w:r>
      <w:r w:rsidR="00EE7E0F" w:rsidRPr="00CE6FE9">
        <w:t xml:space="preserve"> on and control</w:t>
      </w:r>
      <w:r w:rsidR="00BA362A" w:rsidRPr="00CE6FE9">
        <w:t>s</w:t>
      </w:r>
      <w:r w:rsidR="00B735CB" w:rsidRPr="00CE6FE9">
        <w:t xml:space="preserve"> how</w:t>
      </w:r>
      <w:r w:rsidR="00973CB2" w:rsidRPr="00CE6FE9">
        <w:t xml:space="preserve"> </w:t>
      </w:r>
      <w:r w:rsidR="00916D05" w:rsidRPr="00CE6FE9">
        <w:t>the</w:t>
      </w:r>
      <w:r w:rsidR="00973CB2" w:rsidRPr="00CE6FE9">
        <w:t xml:space="preserve"> camera </w:t>
      </w:r>
      <w:r w:rsidR="00A868AC" w:rsidRPr="00CE6FE9">
        <w:t>functions</w:t>
      </w:r>
    </w:p>
    <w:p w14:paraId="6CA6BA26" w14:textId="63BCDDB4" w:rsidR="00E71303" w:rsidRPr="00CE6FE9" w:rsidRDefault="00E71303" w:rsidP="00BA4275">
      <w:pPr>
        <w:pStyle w:val="ListParagraph"/>
        <w:numPr>
          <w:ilvl w:val="1"/>
          <w:numId w:val="8"/>
        </w:numPr>
        <w:tabs>
          <w:tab w:val="left" w:pos="10800"/>
        </w:tabs>
      </w:pPr>
      <w:r w:rsidRPr="00CE6FE9">
        <w:rPr>
          <w:b/>
          <w:bCs/>
        </w:rPr>
        <w:t>Shut Down</w:t>
      </w:r>
      <w:r w:rsidR="005A15DC" w:rsidRPr="00CE6FE9">
        <w:rPr>
          <w:b/>
          <w:bCs/>
        </w:rPr>
        <w:t xml:space="preserve"> </w:t>
      </w:r>
      <w:r w:rsidR="005A15DC" w:rsidRPr="00CE6FE9">
        <w:t>– Turns off the</w:t>
      </w:r>
      <w:r w:rsidR="00731025" w:rsidRPr="00CE6FE9">
        <w:t xml:space="preserve"> </w:t>
      </w:r>
      <w:r w:rsidR="00CD4019" w:rsidRPr="00CE6FE9">
        <w:t>system</w:t>
      </w:r>
      <w:r w:rsidR="00361F0B" w:rsidRPr="00CE6FE9">
        <w:t>s</w:t>
      </w:r>
      <w:r w:rsidR="00CD4019" w:rsidRPr="00CE6FE9">
        <w:t xml:space="preserve"> </w:t>
      </w:r>
      <w:r w:rsidR="00731025" w:rsidRPr="00CE6FE9">
        <w:t>controlled by the touch panel</w:t>
      </w:r>
    </w:p>
    <w:p w14:paraId="094DE6B0" w14:textId="6BAB1905" w:rsidR="002F2488" w:rsidRPr="00CE6FE9" w:rsidRDefault="00670267" w:rsidP="007D707A">
      <w:pPr>
        <w:tabs>
          <w:tab w:val="left" w:pos="10800"/>
        </w:tabs>
        <w:jc w:val="center"/>
        <w:rPr>
          <w:rFonts w:ascii="Aptos" w:hAnsi="Aptos"/>
        </w:rPr>
      </w:pPr>
      <w:r w:rsidRPr="00CE6FE9">
        <w:rPr>
          <w:rFonts w:ascii="Aptos" w:hAnsi="Aptos"/>
          <w:noProof/>
        </w:rPr>
        <w:drawing>
          <wp:inline distT="0" distB="0" distL="0" distR="0" wp14:anchorId="1DEBC912" wp14:editId="3794B604">
            <wp:extent cx="4114840" cy="2590825"/>
            <wp:effectExtent l="0" t="0" r="0" b="0"/>
            <wp:docPr id="434605988" name="Picture 63" descr="Single projector Flex room touch panel home screen annotated with letters. On the top, A, is the Outputs; on the left, B, is the Projector Blank &amp; Room Controls; on the right, C, is the Speaker Volume; on the lower left, D, is the Camera Controls; on the bottom, E, is Shu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05988" name="Picture 63" descr="Single projector Flex room touch panel home screen annotated with letters. On the top, A, is the Outputs; on the left, B, is the Projector Blank &amp; Room Controls; on the right, C, is the Speaker Volume; on the lower left, D, is the Camera Controls; on the bottom, E, is Shut Dow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4840" cy="2590825"/>
                    </a:xfrm>
                    <a:prstGeom prst="rect">
                      <a:avLst/>
                    </a:prstGeom>
                  </pic:spPr>
                </pic:pic>
              </a:graphicData>
            </a:graphic>
          </wp:inline>
        </w:drawing>
      </w:r>
    </w:p>
    <w:p w14:paraId="44CC1736" w14:textId="65670877" w:rsidR="00D528CB" w:rsidRPr="00CE6FE9" w:rsidRDefault="002F2488" w:rsidP="0076575F">
      <w:pPr>
        <w:pStyle w:val="Caption"/>
      </w:pPr>
      <w:bookmarkStart w:id="29" w:name="_Ref142635934"/>
      <w:r w:rsidRPr="00CE6FE9">
        <w:t xml:space="preserve">Figure </w:t>
      </w:r>
      <w:fldSimple w:instr=" SEQ Figure \* ARABIC ">
        <w:r w:rsidR="004F0A4F">
          <w:rPr>
            <w:noProof/>
          </w:rPr>
          <w:t>3</w:t>
        </w:r>
      </w:fldSimple>
      <w:bookmarkEnd w:id="29"/>
      <w:r w:rsidRPr="00CE6FE9">
        <w:t>: Initial startup layout</w:t>
      </w:r>
    </w:p>
    <w:p w14:paraId="6AA9C3FB" w14:textId="06D92F06" w:rsidR="002F2488" w:rsidRPr="00CE6FE9" w:rsidRDefault="00D528CB" w:rsidP="00D528CB">
      <w:pPr>
        <w:rPr>
          <w:rFonts w:ascii="Aptos" w:hAnsi="Aptos"/>
          <w:bCs/>
          <w:i/>
          <w:color w:val="365F91" w:themeColor="accent1" w:themeShade="BF"/>
          <w:sz w:val="16"/>
          <w:szCs w:val="16"/>
        </w:rPr>
      </w:pPr>
      <w:r w:rsidRPr="00CE6FE9">
        <w:rPr>
          <w:rFonts w:ascii="Aptos" w:hAnsi="Aptos"/>
        </w:rPr>
        <w:br w:type="page"/>
      </w:r>
    </w:p>
    <w:p w14:paraId="06F9F60A" w14:textId="44D317AF" w:rsidR="00735BE4" w:rsidRPr="00CE6FE9" w:rsidRDefault="00507C1F" w:rsidP="005730DD">
      <w:pPr>
        <w:pStyle w:val="Heading2"/>
        <w:tabs>
          <w:tab w:val="left" w:pos="10800"/>
        </w:tabs>
        <w:rPr>
          <w:rFonts w:ascii="Aptos" w:hAnsi="Aptos"/>
        </w:rPr>
      </w:pPr>
      <w:bookmarkStart w:id="30" w:name="_Toc167093810"/>
      <w:bookmarkStart w:id="31" w:name="_Toc224567974"/>
      <w:r w:rsidRPr="00CE6FE9">
        <w:rPr>
          <w:rFonts w:ascii="Aptos" w:hAnsi="Aptos"/>
        </w:rPr>
        <w:lastRenderedPageBreak/>
        <w:t>Camera Controls</w:t>
      </w:r>
      <w:bookmarkEnd w:id="30"/>
      <w:bookmarkEnd w:id="31"/>
    </w:p>
    <w:p w14:paraId="75BF8090" w14:textId="5A18CECE" w:rsidR="00507C1F" w:rsidRPr="00CE6FE9" w:rsidRDefault="00507C1F" w:rsidP="00D528CB">
      <w:pPr>
        <w:pStyle w:val="Heading3"/>
        <w:rPr>
          <w:rFonts w:ascii="Aptos" w:hAnsi="Aptos"/>
        </w:rPr>
      </w:pPr>
      <w:bookmarkStart w:id="32" w:name="_Toc224567975"/>
      <w:r w:rsidRPr="00CE6FE9">
        <w:rPr>
          <w:rFonts w:ascii="Aptos" w:hAnsi="Aptos"/>
        </w:rPr>
        <w:t>Turning the Camera On</w:t>
      </w:r>
      <w:bookmarkEnd w:id="32"/>
    </w:p>
    <w:p w14:paraId="4EB41650" w14:textId="361DA514" w:rsidR="00507C1F" w:rsidRPr="00CE6FE9" w:rsidRDefault="00F82F18" w:rsidP="00F01FA0">
      <w:pPr>
        <w:tabs>
          <w:tab w:val="left" w:pos="10800"/>
        </w:tabs>
        <w:rPr>
          <w:rFonts w:ascii="Aptos" w:hAnsi="Aptos"/>
        </w:rPr>
      </w:pPr>
      <w:r w:rsidRPr="00CE6FE9">
        <w:rPr>
          <w:rFonts w:ascii="Aptos" w:hAnsi="Aptos"/>
        </w:rPr>
        <w:t>T</w:t>
      </w:r>
      <w:r w:rsidR="00507C1F" w:rsidRPr="00CE6FE9">
        <w:rPr>
          <w:rFonts w:ascii="Aptos" w:hAnsi="Aptos"/>
        </w:rPr>
        <w:t>he Camera will be off</w:t>
      </w:r>
      <w:r w:rsidR="005D4080" w:rsidRPr="00CE6FE9">
        <w:rPr>
          <w:rFonts w:ascii="Aptos" w:hAnsi="Aptos"/>
        </w:rPr>
        <w:t xml:space="preserve"> by default</w:t>
      </w:r>
      <w:r w:rsidR="00E308DF" w:rsidRPr="00CE6FE9">
        <w:rPr>
          <w:rFonts w:ascii="Aptos" w:hAnsi="Aptos"/>
        </w:rPr>
        <w:t xml:space="preserve">. There will be no lights </w:t>
      </w:r>
      <w:r w:rsidR="00DA1925" w:rsidRPr="00CE6FE9">
        <w:rPr>
          <w:rFonts w:ascii="Aptos" w:hAnsi="Aptos"/>
        </w:rPr>
        <w:t xml:space="preserve">on </w:t>
      </w:r>
      <w:r w:rsidR="001F030A" w:rsidRPr="00CE6FE9">
        <w:rPr>
          <w:rFonts w:ascii="Aptos" w:hAnsi="Aptos"/>
        </w:rPr>
        <w:t xml:space="preserve">the </w:t>
      </w:r>
      <w:r w:rsidR="00DA1925" w:rsidRPr="00CE6FE9">
        <w:rPr>
          <w:rFonts w:ascii="Aptos" w:hAnsi="Aptos"/>
        </w:rPr>
        <w:t>camera.</w:t>
      </w:r>
      <w:r w:rsidR="00085385" w:rsidRPr="00CE6FE9">
        <w:rPr>
          <w:rFonts w:ascii="Aptos" w:hAnsi="Aptos"/>
        </w:rPr>
        <w:t xml:space="preserve"> </w:t>
      </w:r>
      <w:r w:rsidR="00507C1F" w:rsidRPr="00CE6FE9">
        <w:rPr>
          <w:rFonts w:ascii="Aptos" w:hAnsi="Aptos"/>
        </w:rPr>
        <w:t xml:space="preserve">Tap </w:t>
      </w:r>
      <w:r w:rsidR="00507C1F" w:rsidRPr="00CE6FE9">
        <w:rPr>
          <w:rFonts w:ascii="Aptos" w:hAnsi="Aptos"/>
          <w:b/>
          <w:bCs/>
        </w:rPr>
        <w:t xml:space="preserve">Power </w:t>
      </w:r>
      <w:r w:rsidR="00507C1F" w:rsidRPr="00CE6FE9">
        <w:rPr>
          <w:rFonts w:ascii="Aptos" w:hAnsi="Aptos"/>
          <w:noProof/>
        </w:rPr>
        <w:drawing>
          <wp:inline distT="0" distB="0" distL="0" distR="0" wp14:anchorId="5634A0A9" wp14:editId="27D21482">
            <wp:extent cx="151221" cy="151221"/>
            <wp:effectExtent l="0" t="0" r="1270" b="1270"/>
            <wp:docPr id="635549611" name="Picture 4" descr="Powe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49611" name="Picture 4" descr="Power button icon"/>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66636" cy="166636"/>
                    </a:xfrm>
                    <a:prstGeom prst="rect">
                      <a:avLst/>
                    </a:prstGeom>
                  </pic:spPr>
                </pic:pic>
              </a:graphicData>
            </a:graphic>
          </wp:inline>
        </w:drawing>
      </w:r>
      <w:r w:rsidR="00507C1F" w:rsidRPr="00CE6FE9">
        <w:rPr>
          <w:rFonts w:ascii="Aptos" w:hAnsi="Aptos"/>
        </w:rPr>
        <w:t xml:space="preserve"> under </w:t>
      </w:r>
      <w:r w:rsidR="00507C1F" w:rsidRPr="00CE6FE9">
        <w:rPr>
          <w:rFonts w:ascii="Aptos" w:hAnsi="Aptos"/>
          <w:i/>
          <w:iCs/>
        </w:rPr>
        <w:t xml:space="preserve">Camera </w:t>
      </w:r>
      <w:r w:rsidR="00BB48C4" w:rsidRPr="00CE6FE9">
        <w:rPr>
          <w:rFonts w:ascii="Aptos" w:hAnsi="Aptos"/>
          <w:i/>
          <w:iCs/>
        </w:rPr>
        <w:t>Controls</w:t>
      </w:r>
      <w:r w:rsidR="00BB48C4" w:rsidRPr="00CE6FE9">
        <w:rPr>
          <w:rFonts w:ascii="Aptos" w:hAnsi="Aptos"/>
        </w:rPr>
        <w:t xml:space="preserve"> to</w:t>
      </w:r>
      <w:r w:rsidR="009F7640" w:rsidRPr="00CE6FE9">
        <w:rPr>
          <w:rFonts w:ascii="Aptos" w:hAnsi="Aptos"/>
        </w:rPr>
        <w:t xml:space="preserve"> turn on the camera and</w:t>
      </w:r>
      <w:r w:rsidR="00507C1F" w:rsidRPr="00CE6FE9">
        <w:rPr>
          <w:rFonts w:ascii="Aptos" w:hAnsi="Aptos"/>
        </w:rPr>
        <w:t xml:space="preserve"> view additional controls. </w:t>
      </w:r>
      <w:r w:rsidR="009F7640" w:rsidRPr="00CE6FE9">
        <w:rPr>
          <w:rFonts w:ascii="Aptos" w:hAnsi="Aptos"/>
        </w:rPr>
        <w:t>When in use, the camera will show a red light.</w:t>
      </w:r>
    </w:p>
    <w:p w14:paraId="6DC8DA98" w14:textId="30F022C9" w:rsidR="00507C1F" w:rsidRPr="00CE6FE9" w:rsidRDefault="006E3528" w:rsidP="00F01FA0">
      <w:pPr>
        <w:keepNext/>
        <w:tabs>
          <w:tab w:val="left" w:pos="10800"/>
        </w:tabs>
        <w:jc w:val="center"/>
        <w:rPr>
          <w:rFonts w:ascii="Aptos" w:hAnsi="Aptos"/>
        </w:rPr>
      </w:pPr>
      <w:r w:rsidRPr="00CE6FE9">
        <w:rPr>
          <w:rFonts w:ascii="Aptos" w:hAnsi="Aptos"/>
          <w:noProof/>
        </w:rPr>
        <w:drawing>
          <wp:inline distT="0" distB="0" distL="0" distR="0" wp14:anchorId="0773491F" wp14:editId="31E8AC03">
            <wp:extent cx="3657600" cy="1142846"/>
            <wp:effectExtent l="19050" t="19050" r="19050" b="19685"/>
            <wp:docPr id="756603533" name="Picture 33" descr="Camera Controls section with only Power options. Power button on the top has a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03533" name="Picture 33" descr="Camera Controls section with only Power options. Power button on the top has a box around i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1142846"/>
                    </a:xfrm>
                    <a:prstGeom prst="rect">
                      <a:avLst/>
                    </a:prstGeom>
                    <a:ln>
                      <a:solidFill>
                        <a:srgbClr val="003366"/>
                      </a:solidFill>
                    </a:ln>
                  </pic:spPr>
                </pic:pic>
              </a:graphicData>
            </a:graphic>
          </wp:inline>
        </w:drawing>
      </w:r>
    </w:p>
    <w:p w14:paraId="4D76E9C3" w14:textId="42872E0D" w:rsidR="00507C1F" w:rsidRPr="00CE6FE9" w:rsidRDefault="00507C1F" w:rsidP="0076575F">
      <w:pPr>
        <w:pStyle w:val="Caption"/>
        <w:rPr>
          <w:b/>
        </w:rPr>
      </w:pPr>
      <w:bookmarkStart w:id="33" w:name="_Ref160616806"/>
      <w:r w:rsidRPr="00CE6FE9">
        <w:t xml:space="preserve">Figure </w:t>
      </w:r>
      <w:fldSimple w:instr=" SEQ Figure \* ARABIC ">
        <w:r w:rsidR="004F0A4F">
          <w:rPr>
            <w:noProof/>
          </w:rPr>
          <w:t>4</w:t>
        </w:r>
      </w:fldSimple>
      <w:bookmarkEnd w:id="33"/>
      <w:r w:rsidRPr="00CE6FE9">
        <w:t>: Camera - Power button</w:t>
      </w:r>
    </w:p>
    <w:p w14:paraId="1B9FD41D" w14:textId="2EE9F04F" w:rsidR="00507C1F" w:rsidRPr="00CE6FE9" w:rsidRDefault="00507C1F" w:rsidP="00D528CB">
      <w:pPr>
        <w:pStyle w:val="Heading3"/>
        <w:rPr>
          <w:rFonts w:ascii="Aptos" w:hAnsi="Aptos"/>
        </w:rPr>
      </w:pPr>
      <w:bookmarkStart w:id="34" w:name="_Toc224567976"/>
      <w:r w:rsidRPr="00CE6FE9">
        <w:rPr>
          <w:rFonts w:ascii="Aptos" w:hAnsi="Aptos"/>
        </w:rPr>
        <w:t>Input</w:t>
      </w:r>
      <w:bookmarkEnd w:id="34"/>
    </w:p>
    <w:p w14:paraId="5D993027" w14:textId="603A27A8" w:rsidR="00507C1F" w:rsidRPr="00CE6FE9" w:rsidRDefault="00507C1F" w:rsidP="00F01FA0">
      <w:pPr>
        <w:tabs>
          <w:tab w:val="left" w:pos="10800"/>
        </w:tabs>
        <w:rPr>
          <w:rFonts w:ascii="Aptos" w:hAnsi="Aptos"/>
        </w:rPr>
      </w:pPr>
      <w:r w:rsidRPr="00CE6FE9">
        <w:rPr>
          <w:rFonts w:ascii="Aptos" w:hAnsi="Aptos"/>
        </w:rPr>
        <w:t xml:space="preserve">Selecting either </w:t>
      </w:r>
      <w:r w:rsidRPr="00CE6FE9">
        <w:rPr>
          <w:rFonts w:ascii="Aptos" w:hAnsi="Aptos"/>
          <w:b/>
          <w:bCs/>
        </w:rPr>
        <w:t>Camera</w:t>
      </w:r>
      <w:r w:rsidRPr="00CE6FE9">
        <w:rPr>
          <w:rFonts w:ascii="Aptos" w:hAnsi="Aptos"/>
        </w:rPr>
        <w:t xml:space="preserve"> or </w:t>
      </w:r>
      <w:r w:rsidRPr="00CE6FE9">
        <w:rPr>
          <w:rFonts w:ascii="Aptos" w:hAnsi="Aptos"/>
          <w:b/>
          <w:bCs/>
        </w:rPr>
        <w:t>Sources</w:t>
      </w:r>
      <w:r w:rsidRPr="00CE6FE9">
        <w:rPr>
          <w:rFonts w:ascii="Aptos" w:hAnsi="Aptos"/>
        </w:rPr>
        <w:t xml:space="preserve"> will change the output displayed on the projector</w:t>
      </w:r>
      <w:r w:rsidR="00917603" w:rsidRPr="00CE6FE9">
        <w:rPr>
          <w:rFonts w:ascii="Aptos" w:hAnsi="Aptos"/>
        </w:rPr>
        <w:t xml:space="preserve"> and in Webex</w:t>
      </w:r>
      <w:r w:rsidRPr="00CE6FE9">
        <w:rPr>
          <w:rFonts w:ascii="Aptos" w:hAnsi="Aptos"/>
        </w:rPr>
        <w:t xml:space="preserve">. </w:t>
      </w:r>
    </w:p>
    <w:p w14:paraId="2110C953" w14:textId="4DE221C2" w:rsidR="00507C1F" w:rsidRPr="00CE6FE9" w:rsidRDefault="00507C1F" w:rsidP="00BA4275">
      <w:pPr>
        <w:pStyle w:val="ListParagraph"/>
        <w:numPr>
          <w:ilvl w:val="0"/>
          <w:numId w:val="17"/>
        </w:numPr>
        <w:tabs>
          <w:tab w:val="left" w:pos="10800"/>
        </w:tabs>
      </w:pPr>
      <w:r w:rsidRPr="00CE6FE9">
        <w:rPr>
          <w:b/>
          <w:bCs/>
        </w:rPr>
        <w:t>Sources</w:t>
      </w:r>
      <w:r w:rsidRPr="00CE6FE9">
        <w:t xml:space="preserve"> refers to any of the </w:t>
      </w:r>
      <w:r w:rsidRPr="00CE6FE9">
        <w:rPr>
          <w:i/>
          <w:iCs/>
        </w:rPr>
        <w:t>Outputs</w:t>
      </w:r>
      <w:r w:rsidR="00FA23AD" w:rsidRPr="00CE6FE9">
        <w:rPr>
          <w:i/>
          <w:iCs/>
        </w:rPr>
        <w:t xml:space="preserve"> </w:t>
      </w:r>
      <w:r w:rsidR="00FA23AD" w:rsidRPr="00CE6FE9">
        <w:t>(Lectern PC</w:t>
      </w:r>
      <w:r w:rsidR="00EC3E03" w:rsidRPr="00CE6FE9">
        <w:t>/</w:t>
      </w:r>
      <w:r w:rsidR="004D7206" w:rsidRPr="00CE6FE9">
        <w:t>Doc Cam</w:t>
      </w:r>
      <w:r w:rsidR="00EC3E03" w:rsidRPr="00CE6FE9">
        <w:t>/</w:t>
      </w:r>
      <w:r w:rsidR="004D7206" w:rsidRPr="00CE6FE9">
        <w:t>HDMI</w:t>
      </w:r>
      <w:r w:rsidR="00EC3E03" w:rsidRPr="00CE6FE9">
        <w:t>/Blu-Ray)</w:t>
      </w:r>
      <w:r w:rsidRPr="00CE6FE9">
        <w:t xml:space="preserve"> on the top of the touch display.</w:t>
      </w:r>
    </w:p>
    <w:p w14:paraId="1C084AA6" w14:textId="77777777" w:rsidR="00507C1F" w:rsidRPr="00CE6FE9" w:rsidRDefault="00507C1F" w:rsidP="00BA4275">
      <w:pPr>
        <w:pStyle w:val="ListParagraph"/>
        <w:numPr>
          <w:ilvl w:val="0"/>
          <w:numId w:val="17"/>
        </w:numPr>
        <w:tabs>
          <w:tab w:val="left" w:pos="10800"/>
        </w:tabs>
      </w:pPr>
      <w:r w:rsidRPr="00CE6FE9">
        <w:t xml:space="preserve">Tap </w:t>
      </w:r>
      <w:r w:rsidRPr="00CE6FE9">
        <w:rPr>
          <w:b/>
          <w:bCs/>
        </w:rPr>
        <w:t>Camera</w:t>
      </w:r>
      <w:r w:rsidRPr="00CE6FE9">
        <w:t xml:space="preserve"> to return to the default camera output.</w:t>
      </w:r>
    </w:p>
    <w:p w14:paraId="097BD771" w14:textId="48C6C58E" w:rsidR="004015C3" w:rsidRPr="00CE6FE9" w:rsidRDefault="00B41AE0" w:rsidP="00BA4275">
      <w:pPr>
        <w:pStyle w:val="ListParagraph"/>
        <w:numPr>
          <w:ilvl w:val="0"/>
          <w:numId w:val="17"/>
        </w:numPr>
        <w:tabs>
          <w:tab w:val="left" w:pos="10800"/>
        </w:tabs>
      </w:pPr>
      <w:r w:rsidRPr="00CE6FE9">
        <w:t xml:space="preserve">To </w:t>
      </w:r>
      <w:r w:rsidR="00264C82" w:rsidRPr="00CE6FE9">
        <w:t>show</w:t>
      </w:r>
      <w:r w:rsidRPr="00CE6FE9">
        <w:t xml:space="preserve"> </w:t>
      </w:r>
      <w:r w:rsidRPr="00CE6FE9">
        <w:rPr>
          <w:i/>
          <w:iCs/>
        </w:rPr>
        <w:t>Lectern PC</w:t>
      </w:r>
      <w:r w:rsidRPr="00CE6FE9">
        <w:t xml:space="preserve"> </w:t>
      </w:r>
      <w:r w:rsidR="00264C82" w:rsidRPr="00CE6FE9">
        <w:t>in Webex</w:t>
      </w:r>
      <w:r w:rsidRPr="00CE6FE9">
        <w:t xml:space="preserve">, tap </w:t>
      </w:r>
      <w:r w:rsidRPr="00CE6FE9">
        <w:rPr>
          <w:b/>
          <w:bCs/>
        </w:rPr>
        <w:t>Camera</w:t>
      </w:r>
      <w:r w:rsidRPr="00CE6FE9">
        <w:t xml:space="preserve"> </w:t>
      </w:r>
      <w:r w:rsidR="004A2680" w:rsidRPr="00CE6FE9">
        <w:t>and sha</w:t>
      </w:r>
      <w:r w:rsidR="00FC0971" w:rsidRPr="00CE6FE9">
        <w:t xml:space="preserve">re the </w:t>
      </w:r>
      <w:r w:rsidR="007D126C" w:rsidRPr="00CE6FE9">
        <w:t>screen or application in Webex itself.</w:t>
      </w:r>
    </w:p>
    <w:p w14:paraId="05247F73" w14:textId="7A9E16CA" w:rsidR="00507C1F" w:rsidRPr="00CE6FE9" w:rsidRDefault="006E3528" w:rsidP="00F01FA0">
      <w:pPr>
        <w:keepNext/>
        <w:tabs>
          <w:tab w:val="left" w:pos="10800"/>
        </w:tabs>
        <w:jc w:val="center"/>
        <w:rPr>
          <w:rFonts w:ascii="Aptos" w:hAnsi="Aptos"/>
        </w:rPr>
      </w:pPr>
      <w:r w:rsidRPr="00CE6FE9">
        <w:rPr>
          <w:rFonts w:ascii="Aptos" w:hAnsi="Aptos"/>
          <w:noProof/>
        </w:rPr>
        <w:drawing>
          <wp:inline distT="0" distB="0" distL="0" distR="0" wp14:anchorId="1DDD331A" wp14:editId="32281513">
            <wp:extent cx="3657600" cy="1142846"/>
            <wp:effectExtent l="19050" t="19050" r="19050" b="19685"/>
            <wp:docPr id="1647346026" name="Picture 34" descr="Camera Controls with all controls visible. Input is emphasized with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46026" name="Picture 34" descr="Camera Controls with all controls visible. Input is emphasized with a box."/>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7600" cy="1142846"/>
                    </a:xfrm>
                    <a:prstGeom prst="rect">
                      <a:avLst/>
                    </a:prstGeom>
                    <a:ln>
                      <a:solidFill>
                        <a:srgbClr val="003366"/>
                      </a:solidFill>
                    </a:ln>
                  </pic:spPr>
                </pic:pic>
              </a:graphicData>
            </a:graphic>
          </wp:inline>
        </w:drawing>
      </w:r>
    </w:p>
    <w:p w14:paraId="0E3659F7" w14:textId="76BEECF7" w:rsidR="00507C1F" w:rsidRPr="00CE6FE9" w:rsidRDefault="00507C1F" w:rsidP="0076575F">
      <w:pPr>
        <w:pStyle w:val="Caption"/>
        <w:rPr>
          <w:b/>
        </w:rPr>
      </w:pPr>
      <w:bookmarkStart w:id="35" w:name="_Ref142636315"/>
      <w:r w:rsidRPr="00CE6FE9">
        <w:t xml:space="preserve">Figure </w:t>
      </w:r>
      <w:fldSimple w:instr=" SEQ Figure \* ARABIC ">
        <w:r w:rsidR="004F0A4F">
          <w:rPr>
            <w:noProof/>
          </w:rPr>
          <w:t>5</w:t>
        </w:r>
      </w:fldSimple>
      <w:bookmarkEnd w:id="35"/>
      <w:r w:rsidRPr="00CE6FE9">
        <w:t>: Camera Controls – Input</w:t>
      </w:r>
    </w:p>
    <w:p w14:paraId="241D0ACD" w14:textId="39A276BB" w:rsidR="00507C1F" w:rsidRPr="00CE6FE9" w:rsidRDefault="00507C1F" w:rsidP="00D528CB">
      <w:pPr>
        <w:pStyle w:val="Heading3"/>
        <w:rPr>
          <w:rFonts w:ascii="Aptos" w:hAnsi="Aptos"/>
        </w:rPr>
      </w:pPr>
      <w:bookmarkStart w:id="36" w:name="_Toc224567977"/>
      <w:r w:rsidRPr="00CE6FE9">
        <w:rPr>
          <w:rFonts w:ascii="Aptos" w:hAnsi="Aptos"/>
        </w:rPr>
        <w:t>Picture-in-Picture (PIP)</w:t>
      </w:r>
      <w:bookmarkEnd w:id="36"/>
      <w:r w:rsidRPr="00CE6FE9">
        <w:rPr>
          <w:rFonts w:ascii="Aptos" w:hAnsi="Aptos"/>
          <w:noProof/>
        </w:rPr>
        <w:t xml:space="preserve"> </w:t>
      </w:r>
    </w:p>
    <w:p w14:paraId="093432AB" w14:textId="7A681088" w:rsidR="00507C1F" w:rsidRPr="00CE6FE9" w:rsidRDefault="00507C1F" w:rsidP="00D528CB">
      <w:pPr>
        <w:tabs>
          <w:tab w:val="left" w:pos="10800"/>
        </w:tabs>
        <w:spacing w:before="120" w:after="0"/>
        <w:rPr>
          <w:rFonts w:ascii="Aptos" w:hAnsi="Aptos"/>
        </w:rPr>
      </w:pPr>
      <w:r w:rsidRPr="00CE6FE9">
        <w:rPr>
          <w:rFonts w:ascii="Aptos" w:hAnsi="Aptos"/>
        </w:rPr>
        <w:t xml:space="preserve">Turning on </w:t>
      </w:r>
      <w:r w:rsidRPr="00CE6FE9">
        <w:rPr>
          <w:rFonts w:ascii="Aptos" w:hAnsi="Aptos"/>
          <w:b/>
          <w:bCs/>
        </w:rPr>
        <w:t>PIP</w:t>
      </w:r>
      <w:r w:rsidRPr="00CE6FE9">
        <w:rPr>
          <w:rFonts w:ascii="Aptos" w:hAnsi="Aptos"/>
        </w:rPr>
        <w:t xml:space="preserve"> display</w:t>
      </w:r>
      <w:r w:rsidR="00BE4CEE" w:rsidRPr="00CE6FE9">
        <w:rPr>
          <w:rFonts w:ascii="Aptos" w:hAnsi="Aptos"/>
        </w:rPr>
        <w:t>s</w:t>
      </w:r>
      <w:r w:rsidR="00C1224E" w:rsidRPr="00CE6FE9">
        <w:rPr>
          <w:rFonts w:ascii="Aptos" w:hAnsi="Aptos"/>
        </w:rPr>
        <w:t xml:space="preserve"> a smaller window</w:t>
      </w:r>
      <w:r w:rsidR="00BE4CEE" w:rsidRPr="00CE6FE9">
        <w:rPr>
          <w:rFonts w:ascii="Aptos" w:hAnsi="Aptos"/>
        </w:rPr>
        <w:t xml:space="preserve"> of the </w:t>
      </w:r>
      <w:r w:rsidR="00BE4CEE" w:rsidRPr="00CE6FE9">
        <w:rPr>
          <w:rFonts w:ascii="Aptos" w:hAnsi="Aptos"/>
          <w:i/>
          <w:iCs/>
        </w:rPr>
        <w:t>Camera Control Input</w:t>
      </w:r>
      <w:r w:rsidR="00756BA5" w:rsidRPr="00CE6FE9">
        <w:rPr>
          <w:rFonts w:ascii="Aptos" w:hAnsi="Aptos"/>
          <w:i/>
          <w:iCs/>
        </w:rPr>
        <w:t xml:space="preserve"> </w:t>
      </w:r>
      <w:r w:rsidR="00756BA5" w:rsidRPr="00CE6FE9">
        <w:rPr>
          <w:rFonts w:ascii="Aptos" w:hAnsi="Aptos"/>
        </w:rPr>
        <w:t>that</w:t>
      </w:r>
      <w:r w:rsidR="00BE4CEE" w:rsidRPr="00CE6FE9">
        <w:rPr>
          <w:rFonts w:ascii="Aptos" w:hAnsi="Aptos"/>
        </w:rPr>
        <w:t xml:space="preserve"> is </w:t>
      </w:r>
      <w:r w:rsidR="00F22B24" w:rsidRPr="00CE6FE9">
        <w:rPr>
          <w:rFonts w:ascii="Aptos" w:hAnsi="Aptos"/>
          <w:u w:val="single"/>
        </w:rPr>
        <w:t>not</w:t>
      </w:r>
      <w:r w:rsidR="00BE4CEE" w:rsidRPr="00CE6FE9">
        <w:rPr>
          <w:rFonts w:ascii="Aptos" w:hAnsi="Aptos"/>
        </w:rPr>
        <w:t xml:space="preserve"> selected </w:t>
      </w:r>
      <w:r w:rsidR="0063587E" w:rsidRPr="00CE6FE9">
        <w:rPr>
          <w:rFonts w:ascii="Aptos" w:hAnsi="Aptos"/>
        </w:rPr>
        <w:t>in Webex</w:t>
      </w:r>
      <w:r w:rsidRPr="00CE6FE9">
        <w:rPr>
          <w:rFonts w:ascii="Aptos" w:hAnsi="Aptos"/>
        </w:rPr>
        <w:t xml:space="preserve">. </w:t>
      </w:r>
    </w:p>
    <w:p w14:paraId="328F6256" w14:textId="49C4A447" w:rsidR="005C3EA0" w:rsidRPr="00CE6FE9" w:rsidRDefault="00507C1F" w:rsidP="00D528CB">
      <w:pPr>
        <w:tabs>
          <w:tab w:val="left" w:pos="10800"/>
        </w:tabs>
        <w:spacing w:before="120" w:after="0"/>
        <w:rPr>
          <w:rFonts w:ascii="Aptos" w:hAnsi="Aptos"/>
        </w:rPr>
      </w:pPr>
      <w:r w:rsidRPr="00CE6FE9">
        <w:rPr>
          <w:rFonts w:ascii="Aptos" w:hAnsi="Aptos"/>
          <w:i/>
          <w:iCs/>
        </w:rPr>
        <w:t>PIP Position</w:t>
      </w:r>
      <w:r w:rsidRPr="00CE6FE9">
        <w:rPr>
          <w:rFonts w:ascii="Aptos" w:hAnsi="Aptos"/>
        </w:rPr>
        <w:t xml:space="preserve"> buttons will only be visible if </w:t>
      </w:r>
      <w:r w:rsidRPr="00CE6FE9">
        <w:rPr>
          <w:rFonts w:ascii="Aptos" w:hAnsi="Aptos"/>
          <w:b/>
          <w:bCs/>
        </w:rPr>
        <w:t>PIP</w:t>
      </w:r>
      <w:r w:rsidRPr="00CE6FE9">
        <w:rPr>
          <w:rFonts w:ascii="Aptos" w:hAnsi="Aptos"/>
        </w:rPr>
        <w:t xml:space="preserve"> is </w:t>
      </w:r>
      <w:r w:rsidRPr="00CE6FE9">
        <w:rPr>
          <w:rFonts w:ascii="Aptos" w:hAnsi="Aptos"/>
          <w:b/>
          <w:bCs/>
        </w:rPr>
        <w:t>O</w:t>
      </w:r>
      <w:r w:rsidR="00F22B24" w:rsidRPr="00CE6FE9">
        <w:rPr>
          <w:rFonts w:ascii="Aptos" w:hAnsi="Aptos"/>
          <w:b/>
          <w:bCs/>
        </w:rPr>
        <w:t>n</w:t>
      </w:r>
      <w:r w:rsidRPr="00CE6FE9">
        <w:rPr>
          <w:rFonts w:ascii="Aptos" w:hAnsi="Aptos"/>
        </w:rPr>
        <w:t>.</w:t>
      </w:r>
      <w:r w:rsidR="00601F8D" w:rsidRPr="00CE6FE9">
        <w:rPr>
          <w:rFonts w:ascii="Aptos" w:hAnsi="Aptos"/>
        </w:rPr>
        <w:t xml:space="preserve"> </w:t>
      </w:r>
    </w:p>
    <w:p w14:paraId="32887595" w14:textId="327AF82B" w:rsidR="00507C1F" w:rsidRPr="00CE6FE9" w:rsidRDefault="00601F8D" w:rsidP="00D528CB">
      <w:pPr>
        <w:tabs>
          <w:tab w:val="left" w:pos="10800"/>
        </w:tabs>
        <w:spacing w:before="120" w:after="0"/>
        <w:rPr>
          <w:rFonts w:ascii="Aptos" w:hAnsi="Aptos"/>
        </w:rPr>
      </w:pPr>
      <w:r w:rsidRPr="00CE6FE9">
        <w:rPr>
          <w:rFonts w:ascii="Aptos" w:hAnsi="Aptos"/>
        </w:rPr>
        <w:t xml:space="preserve">Use </w:t>
      </w:r>
      <w:r w:rsidRPr="00CE6FE9">
        <w:rPr>
          <w:rFonts w:ascii="Aptos" w:hAnsi="Aptos"/>
          <w:i/>
          <w:iCs/>
        </w:rPr>
        <w:t>PIP Position</w:t>
      </w:r>
      <w:r w:rsidRPr="00CE6FE9">
        <w:rPr>
          <w:rFonts w:ascii="Aptos" w:hAnsi="Aptos"/>
        </w:rPr>
        <w:t xml:space="preserve">, </w:t>
      </w:r>
      <w:r w:rsidRPr="00CE6FE9">
        <w:rPr>
          <w:rFonts w:ascii="Aptos" w:hAnsi="Aptos"/>
          <w:i/>
          <w:iCs/>
        </w:rPr>
        <w:t>Zoom</w:t>
      </w:r>
      <w:r w:rsidRPr="00CE6FE9">
        <w:rPr>
          <w:rFonts w:ascii="Aptos" w:hAnsi="Aptos"/>
        </w:rPr>
        <w:t xml:space="preserve">, </w:t>
      </w:r>
      <w:r w:rsidRPr="00CE6FE9">
        <w:rPr>
          <w:rFonts w:ascii="Aptos" w:hAnsi="Aptos"/>
          <w:i/>
          <w:iCs/>
        </w:rPr>
        <w:t>Presets</w:t>
      </w:r>
      <w:r w:rsidRPr="00CE6FE9">
        <w:rPr>
          <w:rFonts w:ascii="Aptos" w:hAnsi="Aptos"/>
        </w:rPr>
        <w:t xml:space="preserve">, </w:t>
      </w:r>
      <w:r w:rsidRPr="00CE6FE9">
        <w:rPr>
          <w:rFonts w:ascii="Aptos" w:hAnsi="Aptos"/>
          <w:i/>
          <w:iCs/>
        </w:rPr>
        <w:t>Pan/Tilt</w:t>
      </w:r>
      <w:r w:rsidRPr="00CE6FE9">
        <w:rPr>
          <w:rFonts w:ascii="Aptos" w:hAnsi="Aptos"/>
        </w:rPr>
        <w:t xml:space="preserve">, and </w:t>
      </w:r>
      <w:r w:rsidRPr="00CE6FE9">
        <w:rPr>
          <w:rFonts w:ascii="Aptos" w:hAnsi="Aptos"/>
          <w:i/>
          <w:iCs/>
        </w:rPr>
        <w:t>Tracking</w:t>
      </w:r>
      <w:r w:rsidRPr="00CE6FE9">
        <w:rPr>
          <w:rFonts w:ascii="Aptos" w:hAnsi="Aptos"/>
        </w:rPr>
        <w:t xml:space="preserve"> to fine-tune the </w:t>
      </w:r>
      <w:r w:rsidRPr="00CE6FE9">
        <w:rPr>
          <w:rFonts w:ascii="Aptos" w:hAnsi="Aptos"/>
          <w:i/>
          <w:iCs/>
        </w:rPr>
        <w:t>Camera Controls</w:t>
      </w:r>
      <w:r w:rsidRPr="00CE6FE9">
        <w:rPr>
          <w:rFonts w:ascii="Aptos" w:hAnsi="Aptos"/>
        </w:rPr>
        <w:t>.</w:t>
      </w:r>
    </w:p>
    <w:p w14:paraId="38139618" w14:textId="43E01220" w:rsidR="00507C1F" w:rsidRPr="00CE6FE9" w:rsidRDefault="006E3528" w:rsidP="00F01FA0">
      <w:pPr>
        <w:keepNext/>
        <w:tabs>
          <w:tab w:val="left" w:pos="10800"/>
        </w:tabs>
        <w:jc w:val="center"/>
        <w:rPr>
          <w:rFonts w:ascii="Aptos" w:hAnsi="Aptos"/>
        </w:rPr>
      </w:pPr>
      <w:r w:rsidRPr="00CE6FE9">
        <w:rPr>
          <w:rFonts w:ascii="Aptos" w:hAnsi="Aptos"/>
          <w:noProof/>
        </w:rPr>
        <w:drawing>
          <wp:inline distT="0" distB="0" distL="0" distR="0" wp14:anchorId="062425BA" wp14:editId="3A0D45D7">
            <wp:extent cx="3657600" cy="1142846"/>
            <wp:effectExtent l="19050" t="19050" r="19050" b="19685"/>
            <wp:docPr id="1776324024" name="Picture 35" descr="Camera Controls with all controls visible. PIP is emphasized with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24024" name="Picture 35" descr="Camera Controls with all controls visible. PIP is emphasized with a box."/>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7600" cy="1142846"/>
                    </a:xfrm>
                    <a:prstGeom prst="rect">
                      <a:avLst/>
                    </a:prstGeom>
                    <a:ln>
                      <a:solidFill>
                        <a:srgbClr val="003366"/>
                      </a:solidFill>
                    </a:ln>
                  </pic:spPr>
                </pic:pic>
              </a:graphicData>
            </a:graphic>
          </wp:inline>
        </w:drawing>
      </w:r>
    </w:p>
    <w:p w14:paraId="438F38C2" w14:textId="3EBF9B45" w:rsidR="00507C1F" w:rsidRDefault="00507C1F" w:rsidP="0076575F">
      <w:pPr>
        <w:pStyle w:val="Caption"/>
      </w:pPr>
      <w:bookmarkStart w:id="37" w:name="_Ref142636320"/>
      <w:r w:rsidRPr="00CE6FE9">
        <w:t xml:space="preserve">Figure </w:t>
      </w:r>
      <w:fldSimple w:instr=" SEQ Figure \* ARABIC ">
        <w:r w:rsidR="004F0A4F">
          <w:rPr>
            <w:noProof/>
          </w:rPr>
          <w:t>6</w:t>
        </w:r>
      </w:fldSimple>
      <w:bookmarkEnd w:id="37"/>
      <w:r w:rsidRPr="00CE6FE9">
        <w:t>: Camera Controls - Picture-in-Picture</w:t>
      </w:r>
    </w:p>
    <w:p w14:paraId="45BA8F1A" w14:textId="77F42A05" w:rsidR="00C35493" w:rsidRPr="00C35493" w:rsidRDefault="00DF59A2" w:rsidP="00DF59A2">
      <w:pPr>
        <w:tabs>
          <w:tab w:val="left" w:pos="3840"/>
        </w:tabs>
        <w:ind w:firstLine="720"/>
      </w:pPr>
      <w:r>
        <w:tab/>
      </w:r>
    </w:p>
    <w:p w14:paraId="595A242C" w14:textId="04E9D906" w:rsidR="00041B52" w:rsidRPr="00CE6FE9" w:rsidRDefault="009369A8" w:rsidP="00F01FA0">
      <w:pPr>
        <w:pStyle w:val="Heading2"/>
        <w:tabs>
          <w:tab w:val="left" w:pos="10800"/>
        </w:tabs>
        <w:rPr>
          <w:rFonts w:ascii="Aptos" w:hAnsi="Aptos"/>
          <w:bCs/>
        </w:rPr>
      </w:pPr>
      <w:bookmarkStart w:id="38" w:name="_Toc167093811"/>
      <w:bookmarkStart w:id="39" w:name="_Toc224567978"/>
      <w:r w:rsidRPr="00CE6FE9">
        <w:rPr>
          <w:rFonts w:ascii="Aptos" w:hAnsi="Aptos"/>
          <w:bCs/>
        </w:rPr>
        <w:lastRenderedPageBreak/>
        <w:t xml:space="preserve">Sharing </w:t>
      </w:r>
      <w:r w:rsidR="00B923EF" w:rsidRPr="00CE6FE9">
        <w:rPr>
          <w:rFonts w:ascii="Aptos" w:hAnsi="Aptos"/>
          <w:bCs/>
        </w:rPr>
        <w:t>Outputs</w:t>
      </w:r>
      <w:bookmarkEnd w:id="38"/>
      <w:r w:rsidR="001E2D49" w:rsidRPr="00CE6FE9">
        <w:rPr>
          <w:rFonts w:ascii="Aptos" w:hAnsi="Aptos"/>
          <w:bCs/>
        </w:rPr>
        <w:t xml:space="preserve"> in Webex</w:t>
      </w:r>
      <w:bookmarkEnd w:id="39"/>
    </w:p>
    <w:p w14:paraId="722A8C44" w14:textId="77777777" w:rsidR="00041B52" w:rsidRPr="00CE6FE9" w:rsidRDefault="00041B52" w:rsidP="00D528CB">
      <w:pPr>
        <w:pStyle w:val="Heading3"/>
        <w:rPr>
          <w:rFonts w:ascii="Aptos" w:hAnsi="Aptos"/>
        </w:rPr>
      </w:pPr>
      <w:bookmarkStart w:id="40" w:name="_Toc224567979"/>
      <w:r w:rsidRPr="00CE6FE9">
        <w:rPr>
          <w:rFonts w:ascii="Aptos" w:hAnsi="Aptos"/>
        </w:rPr>
        <w:t>Lectern PC</w:t>
      </w:r>
      <w:bookmarkEnd w:id="40"/>
    </w:p>
    <w:p w14:paraId="6553F633" w14:textId="2147BFA2" w:rsidR="00041B52" w:rsidRPr="00CE6FE9" w:rsidRDefault="00041B52" w:rsidP="00BA4275">
      <w:pPr>
        <w:pStyle w:val="ListParagraph"/>
        <w:numPr>
          <w:ilvl w:val="0"/>
          <w:numId w:val="1"/>
        </w:numPr>
        <w:tabs>
          <w:tab w:val="left" w:pos="10800"/>
        </w:tabs>
      </w:pPr>
      <w:r w:rsidRPr="00CE6FE9">
        <w:t xml:space="preserve">Tap </w:t>
      </w:r>
      <w:r w:rsidRPr="00CE6FE9">
        <w:rPr>
          <w:b/>
          <w:bCs/>
        </w:rPr>
        <w:t xml:space="preserve">Lectern PC </w:t>
      </w:r>
      <w:r w:rsidR="00F9583D" w:rsidRPr="00CE6FE9">
        <w:t xml:space="preserve">on the top of the </w:t>
      </w:r>
      <w:r w:rsidR="00F9583D" w:rsidRPr="00CE6FE9">
        <w:rPr>
          <w:i/>
          <w:iCs/>
        </w:rPr>
        <w:t>Control Panel</w:t>
      </w:r>
      <w:r w:rsidR="00F9583D" w:rsidRPr="00CE6FE9">
        <w:t xml:space="preserve"> </w:t>
      </w:r>
      <w:r w:rsidRPr="00CE6FE9">
        <w:t>to switch the project</w:t>
      </w:r>
      <w:r w:rsidR="00E77670" w:rsidRPr="00CE6FE9">
        <w:t xml:space="preserve">or display </w:t>
      </w:r>
      <w:r w:rsidRPr="00CE6FE9">
        <w:t>to the Lectern PC. By default, this will be selected upon startup.</w:t>
      </w:r>
    </w:p>
    <w:p w14:paraId="274377F9" w14:textId="278796CA" w:rsidR="003C31DC" w:rsidRPr="00CE6FE9" w:rsidRDefault="00D73C19" w:rsidP="00BA4275">
      <w:pPr>
        <w:pStyle w:val="ListParagraph"/>
        <w:numPr>
          <w:ilvl w:val="0"/>
          <w:numId w:val="1"/>
        </w:numPr>
        <w:tabs>
          <w:tab w:val="left" w:pos="10800"/>
        </w:tabs>
      </w:pPr>
      <w:r w:rsidRPr="00CE6FE9">
        <w:t>T</w:t>
      </w:r>
      <w:r w:rsidR="00C9764C" w:rsidRPr="00CE6FE9">
        <w:t>ap</w:t>
      </w:r>
      <w:r w:rsidR="00041B52" w:rsidRPr="00CE6FE9">
        <w:t xml:space="preserve"> </w:t>
      </w:r>
      <w:r w:rsidR="001F6E91" w:rsidRPr="00CE6FE9">
        <w:rPr>
          <w:b/>
          <w:bCs/>
        </w:rPr>
        <w:t>Camera</w:t>
      </w:r>
      <w:r w:rsidR="000B168D" w:rsidRPr="00CE6FE9">
        <w:t>,</w:t>
      </w:r>
      <w:r w:rsidR="00041B52" w:rsidRPr="00CE6FE9">
        <w:rPr>
          <w:b/>
          <w:bCs/>
        </w:rPr>
        <w:t xml:space="preserve"> </w:t>
      </w:r>
      <w:r w:rsidR="00041B52" w:rsidRPr="00CE6FE9">
        <w:t xml:space="preserve">under </w:t>
      </w:r>
      <w:r w:rsidR="00041B52" w:rsidRPr="00CE6FE9">
        <w:rPr>
          <w:i/>
          <w:iCs/>
        </w:rPr>
        <w:t>Input</w:t>
      </w:r>
      <w:r w:rsidR="00041B52" w:rsidRPr="00CE6FE9">
        <w:t xml:space="preserve"> in </w:t>
      </w:r>
      <w:r w:rsidR="00041B52" w:rsidRPr="00CE6FE9">
        <w:rPr>
          <w:i/>
          <w:iCs/>
        </w:rPr>
        <w:t>Camera Controls</w:t>
      </w:r>
      <w:r w:rsidR="001107A5" w:rsidRPr="00CE6FE9">
        <w:t>.</w:t>
      </w:r>
      <w:r w:rsidR="00F44284" w:rsidRPr="00CE6FE9">
        <w:t xml:space="preserve"> </w:t>
      </w:r>
    </w:p>
    <w:p w14:paraId="6118F923" w14:textId="5A008B30" w:rsidR="00041B52" w:rsidRPr="00CE6FE9" w:rsidRDefault="00BC77F2" w:rsidP="00BA4275">
      <w:pPr>
        <w:pStyle w:val="ListParagraph"/>
        <w:numPr>
          <w:ilvl w:val="0"/>
          <w:numId w:val="1"/>
        </w:numPr>
        <w:tabs>
          <w:tab w:val="left" w:pos="10800"/>
        </w:tabs>
      </w:pPr>
      <w:r w:rsidRPr="00CE6FE9">
        <w:t>S</w:t>
      </w:r>
      <w:r w:rsidR="004F2113" w:rsidRPr="00CE6FE9">
        <w:t xml:space="preserve">hare </w:t>
      </w:r>
      <w:r w:rsidR="00812A72" w:rsidRPr="00CE6FE9">
        <w:rPr>
          <w:b/>
          <w:bCs/>
        </w:rPr>
        <w:t>S</w:t>
      </w:r>
      <w:r w:rsidR="004F2113" w:rsidRPr="00CE6FE9">
        <w:rPr>
          <w:b/>
          <w:bCs/>
        </w:rPr>
        <w:t>creen</w:t>
      </w:r>
      <w:r w:rsidR="00812A72" w:rsidRPr="00CE6FE9">
        <w:rPr>
          <w:b/>
          <w:bCs/>
        </w:rPr>
        <w:t xml:space="preserve"> </w:t>
      </w:r>
      <w:r w:rsidR="003C31DC" w:rsidRPr="00CE6FE9">
        <w:t xml:space="preserve">or </w:t>
      </w:r>
      <w:r w:rsidR="003C31DC" w:rsidRPr="00CE6FE9">
        <w:rPr>
          <w:b/>
          <w:bCs/>
        </w:rPr>
        <w:t>Application</w:t>
      </w:r>
      <w:r w:rsidRPr="00CE6FE9">
        <w:t xml:space="preserve"> in Webex</w:t>
      </w:r>
      <w:r w:rsidR="00074263" w:rsidRPr="00CE6FE9">
        <w:t>.</w:t>
      </w:r>
      <w:r w:rsidR="004F2113" w:rsidRPr="00CE6FE9">
        <w:t xml:space="preserve"> </w:t>
      </w:r>
      <w:r w:rsidR="00A502EB" w:rsidRPr="00CE6FE9">
        <w:t>B</w:t>
      </w:r>
      <w:r w:rsidR="00DB48F0" w:rsidRPr="00CE6FE9">
        <w:t xml:space="preserve">oth </w:t>
      </w:r>
      <w:r w:rsidR="004F2113" w:rsidRPr="00CE6FE9">
        <w:t xml:space="preserve">the </w:t>
      </w:r>
      <w:r w:rsidR="00E71E4A" w:rsidRPr="00CE6FE9">
        <w:t xml:space="preserve">projector </w:t>
      </w:r>
      <w:r w:rsidR="00DB48F0" w:rsidRPr="00CE6FE9">
        <w:t xml:space="preserve">and Webex </w:t>
      </w:r>
      <w:r w:rsidR="004F2113" w:rsidRPr="00CE6FE9">
        <w:t xml:space="preserve">show the Lectern PC </w:t>
      </w:r>
      <w:r w:rsidR="003C31DC" w:rsidRPr="00CE6FE9">
        <w:t>contents</w:t>
      </w:r>
      <w:r w:rsidR="00A64EE7" w:rsidRPr="00CE6FE9">
        <w:t>.</w:t>
      </w:r>
      <w:r w:rsidR="00041B52" w:rsidRPr="00CE6FE9">
        <w:rPr>
          <w:noProof/>
        </w:rPr>
        <w:t xml:space="preserve"> </w:t>
      </w:r>
    </w:p>
    <w:p w14:paraId="161AA229" w14:textId="2BCE9596" w:rsidR="00041B52" w:rsidRPr="00CE6FE9" w:rsidRDefault="00A46EC7" w:rsidP="00F01FA0">
      <w:pPr>
        <w:tabs>
          <w:tab w:val="left" w:pos="10800"/>
        </w:tabs>
        <w:jc w:val="center"/>
        <w:rPr>
          <w:rFonts w:ascii="Aptos" w:hAnsi="Aptos"/>
        </w:rPr>
      </w:pPr>
      <w:r w:rsidRPr="00CE6FE9">
        <w:rPr>
          <w:rFonts w:ascii="Aptos" w:hAnsi="Aptos"/>
          <w:noProof/>
        </w:rPr>
        <w:drawing>
          <wp:inline distT="0" distB="0" distL="0" distR="0" wp14:anchorId="2F4D6D64" wp14:editId="58BEE15A">
            <wp:extent cx="3657600" cy="2283719"/>
            <wp:effectExtent l="19050" t="19050" r="19050" b="21590"/>
            <wp:docPr id="1559292644" name="Picture 54" descr="Full view of the home screen with Lectern PC marked as the first step, then Camera, underneath Input, is marked as the second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92644" name="Picture 54" descr="Full view of the home screen with Lectern PC marked as the first step, then Camera, underneath Input, is marked as the second ste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7600" cy="2283719"/>
                    </a:xfrm>
                    <a:prstGeom prst="rect">
                      <a:avLst/>
                    </a:prstGeom>
                    <a:ln>
                      <a:solidFill>
                        <a:srgbClr val="003366"/>
                      </a:solidFill>
                    </a:ln>
                  </pic:spPr>
                </pic:pic>
              </a:graphicData>
            </a:graphic>
          </wp:inline>
        </w:drawing>
      </w:r>
    </w:p>
    <w:p w14:paraId="784BD580" w14:textId="5EB9A2DA" w:rsidR="00041B52" w:rsidRPr="00CE6FE9" w:rsidRDefault="00041B52" w:rsidP="0076575F">
      <w:pPr>
        <w:pStyle w:val="Caption"/>
        <w:rPr>
          <w:b/>
        </w:rPr>
      </w:pPr>
      <w:bookmarkStart w:id="41" w:name="_Ref142636327"/>
      <w:r w:rsidRPr="00CE6FE9">
        <w:t xml:space="preserve">Figure </w:t>
      </w:r>
      <w:fldSimple w:instr=" SEQ Figure \* ARABIC ">
        <w:r w:rsidR="004F0A4F">
          <w:rPr>
            <w:noProof/>
          </w:rPr>
          <w:t>7</w:t>
        </w:r>
      </w:fldSimple>
      <w:bookmarkEnd w:id="41"/>
      <w:r w:rsidRPr="00CE6FE9">
        <w:t>: Lectern PC layout</w:t>
      </w:r>
    </w:p>
    <w:p w14:paraId="23C5474D" w14:textId="77777777" w:rsidR="00041B52" w:rsidRPr="00CE6FE9" w:rsidRDefault="00041B52" w:rsidP="00D528CB">
      <w:pPr>
        <w:pStyle w:val="Heading3"/>
        <w:rPr>
          <w:rFonts w:ascii="Aptos" w:hAnsi="Aptos"/>
        </w:rPr>
      </w:pPr>
      <w:bookmarkStart w:id="42" w:name="_Toc224567980"/>
      <w:r w:rsidRPr="00CE6FE9">
        <w:rPr>
          <w:rFonts w:ascii="Aptos" w:hAnsi="Aptos"/>
        </w:rPr>
        <w:t>Doc Cam</w:t>
      </w:r>
      <w:bookmarkEnd w:id="42"/>
    </w:p>
    <w:p w14:paraId="67F7CA5D" w14:textId="00EBE8E6" w:rsidR="009622E6" w:rsidRPr="00CE6FE9" w:rsidRDefault="00D84CF1" w:rsidP="00BA4275">
      <w:pPr>
        <w:pStyle w:val="ListParagraph"/>
        <w:numPr>
          <w:ilvl w:val="0"/>
          <w:numId w:val="2"/>
        </w:numPr>
      </w:pPr>
      <w:r w:rsidRPr="00CE6FE9">
        <w:t xml:space="preserve">Tap </w:t>
      </w:r>
      <w:r w:rsidRPr="00CE6FE9">
        <w:rPr>
          <w:b/>
          <w:bCs/>
        </w:rPr>
        <w:t xml:space="preserve">Doc Cam </w:t>
      </w:r>
      <w:r w:rsidRPr="00CE6FE9">
        <w:t xml:space="preserve">on the top of the </w:t>
      </w:r>
      <w:r w:rsidRPr="00CE6FE9">
        <w:rPr>
          <w:i/>
          <w:iCs/>
        </w:rPr>
        <w:t>Control Panel</w:t>
      </w:r>
      <w:r w:rsidRPr="00CE6FE9">
        <w:t xml:space="preserve"> to switch the projector display to the Document Camera Controls </w:t>
      </w:r>
      <w:r w:rsidR="00DE1E96" w:rsidRPr="00CE6FE9">
        <w:t>can be accessed through either the touch panel or document camera</w:t>
      </w:r>
      <w:r w:rsidR="00041B52" w:rsidRPr="00CE6FE9">
        <w:t xml:space="preserve">. </w:t>
      </w:r>
    </w:p>
    <w:p w14:paraId="427D5C1A" w14:textId="347653C5" w:rsidR="00041B52" w:rsidRPr="00CE6FE9" w:rsidRDefault="00197A51" w:rsidP="00BA4275">
      <w:pPr>
        <w:pStyle w:val="ListParagraph"/>
        <w:numPr>
          <w:ilvl w:val="0"/>
          <w:numId w:val="2"/>
        </w:numPr>
        <w:tabs>
          <w:tab w:val="left" w:pos="10800"/>
        </w:tabs>
      </w:pPr>
      <w:r w:rsidRPr="00CE6FE9">
        <w:t>If using Webex, t</w:t>
      </w:r>
      <w:r w:rsidR="00C9764C" w:rsidRPr="00CE6FE9">
        <w:t>ap</w:t>
      </w:r>
      <w:r w:rsidR="00041B52" w:rsidRPr="00CE6FE9">
        <w:t xml:space="preserve"> </w:t>
      </w:r>
      <w:r w:rsidR="00041B52" w:rsidRPr="00CE6FE9">
        <w:rPr>
          <w:b/>
          <w:bCs/>
        </w:rPr>
        <w:t xml:space="preserve">Sources </w:t>
      </w:r>
      <w:r w:rsidR="00041B52" w:rsidRPr="00CE6FE9">
        <w:t xml:space="preserve">under </w:t>
      </w:r>
      <w:r w:rsidR="00041B52" w:rsidRPr="00CE6FE9">
        <w:rPr>
          <w:i/>
          <w:iCs/>
        </w:rPr>
        <w:t>Input</w:t>
      </w:r>
      <w:r w:rsidR="00041B52" w:rsidRPr="00CE6FE9">
        <w:t xml:space="preserve"> in </w:t>
      </w:r>
      <w:r w:rsidR="00041B52" w:rsidRPr="00CE6FE9">
        <w:rPr>
          <w:i/>
          <w:iCs/>
        </w:rPr>
        <w:t xml:space="preserve">Camera Controls </w:t>
      </w:r>
      <w:r w:rsidR="00041B52" w:rsidRPr="00CE6FE9">
        <w:t xml:space="preserve">to have the </w:t>
      </w:r>
      <w:r w:rsidR="00764733" w:rsidRPr="00CE6FE9">
        <w:t>projector</w:t>
      </w:r>
      <w:r w:rsidR="00041B52" w:rsidRPr="00CE6FE9">
        <w:t xml:space="preserve"> display </w:t>
      </w:r>
      <w:r w:rsidR="00764733" w:rsidRPr="00CE6FE9">
        <w:t xml:space="preserve">and Webex </w:t>
      </w:r>
      <w:r w:rsidR="00041B52" w:rsidRPr="00CE6FE9">
        <w:t>show the Doc Cam screen.</w:t>
      </w:r>
    </w:p>
    <w:p w14:paraId="517EA596" w14:textId="4E3835E2" w:rsidR="00041B52" w:rsidRPr="00CE6FE9" w:rsidRDefault="00041B52" w:rsidP="00BA4275">
      <w:pPr>
        <w:pStyle w:val="ListParagraph"/>
        <w:numPr>
          <w:ilvl w:val="0"/>
          <w:numId w:val="2"/>
        </w:numPr>
        <w:tabs>
          <w:tab w:val="left" w:pos="10800"/>
        </w:tabs>
      </w:pPr>
      <w:r w:rsidRPr="00CE6FE9">
        <w:t>The Doc Cam can be controlled through either the touch panel or on the Doc Cam itself.</w:t>
      </w:r>
      <w:r w:rsidR="0099496D" w:rsidRPr="00CE6FE9">
        <w:t xml:space="preserve"> </w:t>
      </w:r>
      <w:r w:rsidRPr="00CE6FE9">
        <w:t>Refer to Page 1</w:t>
      </w:r>
      <w:r w:rsidR="00661643" w:rsidRPr="00CE6FE9">
        <w:t>2</w:t>
      </w:r>
      <w:r w:rsidRPr="00CE6FE9">
        <w:t xml:space="preserve"> for additional Doc Cam instructions.</w:t>
      </w:r>
    </w:p>
    <w:p w14:paraId="02A35DE9" w14:textId="3CADB8AB" w:rsidR="00041B52" w:rsidRPr="00CE6FE9" w:rsidRDefault="00773108" w:rsidP="00F01FA0">
      <w:pPr>
        <w:pStyle w:val="NormalWeb"/>
        <w:tabs>
          <w:tab w:val="left" w:pos="10800"/>
        </w:tabs>
        <w:jc w:val="center"/>
        <w:rPr>
          <w:rFonts w:ascii="Aptos" w:hAnsi="Aptos"/>
        </w:rPr>
      </w:pPr>
      <w:r w:rsidRPr="00CE6FE9">
        <w:rPr>
          <w:rFonts w:ascii="Aptos" w:hAnsi="Aptos"/>
          <w:noProof/>
        </w:rPr>
        <w:drawing>
          <wp:inline distT="0" distB="0" distL="0" distR="0" wp14:anchorId="6F92442C" wp14:editId="24C2A840">
            <wp:extent cx="3657600" cy="2286326"/>
            <wp:effectExtent l="19050" t="19050" r="19050" b="19050"/>
            <wp:docPr id="693205165" name="Picture 44" descr="Full view of the home screen with Doc Cam marked as the first step, then Sources, underneath Input, is marked as the second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05165" name="Picture 44" descr="Full view of the home screen with Doc Cam marked as the first step, then Sources, underneath Input, is marked as the second ste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7600" cy="2286326"/>
                    </a:xfrm>
                    <a:prstGeom prst="rect">
                      <a:avLst/>
                    </a:prstGeom>
                    <a:ln>
                      <a:solidFill>
                        <a:srgbClr val="003366"/>
                      </a:solidFill>
                    </a:ln>
                  </pic:spPr>
                </pic:pic>
              </a:graphicData>
            </a:graphic>
          </wp:inline>
        </w:drawing>
      </w:r>
    </w:p>
    <w:p w14:paraId="54F44FB8" w14:textId="29614B71" w:rsidR="00F82A17" w:rsidRPr="00CE6FE9" w:rsidRDefault="00041B52" w:rsidP="0076575F">
      <w:pPr>
        <w:pStyle w:val="Caption"/>
        <w:rPr>
          <w:b/>
          <w:lang w:val="fr-FR"/>
        </w:rPr>
      </w:pPr>
      <w:bookmarkStart w:id="43" w:name="_Ref142636334"/>
      <w:r w:rsidRPr="00CE6FE9">
        <w:rPr>
          <w:lang w:val="fr-FR"/>
        </w:rPr>
        <w:t xml:space="preserve">Figure </w:t>
      </w:r>
      <w:r w:rsidRPr="00CE6FE9">
        <w:rPr>
          <w:b/>
        </w:rPr>
        <w:fldChar w:fldCharType="begin"/>
      </w:r>
      <w:r w:rsidRPr="00CE6FE9">
        <w:rPr>
          <w:lang w:val="fr-FR"/>
        </w:rPr>
        <w:instrText xml:space="preserve"> SEQ Figure \* ARABIC </w:instrText>
      </w:r>
      <w:r w:rsidRPr="00CE6FE9">
        <w:rPr>
          <w:b/>
        </w:rPr>
        <w:fldChar w:fldCharType="separate"/>
      </w:r>
      <w:r w:rsidR="004F0A4F">
        <w:rPr>
          <w:noProof/>
          <w:lang w:val="fr-FR"/>
        </w:rPr>
        <w:t>8</w:t>
      </w:r>
      <w:r w:rsidRPr="00CE6FE9">
        <w:rPr>
          <w:b/>
        </w:rPr>
        <w:fldChar w:fldCharType="end"/>
      </w:r>
      <w:bookmarkEnd w:id="43"/>
      <w:r w:rsidRPr="00CE6FE9">
        <w:rPr>
          <w:lang w:val="fr-FR"/>
        </w:rPr>
        <w:t>: Document Camera layout</w:t>
      </w:r>
    </w:p>
    <w:p w14:paraId="1FD869C1" w14:textId="4153059F" w:rsidR="00041B52" w:rsidRPr="00CE6FE9" w:rsidRDefault="00041B52" w:rsidP="00D528CB">
      <w:pPr>
        <w:pStyle w:val="Heading3"/>
        <w:rPr>
          <w:rFonts w:ascii="Aptos" w:hAnsi="Aptos"/>
          <w:lang w:val="fr-FR"/>
        </w:rPr>
      </w:pPr>
      <w:bookmarkStart w:id="44" w:name="_Toc224567981"/>
      <w:r w:rsidRPr="00CE6FE9">
        <w:rPr>
          <w:rFonts w:ascii="Aptos" w:hAnsi="Aptos"/>
          <w:lang w:val="fr-FR"/>
        </w:rPr>
        <w:lastRenderedPageBreak/>
        <w:t>HDMI</w:t>
      </w:r>
      <w:bookmarkEnd w:id="44"/>
      <w:r w:rsidR="003240B4" w:rsidRPr="00CE6FE9">
        <w:rPr>
          <w:rFonts w:ascii="Aptos" w:hAnsi="Aptos"/>
          <w:lang w:val="fr-FR"/>
        </w:rPr>
        <w:tab/>
      </w:r>
    </w:p>
    <w:p w14:paraId="4C5DD7C5" w14:textId="5C9FE50B" w:rsidR="00041B52" w:rsidRPr="00CE6FE9" w:rsidRDefault="00041B52" w:rsidP="00BA4275">
      <w:pPr>
        <w:pStyle w:val="ListParagraph"/>
        <w:numPr>
          <w:ilvl w:val="0"/>
          <w:numId w:val="15"/>
        </w:numPr>
        <w:tabs>
          <w:tab w:val="left" w:pos="10800"/>
        </w:tabs>
      </w:pPr>
      <w:r w:rsidRPr="00CE6FE9">
        <w:t xml:space="preserve">Tap </w:t>
      </w:r>
      <w:r w:rsidRPr="00CE6FE9">
        <w:rPr>
          <w:b/>
          <w:bCs/>
        </w:rPr>
        <w:t>HDMI</w:t>
      </w:r>
      <w:r w:rsidRPr="00CE6FE9">
        <w:t xml:space="preserve"> on the top </w:t>
      </w:r>
      <w:r w:rsidR="00DF74B7" w:rsidRPr="00CE6FE9">
        <w:t xml:space="preserve">of the </w:t>
      </w:r>
      <w:r w:rsidR="00DF74B7" w:rsidRPr="00CE6FE9">
        <w:rPr>
          <w:i/>
          <w:iCs/>
        </w:rPr>
        <w:t xml:space="preserve">Control Panel </w:t>
      </w:r>
      <w:r w:rsidRPr="00CE6FE9">
        <w:t xml:space="preserve">to switch the projected source to the plugged in HDMI device. </w:t>
      </w:r>
    </w:p>
    <w:p w14:paraId="58BBFCD3" w14:textId="07F9B95C" w:rsidR="0035458A" w:rsidRPr="00CE6FE9" w:rsidRDefault="006A3521" w:rsidP="00BA4275">
      <w:pPr>
        <w:pStyle w:val="ListParagraph"/>
        <w:numPr>
          <w:ilvl w:val="0"/>
          <w:numId w:val="15"/>
        </w:numPr>
        <w:tabs>
          <w:tab w:val="left" w:pos="10800"/>
        </w:tabs>
      </w:pPr>
      <w:r w:rsidRPr="00CE6FE9">
        <w:t>If using Webex, t</w:t>
      </w:r>
      <w:r w:rsidR="00C9764C" w:rsidRPr="00CE6FE9">
        <w:t>ap</w:t>
      </w:r>
      <w:r w:rsidR="00041B52" w:rsidRPr="00CE6FE9">
        <w:t xml:space="preserve"> </w:t>
      </w:r>
      <w:r w:rsidR="00041B52" w:rsidRPr="00CE6FE9">
        <w:rPr>
          <w:b/>
          <w:bCs/>
        </w:rPr>
        <w:t>Sources</w:t>
      </w:r>
      <w:r w:rsidR="00200534" w:rsidRPr="00CE6FE9">
        <w:t>,</w:t>
      </w:r>
      <w:r w:rsidR="00041B52" w:rsidRPr="00CE6FE9">
        <w:rPr>
          <w:b/>
          <w:bCs/>
        </w:rPr>
        <w:t xml:space="preserve"> </w:t>
      </w:r>
      <w:r w:rsidR="00041B52" w:rsidRPr="00CE6FE9">
        <w:t xml:space="preserve">under </w:t>
      </w:r>
      <w:r w:rsidR="00041B52" w:rsidRPr="00CE6FE9">
        <w:rPr>
          <w:i/>
          <w:iCs/>
        </w:rPr>
        <w:t>Input</w:t>
      </w:r>
      <w:r w:rsidR="00041B52" w:rsidRPr="00CE6FE9">
        <w:t xml:space="preserve"> in </w:t>
      </w:r>
      <w:r w:rsidR="00041B52" w:rsidRPr="00CE6FE9">
        <w:rPr>
          <w:i/>
          <w:iCs/>
        </w:rPr>
        <w:t>Camera Controls</w:t>
      </w:r>
      <w:r w:rsidR="00200534" w:rsidRPr="00CE6FE9">
        <w:t>,</w:t>
      </w:r>
      <w:r w:rsidR="00041B52" w:rsidRPr="00CE6FE9">
        <w:t xml:space="preserve"> to have the </w:t>
      </w:r>
      <w:r w:rsidR="00976F63" w:rsidRPr="00CE6FE9">
        <w:t>projector and Webex</w:t>
      </w:r>
      <w:r w:rsidR="00041B52" w:rsidRPr="00CE6FE9">
        <w:t xml:space="preserve"> show the connected device’s screen.</w:t>
      </w:r>
      <w:r w:rsidR="00041B52" w:rsidRPr="00CE6FE9">
        <w:rPr>
          <w:noProof/>
        </w:rPr>
        <w:t xml:space="preserve"> </w:t>
      </w:r>
    </w:p>
    <w:p w14:paraId="47601E84" w14:textId="12155DCB" w:rsidR="00BE43E8" w:rsidRPr="00CE6FE9" w:rsidRDefault="0052156A" w:rsidP="00BA4275">
      <w:pPr>
        <w:pStyle w:val="ListParagraph"/>
        <w:numPr>
          <w:ilvl w:val="0"/>
          <w:numId w:val="15"/>
        </w:numPr>
        <w:tabs>
          <w:tab w:val="left" w:pos="10800"/>
        </w:tabs>
      </w:pPr>
      <w:r w:rsidRPr="00CE6FE9">
        <w:t xml:space="preserve">Tap </w:t>
      </w:r>
      <w:r w:rsidRPr="00CE6FE9">
        <w:rPr>
          <w:b/>
          <w:bCs/>
        </w:rPr>
        <w:t>Camera</w:t>
      </w:r>
      <w:r w:rsidRPr="00CE6FE9">
        <w:t xml:space="preserve"> to switch the projector display and Webex </w:t>
      </w:r>
      <w:r w:rsidR="00523F8E" w:rsidRPr="00CE6FE9">
        <w:t xml:space="preserve">back </w:t>
      </w:r>
      <w:r w:rsidRPr="00CE6FE9">
        <w:t>to the Flex Room camera.</w:t>
      </w:r>
    </w:p>
    <w:p w14:paraId="7E5D3E74" w14:textId="72D720EA" w:rsidR="00041B52" w:rsidRPr="00CE6FE9" w:rsidRDefault="00773108" w:rsidP="0076575F">
      <w:pPr>
        <w:pStyle w:val="NormalWeb"/>
        <w:tabs>
          <w:tab w:val="left" w:pos="10800"/>
        </w:tabs>
        <w:jc w:val="center"/>
        <w:rPr>
          <w:rFonts w:ascii="Aptos" w:hAnsi="Aptos"/>
        </w:rPr>
      </w:pPr>
      <w:r w:rsidRPr="00CE6FE9">
        <w:rPr>
          <w:rFonts w:ascii="Aptos" w:hAnsi="Aptos"/>
          <w:noProof/>
        </w:rPr>
        <w:drawing>
          <wp:inline distT="0" distB="0" distL="0" distR="0" wp14:anchorId="4216B5DB" wp14:editId="225BDA6B">
            <wp:extent cx="3657600" cy="2286326"/>
            <wp:effectExtent l="19050" t="19050" r="19050" b="19050"/>
            <wp:docPr id="1432226601" name="Picture 45" descr="Full view of the home screen with HDMI marked as the first step, then Sources, underneath Input, is marked as the second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26601" name="Picture 45" descr="Full view of the home screen with HDMI marked as the first step, then Sources, underneath Input, is marked as the second ste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7600" cy="2286326"/>
                    </a:xfrm>
                    <a:prstGeom prst="rect">
                      <a:avLst/>
                    </a:prstGeom>
                    <a:ln>
                      <a:solidFill>
                        <a:srgbClr val="003366"/>
                      </a:solidFill>
                    </a:ln>
                  </pic:spPr>
                </pic:pic>
              </a:graphicData>
            </a:graphic>
          </wp:inline>
        </w:drawing>
      </w:r>
    </w:p>
    <w:p w14:paraId="0241259E" w14:textId="1DF0C235" w:rsidR="00041B52" w:rsidRPr="00CE6FE9" w:rsidRDefault="00041B52" w:rsidP="0076575F">
      <w:pPr>
        <w:pStyle w:val="Caption"/>
        <w:rPr>
          <w:b/>
        </w:rPr>
      </w:pPr>
      <w:bookmarkStart w:id="45" w:name="_Ref142636343"/>
      <w:r w:rsidRPr="00CE6FE9">
        <w:t xml:space="preserve">Figure </w:t>
      </w:r>
      <w:fldSimple w:instr=" SEQ Figure \* ARABIC ">
        <w:r w:rsidR="004F0A4F">
          <w:rPr>
            <w:noProof/>
          </w:rPr>
          <w:t>9</w:t>
        </w:r>
      </w:fldSimple>
      <w:bookmarkEnd w:id="45"/>
      <w:r w:rsidRPr="00CE6FE9">
        <w:t>: HDMI Source layout</w:t>
      </w:r>
    </w:p>
    <w:p w14:paraId="486EC0EC" w14:textId="4E8801D5" w:rsidR="00041B52" w:rsidRPr="00CE6FE9" w:rsidRDefault="00041B52" w:rsidP="00D528CB">
      <w:pPr>
        <w:pStyle w:val="Heading3"/>
        <w:rPr>
          <w:rFonts w:ascii="Aptos" w:hAnsi="Aptos"/>
        </w:rPr>
      </w:pPr>
      <w:bookmarkStart w:id="46" w:name="_Toc224567982"/>
      <w:r w:rsidRPr="00CE6FE9">
        <w:rPr>
          <w:rFonts w:ascii="Aptos" w:hAnsi="Aptos"/>
        </w:rPr>
        <w:t>Blu-Ray Player</w:t>
      </w:r>
      <w:bookmarkEnd w:id="46"/>
    </w:p>
    <w:p w14:paraId="5BEBF267" w14:textId="2DEEDD00" w:rsidR="00041B52" w:rsidRPr="00CE6FE9" w:rsidRDefault="00041B52" w:rsidP="00BA4275">
      <w:pPr>
        <w:pStyle w:val="ListParagraph"/>
        <w:numPr>
          <w:ilvl w:val="0"/>
          <w:numId w:val="3"/>
        </w:numPr>
        <w:tabs>
          <w:tab w:val="left" w:pos="10800"/>
        </w:tabs>
      </w:pPr>
      <w:r w:rsidRPr="00CE6FE9">
        <w:t xml:space="preserve">Tap </w:t>
      </w:r>
      <w:r w:rsidRPr="00CE6FE9">
        <w:rPr>
          <w:b/>
          <w:bCs/>
        </w:rPr>
        <w:t xml:space="preserve">Blu-Ray </w:t>
      </w:r>
      <w:r w:rsidR="00C5693C" w:rsidRPr="00CE6FE9">
        <w:t xml:space="preserve">on the top of the </w:t>
      </w:r>
      <w:r w:rsidR="00C5693C" w:rsidRPr="00CE6FE9">
        <w:rPr>
          <w:i/>
          <w:iCs/>
        </w:rPr>
        <w:t xml:space="preserve">Control </w:t>
      </w:r>
      <w:r w:rsidR="00C5693C" w:rsidRPr="00CE6FE9">
        <w:t xml:space="preserve">Panel </w:t>
      </w:r>
      <w:r w:rsidRPr="00CE6FE9">
        <w:t>to switch the projected source to the Blu-Ray player.</w:t>
      </w:r>
    </w:p>
    <w:p w14:paraId="64A67A3A" w14:textId="5AC5B582" w:rsidR="0052156A" w:rsidRPr="00CE6FE9" w:rsidRDefault="00E71E4A" w:rsidP="00BA4275">
      <w:pPr>
        <w:pStyle w:val="ListParagraph"/>
        <w:numPr>
          <w:ilvl w:val="0"/>
          <w:numId w:val="3"/>
        </w:numPr>
        <w:tabs>
          <w:tab w:val="left" w:pos="10800"/>
        </w:tabs>
      </w:pPr>
      <w:r w:rsidRPr="00CE6FE9">
        <w:t>If using Webex, t</w:t>
      </w:r>
      <w:r w:rsidR="00C9764C" w:rsidRPr="00CE6FE9">
        <w:t>ap</w:t>
      </w:r>
      <w:r w:rsidR="000B168D" w:rsidRPr="00CE6FE9">
        <w:t xml:space="preserve"> </w:t>
      </w:r>
      <w:r w:rsidR="00041B52" w:rsidRPr="00CE6FE9">
        <w:rPr>
          <w:b/>
          <w:bCs/>
        </w:rPr>
        <w:t>Sources</w:t>
      </w:r>
      <w:r w:rsidR="00041B52" w:rsidRPr="00CE6FE9">
        <w:t>,</w:t>
      </w:r>
      <w:r w:rsidR="00041B52" w:rsidRPr="00CE6FE9">
        <w:rPr>
          <w:b/>
          <w:bCs/>
        </w:rPr>
        <w:t xml:space="preserve"> </w:t>
      </w:r>
      <w:r w:rsidR="00041B52" w:rsidRPr="00CE6FE9">
        <w:t xml:space="preserve">under </w:t>
      </w:r>
      <w:r w:rsidR="00041B52" w:rsidRPr="00CE6FE9">
        <w:rPr>
          <w:i/>
          <w:iCs/>
        </w:rPr>
        <w:t>Input</w:t>
      </w:r>
      <w:r w:rsidR="00041B52" w:rsidRPr="00CE6FE9">
        <w:t xml:space="preserve"> in </w:t>
      </w:r>
      <w:r w:rsidR="00041B52" w:rsidRPr="00CE6FE9">
        <w:rPr>
          <w:i/>
          <w:iCs/>
        </w:rPr>
        <w:t>Camera Controls</w:t>
      </w:r>
      <w:r w:rsidR="00041B52" w:rsidRPr="00CE6FE9">
        <w:t>, to have the</w:t>
      </w:r>
      <w:r w:rsidRPr="00CE6FE9">
        <w:t xml:space="preserve"> projector and Webex </w:t>
      </w:r>
      <w:r w:rsidR="00041B52" w:rsidRPr="00CE6FE9">
        <w:t xml:space="preserve">show </w:t>
      </w:r>
      <w:r w:rsidR="00025C48" w:rsidRPr="00CE6FE9">
        <w:t xml:space="preserve">the </w:t>
      </w:r>
      <w:r w:rsidR="00041B52" w:rsidRPr="00CE6FE9">
        <w:t>Blu-Ray player screen.</w:t>
      </w:r>
      <w:r w:rsidR="004B3F7A" w:rsidRPr="00CE6FE9">
        <w:t xml:space="preserve"> </w:t>
      </w:r>
      <w:r w:rsidR="0052156A" w:rsidRPr="00CE6FE9">
        <w:t xml:space="preserve">Tap </w:t>
      </w:r>
      <w:r w:rsidR="0052156A" w:rsidRPr="00CE6FE9">
        <w:rPr>
          <w:b/>
          <w:bCs/>
        </w:rPr>
        <w:t>Camera</w:t>
      </w:r>
      <w:r w:rsidR="0052156A" w:rsidRPr="00CE6FE9">
        <w:t xml:space="preserve"> to switch the projector display and Webex</w:t>
      </w:r>
      <w:r w:rsidR="00523F8E" w:rsidRPr="00CE6FE9">
        <w:t xml:space="preserve"> back</w:t>
      </w:r>
      <w:r w:rsidR="0052156A" w:rsidRPr="00CE6FE9">
        <w:t xml:space="preserve"> to the Flex Room camera.</w:t>
      </w:r>
    </w:p>
    <w:p w14:paraId="1493EBD7" w14:textId="45DE170D" w:rsidR="00041B52" w:rsidRPr="00CE6FE9" w:rsidRDefault="00041B52" w:rsidP="00BA4275">
      <w:pPr>
        <w:pStyle w:val="ListParagraph"/>
        <w:numPr>
          <w:ilvl w:val="0"/>
          <w:numId w:val="3"/>
        </w:numPr>
        <w:tabs>
          <w:tab w:val="left" w:pos="10800"/>
        </w:tabs>
      </w:pPr>
      <w:r w:rsidRPr="00CE6FE9">
        <w:t xml:space="preserve">Playback controls for the Blu-Ray player can be found below the </w:t>
      </w:r>
      <w:r w:rsidRPr="00CE6FE9">
        <w:rPr>
          <w:i/>
          <w:iCs/>
        </w:rPr>
        <w:t>Output</w:t>
      </w:r>
      <w:r w:rsidRPr="00CE6FE9">
        <w:t xml:space="preserve"> options on the top.</w:t>
      </w:r>
    </w:p>
    <w:p w14:paraId="09CB4B7C" w14:textId="728F3A1A" w:rsidR="00041B52" w:rsidRPr="00CE6FE9" w:rsidRDefault="00680CB1" w:rsidP="00F01FA0">
      <w:pPr>
        <w:tabs>
          <w:tab w:val="left" w:pos="10800"/>
        </w:tabs>
        <w:rPr>
          <w:rFonts w:ascii="Aptos" w:hAnsi="Aptos"/>
          <w:noProof/>
        </w:rPr>
      </w:pPr>
      <w:r w:rsidRPr="00CE6FE9">
        <w:rPr>
          <w:rFonts w:ascii="Aptos" w:hAnsi="Aptos"/>
          <w:b/>
        </w:rPr>
        <w:t xml:space="preserve">Note: </w:t>
      </w:r>
      <w:r w:rsidR="00041B52" w:rsidRPr="00CE6FE9">
        <w:rPr>
          <w:rFonts w:ascii="Aptos" w:hAnsi="Aptos"/>
        </w:rPr>
        <w:t>DVDs can also be played from the Blu-Ray player.</w:t>
      </w:r>
      <w:r w:rsidR="00041B52" w:rsidRPr="00CE6FE9">
        <w:rPr>
          <w:rFonts w:ascii="Aptos" w:hAnsi="Aptos"/>
          <w:noProof/>
        </w:rPr>
        <w:t xml:space="preserve"> </w:t>
      </w:r>
    </w:p>
    <w:p w14:paraId="571B863F" w14:textId="71B72C08" w:rsidR="00041B52" w:rsidRPr="00CE6FE9" w:rsidRDefault="00773108" w:rsidP="00F01FA0">
      <w:pPr>
        <w:pStyle w:val="NormalWeb"/>
        <w:tabs>
          <w:tab w:val="left" w:pos="10800"/>
        </w:tabs>
        <w:jc w:val="center"/>
        <w:rPr>
          <w:rFonts w:ascii="Aptos" w:hAnsi="Aptos"/>
        </w:rPr>
      </w:pPr>
      <w:r w:rsidRPr="00CE6FE9">
        <w:rPr>
          <w:rFonts w:ascii="Aptos" w:hAnsi="Aptos"/>
          <w:noProof/>
        </w:rPr>
        <w:drawing>
          <wp:inline distT="0" distB="0" distL="0" distR="0" wp14:anchorId="1B21126A" wp14:editId="75A8D76D">
            <wp:extent cx="3657600" cy="2286326"/>
            <wp:effectExtent l="19050" t="19050" r="19050" b="19050"/>
            <wp:docPr id="1623513698" name="Picture 46" descr="Full view of the home screen with Blu-Ray marked as the first step, then Sources, underneath Input, is marked as the second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13698" name="Picture 46" descr="Full view of the home screen with Blu-Ray marked as the first step, then Sources, underneath Input, is marked as the second ste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7600" cy="2286326"/>
                    </a:xfrm>
                    <a:prstGeom prst="rect">
                      <a:avLst/>
                    </a:prstGeom>
                    <a:ln>
                      <a:solidFill>
                        <a:srgbClr val="003366"/>
                      </a:solidFill>
                    </a:ln>
                  </pic:spPr>
                </pic:pic>
              </a:graphicData>
            </a:graphic>
          </wp:inline>
        </w:drawing>
      </w:r>
    </w:p>
    <w:p w14:paraId="5141678D" w14:textId="6AECC190" w:rsidR="0076575F" w:rsidRDefault="00041B52" w:rsidP="0076575F">
      <w:pPr>
        <w:pStyle w:val="Caption"/>
      </w:pPr>
      <w:bookmarkStart w:id="47" w:name="_Ref142636348"/>
      <w:r w:rsidRPr="00CE6FE9">
        <w:t xml:space="preserve">Figure </w:t>
      </w:r>
      <w:fldSimple w:instr=" SEQ Figure \* ARABIC ">
        <w:r w:rsidR="004F0A4F">
          <w:rPr>
            <w:noProof/>
          </w:rPr>
          <w:t>10</w:t>
        </w:r>
      </w:fldSimple>
      <w:bookmarkEnd w:id="47"/>
      <w:r w:rsidRPr="00CE6FE9">
        <w:t>: Blu-Ray source output</w:t>
      </w:r>
    </w:p>
    <w:p w14:paraId="07AF0683" w14:textId="1C5928D2" w:rsidR="00CD2866" w:rsidRPr="0076575F" w:rsidRDefault="0076575F" w:rsidP="0076575F">
      <w:pPr>
        <w:rPr>
          <w:rFonts w:ascii="Aptos" w:hAnsi="Aptos"/>
          <w:bCs/>
          <w:i/>
          <w:color w:val="365F91" w:themeColor="accent1" w:themeShade="BF"/>
          <w:sz w:val="16"/>
          <w:szCs w:val="16"/>
        </w:rPr>
      </w:pPr>
      <w:r>
        <w:rPr>
          <w:rFonts w:ascii="Aptos" w:hAnsi="Aptos"/>
        </w:rPr>
        <w:br w:type="page"/>
      </w:r>
    </w:p>
    <w:p w14:paraId="7BE85656" w14:textId="5786D66B" w:rsidR="00266ADE" w:rsidRPr="00CE6FE9" w:rsidRDefault="00686855" w:rsidP="00F01FA0">
      <w:pPr>
        <w:pStyle w:val="Heading2"/>
        <w:tabs>
          <w:tab w:val="left" w:pos="10800"/>
        </w:tabs>
        <w:rPr>
          <w:rFonts w:ascii="Aptos" w:hAnsi="Aptos"/>
        </w:rPr>
      </w:pPr>
      <w:bookmarkStart w:id="48" w:name="_Toc167093812"/>
      <w:bookmarkStart w:id="49" w:name="_Toc224567983"/>
      <w:r w:rsidRPr="00CE6FE9">
        <w:rPr>
          <w:rFonts w:ascii="Aptos" w:hAnsi="Aptos"/>
          <w:noProof/>
        </w:rPr>
        <w:lastRenderedPageBreak/>
        <w:t xml:space="preserve">Flex Room </w:t>
      </w:r>
      <w:r w:rsidR="00886A11" w:rsidRPr="00CE6FE9">
        <w:rPr>
          <w:rFonts w:ascii="Aptos" w:hAnsi="Aptos"/>
          <w:noProof/>
        </w:rPr>
        <w:t xml:space="preserve">Device </w:t>
      </w:r>
      <w:r w:rsidRPr="00CE6FE9">
        <w:rPr>
          <w:rFonts w:ascii="Aptos" w:hAnsi="Aptos"/>
          <w:noProof/>
        </w:rPr>
        <w:t>Adjustments</w:t>
      </w:r>
      <w:bookmarkEnd w:id="48"/>
      <w:bookmarkEnd w:id="49"/>
    </w:p>
    <w:p w14:paraId="3588F12C" w14:textId="77777777" w:rsidR="001C7A3C" w:rsidRPr="00CE6FE9" w:rsidRDefault="001C7A3C" w:rsidP="00D528CB">
      <w:pPr>
        <w:pStyle w:val="Heading3"/>
        <w:rPr>
          <w:rFonts w:ascii="Aptos" w:hAnsi="Aptos"/>
        </w:rPr>
      </w:pPr>
      <w:bookmarkStart w:id="50" w:name="_Toc224567984"/>
      <w:r w:rsidRPr="00CE6FE9">
        <w:rPr>
          <w:rFonts w:ascii="Aptos" w:hAnsi="Aptos"/>
        </w:rPr>
        <w:t>Projector Blank</w:t>
      </w:r>
      <w:bookmarkEnd w:id="50"/>
    </w:p>
    <w:p w14:paraId="6198EEC9" w14:textId="3C556ED0" w:rsidR="001C7A3C" w:rsidRPr="00CE6FE9" w:rsidRDefault="001C7A3C" w:rsidP="00BA4275">
      <w:pPr>
        <w:pStyle w:val="ListParagraph"/>
        <w:numPr>
          <w:ilvl w:val="0"/>
          <w:numId w:val="9"/>
        </w:numPr>
        <w:tabs>
          <w:tab w:val="left" w:pos="10800"/>
        </w:tabs>
      </w:pPr>
      <w:r w:rsidRPr="00CE6FE9">
        <w:t xml:space="preserve">Tap </w:t>
      </w:r>
      <w:r w:rsidRPr="00CE6FE9">
        <w:rPr>
          <w:b/>
          <w:bCs/>
        </w:rPr>
        <w:t>Projector Blank</w:t>
      </w:r>
      <w:r w:rsidRPr="00CE6FE9">
        <w:t xml:space="preserve"> on the top</w:t>
      </w:r>
      <w:r w:rsidR="0066262E" w:rsidRPr="00CE6FE9">
        <w:t xml:space="preserve"> </w:t>
      </w:r>
      <w:r w:rsidRPr="00CE6FE9">
        <w:t>left</w:t>
      </w:r>
      <w:r w:rsidR="00932F4F" w:rsidRPr="00CE6FE9">
        <w:t xml:space="preserve"> of the</w:t>
      </w:r>
      <w:r w:rsidR="001532E6" w:rsidRPr="00CE6FE9">
        <w:t xml:space="preserve"> </w:t>
      </w:r>
      <w:r w:rsidR="001532E6" w:rsidRPr="00CE6FE9">
        <w:rPr>
          <w:i/>
          <w:iCs/>
        </w:rPr>
        <w:t>Control Panel</w:t>
      </w:r>
      <w:r w:rsidRPr="00CE6FE9">
        <w:t xml:space="preserve"> to show a blank screen from the projector</w:t>
      </w:r>
      <w:r w:rsidR="00716D38" w:rsidRPr="00CE6FE9">
        <w:t>. The button will flash to indicate when the projector is blanked</w:t>
      </w:r>
      <w:r w:rsidRPr="00CE6FE9">
        <w:t>.</w:t>
      </w:r>
    </w:p>
    <w:p w14:paraId="430D9200" w14:textId="097F1690" w:rsidR="001C7A3C" w:rsidRPr="00CE6FE9" w:rsidRDefault="001C7A3C" w:rsidP="00BA4275">
      <w:pPr>
        <w:pStyle w:val="ListParagraph"/>
        <w:numPr>
          <w:ilvl w:val="0"/>
          <w:numId w:val="9"/>
        </w:numPr>
        <w:tabs>
          <w:tab w:val="left" w:pos="10800"/>
        </w:tabs>
      </w:pPr>
      <w:r w:rsidRPr="00CE6FE9">
        <w:t>Tap again to show the projector contents.</w:t>
      </w:r>
    </w:p>
    <w:p w14:paraId="7AA6E2F0" w14:textId="6B7A0F96" w:rsidR="001C7A3C" w:rsidRPr="00CE6FE9" w:rsidRDefault="00773108" w:rsidP="00F01FA0">
      <w:pPr>
        <w:keepNext/>
        <w:tabs>
          <w:tab w:val="left" w:pos="10800"/>
        </w:tabs>
        <w:jc w:val="center"/>
        <w:rPr>
          <w:rFonts w:ascii="Aptos" w:hAnsi="Aptos"/>
        </w:rPr>
      </w:pPr>
      <w:r w:rsidRPr="00CE6FE9">
        <w:rPr>
          <w:rFonts w:ascii="Aptos" w:hAnsi="Aptos"/>
          <w:noProof/>
        </w:rPr>
        <w:drawing>
          <wp:inline distT="0" distB="0" distL="0" distR="0" wp14:anchorId="44B4E7A0" wp14:editId="4F934F22">
            <wp:extent cx="3200400" cy="997835"/>
            <wp:effectExtent l="19050" t="19050" r="19050" b="12065"/>
            <wp:docPr id="297919936" name="Picture 47" descr="Upper portion of the touch panel with Projector Blank emphasized with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19936" name="Picture 47" descr="Upper portion of the touch panel with Projector Blank emphasized with a box."/>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0" cy="997835"/>
                    </a:xfrm>
                    <a:prstGeom prst="rect">
                      <a:avLst/>
                    </a:prstGeom>
                    <a:ln>
                      <a:solidFill>
                        <a:srgbClr val="003366"/>
                      </a:solidFill>
                    </a:ln>
                  </pic:spPr>
                </pic:pic>
              </a:graphicData>
            </a:graphic>
          </wp:inline>
        </w:drawing>
      </w:r>
    </w:p>
    <w:p w14:paraId="7C75092F" w14:textId="402417CC" w:rsidR="001C7A3C" w:rsidRPr="00CE6FE9" w:rsidRDefault="001C7A3C" w:rsidP="0076575F">
      <w:pPr>
        <w:pStyle w:val="Caption"/>
        <w:rPr>
          <w:b/>
        </w:rPr>
      </w:pPr>
      <w:bookmarkStart w:id="51" w:name="_Ref165889228"/>
      <w:r w:rsidRPr="00CE6FE9">
        <w:t xml:space="preserve">Figure </w:t>
      </w:r>
      <w:fldSimple w:instr=" SEQ Figure \* ARABIC ">
        <w:r w:rsidR="004F0A4F">
          <w:rPr>
            <w:noProof/>
          </w:rPr>
          <w:t>11</w:t>
        </w:r>
      </w:fldSimple>
      <w:bookmarkEnd w:id="51"/>
      <w:r w:rsidRPr="00CE6FE9">
        <w:t>: Home screen - Projector Blank</w:t>
      </w:r>
    </w:p>
    <w:p w14:paraId="374AE9B3" w14:textId="3BD7EF88" w:rsidR="009A19F7" w:rsidRPr="00CE6FE9" w:rsidRDefault="00E25B70" w:rsidP="00D528CB">
      <w:pPr>
        <w:pStyle w:val="Heading3"/>
        <w:rPr>
          <w:rFonts w:ascii="Aptos" w:hAnsi="Aptos"/>
        </w:rPr>
      </w:pPr>
      <w:bookmarkStart w:id="52" w:name="_Toc224567985"/>
      <w:r w:rsidRPr="00CE6FE9">
        <w:rPr>
          <w:rFonts w:ascii="Aptos" w:hAnsi="Aptos"/>
        </w:rPr>
        <w:t>Speaker</w:t>
      </w:r>
      <w:r w:rsidR="009A19F7" w:rsidRPr="00CE6FE9">
        <w:rPr>
          <w:rFonts w:ascii="Aptos" w:hAnsi="Aptos"/>
        </w:rPr>
        <w:t xml:space="preserve"> Volume</w:t>
      </w:r>
      <w:bookmarkEnd w:id="52"/>
    </w:p>
    <w:p w14:paraId="4FF43B76" w14:textId="3BA5C86A" w:rsidR="009A19F7" w:rsidRPr="00CE6FE9" w:rsidRDefault="009A19F7" w:rsidP="00BA4275">
      <w:pPr>
        <w:pStyle w:val="ListParagraph"/>
        <w:numPr>
          <w:ilvl w:val="0"/>
          <w:numId w:val="10"/>
        </w:numPr>
        <w:tabs>
          <w:tab w:val="left" w:pos="10800"/>
        </w:tabs>
      </w:pPr>
      <w:r w:rsidRPr="00CE6FE9">
        <w:t xml:space="preserve">Tap </w:t>
      </w:r>
      <w:r w:rsidRPr="00CE6FE9">
        <w:rPr>
          <w:b/>
          <w:bCs/>
        </w:rPr>
        <w:t xml:space="preserve">Volume Up/Down </w:t>
      </w:r>
      <w:r w:rsidRPr="00CE6FE9">
        <w:t>on the top</w:t>
      </w:r>
      <w:r w:rsidR="00716D38" w:rsidRPr="00CE6FE9">
        <w:t xml:space="preserve"> </w:t>
      </w:r>
      <w:r w:rsidRPr="00CE6FE9">
        <w:t xml:space="preserve">right of the </w:t>
      </w:r>
      <w:r w:rsidR="001532E6" w:rsidRPr="00CE6FE9">
        <w:rPr>
          <w:i/>
          <w:iCs/>
        </w:rPr>
        <w:t>Control Panel</w:t>
      </w:r>
      <w:r w:rsidRPr="00CE6FE9">
        <w:t xml:space="preserve"> to adjust the room speakers.</w:t>
      </w:r>
      <w:r w:rsidRPr="00CE6FE9">
        <w:rPr>
          <w:noProof/>
        </w:rPr>
        <w:t xml:space="preserve"> </w:t>
      </w:r>
    </w:p>
    <w:p w14:paraId="679A09FD" w14:textId="1C194E17" w:rsidR="009A19F7" w:rsidRPr="00CE6FE9" w:rsidRDefault="009A19F7" w:rsidP="00BA4275">
      <w:pPr>
        <w:pStyle w:val="ListParagraph"/>
        <w:numPr>
          <w:ilvl w:val="0"/>
          <w:numId w:val="10"/>
        </w:numPr>
        <w:tabs>
          <w:tab w:val="left" w:pos="10800"/>
        </w:tabs>
      </w:pPr>
      <w:r w:rsidRPr="00CE6FE9">
        <w:t xml:space="preserve">Tap </w:t>
      </w:r>
      <w:r w:rsidRPr="00CE6FE9">
        <w:rPr>
          <w:b/>
          <w:bCs/>
        </w:rPr>
        <w:t xml:space="preserve">Mute </w:t>
      </w:r>
      <w:r w:rsidRPr="00CE6FE9">
        <w:t>to mute/unmute the room speakers. The button will flash when muted</w:t>
      </w:r>
      <w:r w:rsidR="00793FF9" w:rsidRPr="00CE6FE9">
        <w:t>.</w:t>
      </w:r>
      <w:r w:rsidRPr="00CE6FE9">
        <w:rPr>
          <w:noProof/>
        </w:rPr>
        <w:t xml:space="preserve"> </w:t>
      </w:r>
    </w:p>
    <w:p w14:paraId="1B7E0CDF" w14:textId="210A25A2" w:rsidR="009A19F7" w:rsidRPr="00CE6FE9" w:rsidRDefault="00773108" w:rsidP="00F01FA0">
      <w:pPr>
        <w:keepNext/>
        <w:tabs>
          <w:tab w:val="left" w:pos="10800"/>
        </w:tabs>
        <w:jc w:val="center"/>
        <w:rPr>
          <w:rFonts w:ascii="Aptos" w:hAnsi="Aptos"/>
        </w:rPr>
      </w:pPr>
      <w:r w:rsidRPr="00CE6FE9">
        <w:rPr>
          <w:rFonts w:ascii="Aptos" w:hAnsi="Aptos"/>
          <w:noProof/>
        </w:rPr>
        <w:drawing>
          <wp:inline distT="0" distB="0" distL="0" distR="0" wp14:anchorId="1D5283E8" wp14:editId="6AAB9AEC">
            <wp:extent cx="3200400" cy="997835"/>
            <wp:effectExtent l="19050" t="19050" r="19050" b="12065"/>
            <wp:docPr id="585404358" name="Picture 48" descr="Upper portion of the touch panel with Speaker Volume emphasized with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04358" name="Picture 48" descr="Upper portion of the touch panel with Speaker Volume emphasized with a box."/>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0" cy="997835"/>
                    </a:xfrm>
                    <a:prstGeom prst="rect">
                      <a:avLst/>
                    </a:prstGeom>
                    <a:ln>
                      <a:solidFill>
                        <a:srgbClr val="003366"/>
                      </a:solidFill>
                    </a:ln>
                  </pic:spPr>
                </pic:pic>
              </a:graphicData>
            </a:graphic>
          </wp:inline>
        </w:drawing>
      </w:r>
    </w:p>
    <w:p w14:paraId="384588D1" w14:textId="1F21F998" w:rsidR="003C3B06" w:rsidRPr="00CE6FE9" w:rsidRDefault="009A19F7" w:rsidP="0076575F">
      <w:pPr>
        <w:pStyle w:val="Caption"/>
        <w:rPr>
          <w:b/>
        </w:rPr>
      </w:pPr>
      <w:bookmarkStart w:id="53" w:name="_Ref159421960"/>
      <w:r w:rsidRPr="00CE6FE9">
        <w:t xml:space="preserve">Figure </w:t>
      </w:r>
      <w:fldSimple w:instr=" SEQ Figure \* ARABIC ">
        <w:r w:rsidR="004F0A4F">
          <w:rPr>
            <w:noProof/>
          </w:rPr>
          <w:t>12</w:t>
        </w:r>
      </w:fldSimple>
      <w:bookmarkEnd w:id="53"/>
      <w:r w:rsidRPr="00CE6FE9">
        <w:t xml:space="preserve">: Home screen </w:t>
      </w:r>
      <w:r w:rsidR="00E25B70" w:rsidRPr="00CE6FE9">
        <w:t>–</w:t>
      </w:r>
      <w:r w:rsidRPr="00CE6FE9">
        <w:t xml:space="preserve"> </w:t>
      </w:r>
      <w:r w:rsidR="00E25B70" w:rsidRPr="00CE6FE9">
        <w:t>Speaker Volume</w:t>
      </w:r>
    </w:p>
    <w:p w14:paraId="264E05D4" w14:textId="1B160D1D" w:rsidR="00886A11" w:rsidRPr="00CE6FE9" w:rsidRDefault="00886A11" w:rsidP="00D528CB">
      <w:pPr>
        <w:pStyle w:val="Heading3"/>
        <w:rPr>
          <w:rFonts w:ascii="Aptos" w:hAnsi="Aptos"/>
        </w:rPr>
      </w:pPr>
      <w:bookmarkStart w:id="54" w:name="_Toc224567986"/>
      <w:r w:rsidRPr="00CE6FE9">
        <w:rPr>
          <w:rFonts w:ascii="Aptos" w:hAnsi="Aptos"/>
        </w:rPr>
        <w:t>Device Controls</w:t>
      </w:r>
      <w:bookmarkEnd w:id="54"/>
    </w:p>
    <w:p w14:paraId="6743B27F" w14:textId="766AC8E2" w:rsidR="00835930" w:rsidRPr="00CE6FE9" w:rsidRDefault="00B23878" w:rsidP="00F01FA0">
      <w:pPr>
        <w:tabs>
          <w:tab w:val="left" w:pos="10800"/>
        </w:tabs>
        <w:rPr>
          <w:rFonts w:ascii="Aptos" w:hAnsi="Aptos"/>
        </w:rPr>
      </w:pPr>
      <w:r w:rsidRPr="00CE6FE9">
        <w:rPr>
          <w:rFonts w:ascii="Aptos" w:hAnsi="Aptos"/>
        </w:rPr>
        <w:t xml:space="preserve">Tap </w:t>
      </w:r>
      <w:r w:rsidRPr="00CE6FE9">
        <w:rPr>
          <w:rFonts w:ascii="Aptos" w:hAnsi="Aptos"/>
          <w:b/>
          <w:bCs/>
        </w:rPr>
        <w:t>Room Controls</w:t>
      </w:r>
      <w:r w:rsidRPr="00CE6FE9">
        <w:rPr>
          <w:rFonts w:ascii="Aptos" w:hAnsi="Aptos"/>
        </w:rPr>
        <w:t xml:space="preserve"> to v</w:t>
      </w:r>
      <w:r w:rsidR="00AB236F" w:rsidRPr="00CE6FE9">
        <w:rPr>
          <w:rFonts w:ascii="Aptos" w:hAnsi="Aptos"/>
        </w:rPr>
        <w:t>iew</w:t>
      </w:r>
      <w:r w:rsidR="009123D4" w:rsidRPr="00CE6FE9">
        <w:rPr>
          <w:rFonts w:ascii="Aptos" w:hAnsi="Aptos"/>
        </w:rPr>
        <w:t xml:space="preserve"> additional controls for the Flex Room</w:t>
      </w:r>
      <w:r w:rsidRPr="00CE6FE9">
        <w:rPr>
          <w:rFonts w:ascii="Aptos" w:hAnsi="Aptos"/>
        </w:rPr>
        <w:t>.</w:t>
      </w:r>
    </w:p>
    <w:p w14:paraId="72B425D8" w14:textId="293E4EC4" w:rsidR="001C7A3C" w:rsidRPr="00CE6FE9" w:rsidRDefault="00773108" w:rsidP="00F01FA0">
      <w:pPr>
        <w:keepNext/>
        <w:tabs>
          <w:tab w:val="left" w:pos="10800"/>
        </w:tabs>
        <w:jc w:val="center"/>
        <w:rPr>
          <w:rFonts w:ascii="Aptos" w:hAnsi="Aptos"/>
        </w:rPr>
      </w:pPr>
      <w:r w:rsidRPr="00CE6FE9">
        <w:rPr>
          <w:rFonts w:ascii="Aptos" w:hAnsi="Aptos"/>
          <w:noProof/>
        </w:rPr>
        <w:drawing>
          <wp:inline distT="0" distB="0" distL="0" distR="0" wp14:anchorId="56608DB1" wp14:editId="11604D5F">
            <wp:extent cx="3200400" cy="997835"/>
            <wp:effectExtent l="19050" t="19050" r="19050" b="12065"/>
            <wp:docPr id="843840393" name="Picture 49" descr="Upper portion of the touch panel with Room Controls emphasized with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40393" name="Picture 49" descr="Upper portion of the touch panel with Room Controls emphasized with a box."/>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0400" cy="997835"/>
                    </a:xfrm>
                    <a:prstGeom prst="rect">
                      <a:avLst/>
                    </a:prstGeom>
                    <a:ln>
                      <a:solidFill>
                        <a:srgbClr val="003366"/>
                      </a:solidFill>
                    </a:ln>
                  </pic:spPr>
                </pic:pic>
              </a:graphicData>
            </a:graphic>
          </wp:inline>
        </w:drawing>
      </w:r>
    </w:p>
    <w:p w14:paraId="6AC83CE6" w14:textId="596B0AD9" w:rsidR="006E5149" w:rsidRPr="00CE6FE9" w:rsidRDefault="001C7A3C" w:rsidP="0076575F">
      <w:pPr>
        <w:pStyle w:val="Caption"/>
      </w:pPr>
      <w:bookmarkStart w:id="55" w:name="_Ref165621656"/>
      <w:r w:rsidRPr="00CE6FE9">
        <w:t xml:space="preserve">Figure </w:t>
      </w:r>
      <w:fldSimple w:instr=" SEQ Figure \* ARABIC ">
        <w:r w:rsidR="004F0A4F">
          <w:rPr>
            <w:noProof/>
          </w:rPr>
          <w:t>13</w:t>
        </w:r>
      </w:fldSimple>
      <w:bookmarkEnd w:id="55"/>
      <w:r w:rsidRPr="00CE6FE9">
        <w:t>: Home Screen - Room Controls</w:t>
      </w:r>
    </w:p>
    <w:p w14:paraId="65F4C8EF" w14:textId="43430AA0" w:rsidR="001C7A3C" w:rsidRPr="00CE6FE9" w:rsidRDefault="006E5149" w:rsidP="006E5149">
      <w:pPr>
        <w:rPr>
          <w:rFonts w:ascii="Aptos" w:hAnsi="Aptos"/>
          <w:bCs/>
          <w:i/>
          <w:color w:val="365F91" w:themeColor="accent1" w:themeShade="BF"/>
          <w:sz w:val="16"/>
          <w:szCs w:val="16"/>
        </w:rPr>
      </w:pPr>
      <w:r w:rsidRPr="00CE6FE9">
        <w:rPr>
          <w:rFonts w:ascii="Aptos" w:hAnsi="Aptos"/>
        </w:rPr>
        <w:br w:type="page"/>
      </w:r>
    </w:p>
    <w:p w14:paraId="0345DDC5" w14:textId="7D2AA1BD" w:rsidR="00DB35D6" w:rsidRPr="00CE6FE9" w:rsidRDefault="00521710" w:rsidP="00F01FA0">
      <w:pPr>
        <w:pStyle w:val="Heading4"/>
        <w:tabs>
          <w:tab w:val="left" w:pos="10800"/>
        </w:tabs>
        <w:rPr>
          <w:rFonts w:ascii="Aptos" w:hAnsi="Aptos"/>
        </w:rPr>
      </w:pPr>
      <w:r w:rsidRPr="00CE6FE9">
        <w:rPr>
          <w:rFonts w:ascii="Aptos" w:hAnsi="Aptos"/>
        </w:rPr>
        <w:lastRenderedPageBreak/>
        <w:t>Volume Control</w:t>
      </w:r>
      <w:r w:rsidR="004D1AB7" w:rsidRPr="00CE6FE9">
        <w:rPr>
          <w:rFonts w:ascii="Aptos" w:hAnsi="Aptos"/>
        </w:rPr>
        <w:t>s</w:t>
      </w:r>
      <w:r w:rsidR="006116B3" w:rsidRPr="00CE6FE9">
        <w:rPr>
          <w:rFonts w:ascii="Aptos" w:hAnsi="Aptos"/>
        </w:rPr>
        <w:t xml:space="preserve"> in Room Controls</w:t>
      </w:r>
    </w:p>
    <w:p w14:paraId="08AF6EB6" w14:textId="445F4AC0" w:rsidR="004D1AB7" w:rsidRPr="00CE6FE9" w:rsidRDefault="004D1AB7" w:rsidP="00F01FA0">
      <w:pPr>
        <w:tabs>
          <w:tab w:val="left" w:pos="10800"/>
        </w:tabs>
        <w:rPr>
          <w:rFonts w:ascii="Aptos" w:hAnsi="Aptos"/>
        </w:rPr>
      </w:pPr>
      <w:r w:rsidRPr="00CE6FE9">
        <w:rPr>
          <w:rFonts w:ascii="Aptos" w:hAnsi="Aptos"/>
        </w:rPr>
        <w:t xml:space="preserve">Tap </w:t>
      </w:r>
      <w:r w:rsidR="008911E5" w:rsidRPr="00CE6FE9">
        <w:rPr>
          <w:rFonts w:ascii="Aptos" w:hAnsi="Aptos"/>
          <w:b/>
          <w:bCs/>
        </w:rPr>
        <w:t>Volume</w:t>
      </w:r>
      <w:r w:rsidRPr="00CE6FE9">
        <w:rPr>
          <w:rFonts w:ascii="Aptos" w:hAnsi="Aptos"/>
          <w:b/>
          <w:bCs/>
        </w:rPr>
        <w:t xml:space="preserve"> Controls</w:t>
      </w:r>
      <w:r w:rsidRPr="00CE6FE9">
        <w:rPr>
          <w:rFonts w:ascii="Aptos" w:hAnsi="Aptos"/>
        </w:rPr>
        <w:t xml:space="preserve"> </w:t>
      </w:r>
      <w:r w:rsidR="007C618E" w:rsidRPr="00CE6FE9">
        <w:rPr>
          <w:rFonts w:ascii="Aptos" w:hAnsi="Aptos"/>
        </w:rPr>
        <w:t xml:space="preserve">on the top to </w:t>
      </w:r>
      <w:r w:rsidR="00BA253D" w:rsidRPr="00CE6FE9">
        <w:rPr>
          <w:rFonts w:ascii="Aptos" w:hAnsi="Aptos"/>
        </w:rPr>
        <w:t xml:space="preserve">adjust </w:t>
      </w:r>
      <w:r w:rsidR="00237F87" w:rsidRPr="00CE6FE9">
        <w:rPr>
          <w:rFonts w:ascii="Aptos" w:hAnsi="Aptos"/>
        </w:rPr>
        <w:t>various audio input and devices</w:t>
      </w:r>
      <w:r w:rsidR="002C55B1" w:rsidRPr="00CE6FE9">
        <w:rPr>
          <w:rFonts w:ascii="Aptos" w:hAnsi="Aptos"/>
        </w:rPr>
        <w:t xml:space="preserve"> in the room</w:t>
      </w:r>
      <w:r w:rsidR="007C618E" w:rsidRPr="00CE6FE9">
        <w:rPr>
          <w:rFonts w:ascii="Aptos" w:hAnsi="Aptos"/>
        </w:rPr>
        <w:t>.</w:t>
      </w:r>
    </w:p>
    <w:p w14:paraId="191DBC84" w14:textId="41B15427" w:rsidR="00B310F6" w:rsidRPr="00CE6FE9" w:rsidRDefault="00CC1BA1" w:rsidP="00BA4275">
      <w:pPr>
        <w:pStyle w:val="ListParagraph"/>
        <w:numPr>
          <w:ilvl w:val="0"/>
          <w:numId w:val="16"/>
        </w:numPr>
        <w:tabs>
          <w:tab w:val="left" w:pos="10800"/>
        </w:tabs>
      </w:pPr>
      <w:r w:rsidRPr="00CE6FE9">
        <w:t xml:space="preserve">The color </w:t>
      </w:r>
      <w:r w:rsidR="00A25A50" w:rsidRPr="00CE6FE9">
        <w:t>of the</w:t>
      </w:r>
      <w:r w:rsidR="00B310F6" w:rsidRPr="00CE6FE9">
        <w:t xml:space="preserve"> ceiling</w:t>
      </w:r>
      <w:r w:rsidR="00A25A50" w:rsidRPr="00CE6FE9">
        <w:t xml:space="preserve"> microphone</w:t>
      </w:r>
      <w:r w:rsidR="00B310F6" w:rsidRPr="00CE6FE9">
        <w:t>s</w:t>
      </w:r>
      <w:r w:rsidR="00A25A50" w:rsidRPr="00CE6FE9">
        <w:t xml:space="preserve"> will indicate the status</w:t>
      </w:r>
      <w:r w:rsidR="00D12F11" w:rsidRPr="00CE6FE9">
        <w:t>:</w:t>
      </w:r>
      <w:r w:rsidR="008105E4" w:rsidRPr="00CE6FE9">
        <w:t xml:space="preserve"> </w:t>
      </w:r>
      <w:r w:rsidR="00600B08" w:rsidRPr="00CE6FE9">
        <w:t>b</w:t>
      </w:r>
      <w:r w:rsidR="008105E4" w:rsidRPr="00CE6FE9">
        <w:t xml:space="preserve">lue – active, </w:t>
      </w:r>
      <w:r w:rsidR="00600B08" w:rsidRPr="00CE6FE9">
        <w:t>r</w:t>
      </w:r>
      <w:r w:rsidR="008105E4" w:rsidRPr="00CE6FE9">
        <w:t>ed – muted.</w:t>
      </w:r>
    </w:p>
    <w:p w14:paraId="74CC2386" w14:textId="2526434E" w:rsidR="00087696" w:rsidRPr="00CE6FE9" w:rsidRDefault="00B6631B" w:rsidP="00BA4275">
      <w:pPr>
        <w:pStyle w:val="ListParagraph"/>
        <w:numPr>
          <w:ilvl w:val="0"/>
          <w:numId w:val="16"/>
        </w:numPr>
        <w:tabs>
          <w:tab w:val="left" w:pos="10800"/>
        </w:tabs>
      </w:pPr>
      <w:r w:rsidRPr="00CE6FE9">
        <w:t xml:space="preserve">Tap </w:t>
      </w:r>
      <w:r w:rsidRPr="00CE6FE9">
        <w:rPr>
          <w:b/>
          <w:bCs/>
        </w:rPr>
        <w:t>Privacy</w:t>
      </w:r>
      <w:r w:rsidRPr="00CE6FE9">
        <w:t xml:space="preserve"> to mute all microphones and speakers.</w:t>
      </w:r>
    </w:p>
    <w:p w14:paraId="62854105" w14:textId="31635CD1" w:rsidR="007A03A5" w:rsidRPr="00CE6FE9" w:rsidRDefault="00773108" w:rsidP="00F01FA0">
      <w:pPr>
        <w:pStyle w:val="NormalWeb"/>
        <w:tabs>
          <w:tab w:val="left" w:pos="10800"/>
        </w:tabs>
        <w:jc w:val="center"/>
        <w:rPr>
          <w:rFonts w:ascii="Aptos" w:hAnsi="Aptos"/>
        </w:rPr>
      </w:pPr>
      <w:r w:rsidRPr="00CE6FE9">
        <w:rPr>
          <w:rFonts w:ascii="Aptos" w:hAnsi="Aptos"/>
          <w:noProof/>
        </w:rPr>
        <w:drawing>
          <wp:inline distT="0" distB="0" distL="0" distR="0" wp14:anchorId="4BEC991D" wp14:editId="4AC00F40">
            <wp:extent cx="3200400" cy="2002673"/>
            <wp:effectExtent l="19050" t="19050" r="19050" b="17145"/>
            <wp:docPr id="1654227941" name="Picture 50" descr="Device Controls window with Volume Controls emphasized with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27941" name="Picture 50" descr="Device Controls window with Volume Controls emphasized with a box."/>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0400" cy="2002673"/>
                    </a:xfrm>
                    <a:prstGeom prst="rect">
                      <a:avLst/>
                    </a:prstGeom>
                    <a:ln>
                      <a:solidFill>
                        <a:srgbClr val="003366"/>
                      </a:solidFill>
                    </a:ln>
                  </pic:spPr>
                </pic:pic>
              </a:graphicData>
            </a:graphic>
          </wp:inline>
        </w:drawing>
      </w:r>
    </w:p>
    <w:p w14:paraId="336F5C8A" w14:textId="69BB6895" w:rsidR="00665A16" w:rsidRPr="00CE6FE9" w:rsidRDefault="007A03A5" w:rsidP="0076575F">
      <w:pPr>
        <w:pStyle w:val="Caption"/>
        <w:rPr>
          <w:b/>
        </w:rPr>
      </w:pPr>
      <w:bookmarkStart w:id="56" w:name="_Ref142636355"/>
      <w:r w:rsidRPr="00CE6FE9">
        <w:t xml:space="preserve">Figure </w:t>
      </w:r>
      <w:fldSimple w:instr=" SEQ Figure \* ARABIC ">
        <w:r w:rsidR="004F0A4F">
          <w:rPr>
            <w:noProof/>
          </w:rPr>
          <w:t>14</w:t>
        </w:r>
      </w:fldSimple>
      <w:bookmarkEnd w:id="56"/>
      <w:r w:rsidRPr="00CE6FE9">
        <w:t>: Device Controls – Volume Controls</w:t>
      </w:r>
    </w:p>
    <w:p w14:paraId="0542CD7C" w14:textId="0E42202B" w:rsidR="001649DA" w:rsidRPr="00CE6FE9" w:rsidRDefault="001649DA" w:rsidP="00F01FA0">
      <w:pPr>
        <w:pStyle w:val="Heading4"/>
        <w:tabs>
          <w:tab w:val="left" w:pos="10800"/>
        </w:tabs>
        <w:rPr>
          <w:rFonts w:ascii="Aptos" w:hAnsi="Aptos"/>
        </w:rPr>
      </w:pPr>
      <w:r w:rsidRPr="00CE6FE9">
        <w:rPr>
          <w:rFonts w:ascii="Aptos" w:hAnsi="Aptos"/>
        </w:rPr>
        <w:t xml:space="preserve">Additional </w:t>
      </w:r>
      <w:r w:rsidR="00683789" w:rsidRPr="00CE6FE9">
        <w:rPr>
          <w:rFonts w:ascii="Aptos" w:hAnsi="Aptos"/>
        </w:rPr>
        <w:t>Device</w:t>
      </w:r>
      <w:r w:rsidRPr="00CE6FE9">
        <w:rPr>
          <w:rFonts w:ascii="Aptos" w:hAnsi="Aptos"/>
        </w:rPr>
        <w:t xml:space="preserve"> Controls</w:t>
      </w:r>
      <w:r w:rsidR="006116B3" w:rsidRPr="00CE6FE9">
        <w:rPr>
          <w:rFonts w:ascii="Aptos" w:hAnsi="Aptos"/>
        </w:rPr>
        <w:t xml:space="preserve"> in Room Controls</w:t>
      </w:r>
    </w:p>
    <w:p w14:paraId="055101CB" w14:textId="245E1F8F" w:rsidR="001649DA" w:rsidRPr="00CE6FE9" w:rsidRDefault="001649DA" w:rsidP="00BA4275">
      <w:pPr>
        <w:pStyle w:val="ListParagraph"/>
        <w:numPr>
          <w:ilvl w:val="0"/>
          <w:numId w:val="19"/>
        </w:numPr>
        <w:tabs>
          <w:tab w:val="left" w:pos="10800"/>
        </w:tabs>
      </w:pPr>
      <w:r w:rsidRPr="00CE6FE9">
        <w:rPr>
          <w:b/>
          <w:bCs/>
        </w:rPr>
        <w:t>Projector Controls</w:t>
      </w:r>
      <w:r w:rsidR="002659DA" w:rsidRPr="00CE6FE9">
        <w:t xml:space="preserve"> – </w:t>
      </w:r>
      <w:r w:rsidR="008D27C3" w:rsidRPr="00CE6FE9">
        <w:t>Turn the projector O</w:t>
      </w:r>
      <w:r w:rsidR="00CE06A8" w:rsidRPr="00CE6FE9">
        <w:t>n</w:t>
      </w:r>
      <w:r w:rsidR="008D27C3" w:rsidRPr="00CE6FE9">
        <w:t>/O</w:t>
      </w:r>
      <w:r w:rsidR="00CE06A8" w:rsidRPr="00CE6FE9">
        <w:t>ff</w:t>
      </w:r>
      <w:r w:rsidR="008D27C3" w:rsidRPr="00CE6FE9">
        <w:t>.</w:t>
      </w:r>
    </w:p>
    <w:p w14:paraId="42D5B4A8" w14:textId="672419BF" w:rsidR="001649DA" w:rsidRPr="00CE6FE9" w:rsidRDefault="001649DA" w:rsidP="00BA4275">
      <w:pPr>
        <w:pStyle w:val="ListParagraph"/>
        <w:numPr>
          <w:ilvl w:val="0"/>
          <w:numId w:val="19"/>
        </w:numPr>
        <w:tabs>
          <w:tab w:val="left" w:pos="10800"/>
        </w:tabs>
      </w:pPr>
      <w:r w:rsidRPr="00CE6FE9">
        <w:rPr>
          <w:b/>
          <w:bCs/>
        </w:rPr>
        <w:t>Screen Controls</w:t>
      </w:r>
      <w:r w:rsidR="00E51292" w:rsidRPr="00CE6FE9">
        <w:t xml:space="preserve"> </w:t>
      </w:r>
      <w:r w:rsidR="00713C40" w:rsidRPr="00CE6FE9">
        <w:t>–</w:t>
      </w:r>
      <w:r w:rsidR="00E51292" w:rsidRPr="00CE6FE9">
        <w:t xml:space="preserve"> </w:t>
      </w:r>
      <w:r w:rsidR="00713C40" w:rsidRPr="00CE6FE9">
        <w:t>Adjust the height or retract</w:t>
      </w:r>
      <w:r w:rsidR="007700CF" w:rsidRPr="00CE6FE9">
        <w:t xml:space="preserve"> the projector screen</w:t>
      </w:r>
      <w:r w:rsidR="00CE71DC" w:rsidRPr="00CE6FE9">
        <w:t>.</w:t>
      </w:r>
    </w:p>
    <w:p w14:paraId="03C769CC" w14:textId="48906308" w:rsidR="0055186E" w:rsidRPr="00CE6FE9" w:rsidRDefault="001649DA" w:rsidP="00BA4275">
      <w:pPr>
        <w:pStyle w:val="ListParagraph"/>
        <w:numPr>
          <w:ilvl w:val="0"/>
          <w:numId w:val="19"/>
        </w:numPr>
        <w:tabs>
          <w:tab w:val="left" w:pos="10800"/>
        </w:tabs>
      </w:pPr>
      <w:r w:rsidRPr="00CE6FE9">
        <w:rPr>
          <w:b/>
          <w:bCs/>
        </w:rPr>
        <w:t>TV Controls</w:t>
      </w:r>
      <w:r w:rsidR="00CE71DC" w:rsidRPr="00CE6FE9">
        <w:t xml:space="preserve"> – Turn the Flex Room TV</w:t>
      </w:r>
      <w:r w:rsidR="004F68A2" w:rsidRPr="00CE6FE9">
        <w:t xml:space="preserve"> O</w:t>
      </w:r>
      <w:r w:rsidR="00CE06A8" w:rsidRPr="00CE6FE9">
        <w:t>n</w:t>
      </w:r>
      <w:r w:rsidR="004F68A2" w:rsidRPr="00CE6FE9">
        <w:t>/O</w:t>
      </w:r>
      <w:r w:rsidR="00CE06A8" w:rsidRPr="00CE6FE9">
        <w:t>ff</w:t>
      </w:r>
      <w:r w:rsidR="00446011" w:rsidRPr="00CE6FE9">
        <w:t xml:space="preserve">. </w:t>
      </w:r>
    </w:p>
    <w:p w14:paraId="79BBCE91" w14:textId="625A406D" w:rsidR="00A32582" w:rsidRPr="00CE6FE9" w:rsidRDefault="00A32582" w:rsidP="00F01FA0">
      <w:pPr>
        <w:pStyle w:val="Heading2"/>
        <w:tabs>
          <w:tab w:val="left" w:pos="10800"/>
        </w:tabs>
        <w:rPr>
          <w:rFonts w:ascii="Aptos" w:hAnsi="Aptos"/>
        </w:rPr>
      </w:pPr>
      <w:bookmarkStart w:id="57" w:name="_Toc167093813"/>
      <w:bookmarkStart w:id="58" w:name="_Toc224567987"/>
      <w:r w:rsidRPr="00CE6FE9">
        <w:rPr>
          <w:rFonts w:ascii="Aptos" w:hAnsi="Aptos"/>
        </w:rPr>
        <w:t xml:space="preserve">Turning the System </w:t>
      </w:r>
      <w:r w:rsidR="000105FE" w:rsidRPr="00CE6FE9">
        <w:rPr>
          <w:rFonts w:ascii="Aptos" w:hAnsi="Aptos"/>
        </w:rPr>
        <w:t>O</w:t>
      </w:r>
      <w:r w:rsidRPr="00CE6FE9">
        <w:rPr>
          <w:rFonts w:ascii="Aptos" w:hAnsi="Aptos"/>
        </w:rPr>
        <w:t>ff</w:t>
      </w:r>
      <w:bookmarkEnd w:id="57"/>
      <w:bookmarkEnd w:id="58"/>
    </w:p>
    <w:p w14:paraId="0BBC3BDF" w14:textId="77777777" w:rsidR="00A32582" w:rsidRPr="00CE6FE9" w:rsidRDefault="00A32582" w:rsidP="00BA4275">
      <w:pPr>
        <w:pStyle w:val="ListParagraph"/>
        <w:numPr>
          <w:ilvl w:val="0"/>
          <w:numId w:val="18"/>
        </w:numPr>
        <w:tabs>
          <w:tab w:val="left" w:pos="10800"/>
        </w:tabs>
      </w:pPr>
      <w:r w:rsidRPr="00CE6FE9">
        <w:t>Log out of the computer.</w:t>
      </w:r>
    </w:p>
    <w:p w14:paraId="4F518E9C" w14:textId="2A07C7B3" w:rsidR="00A32582" w:rsidRPr="00CE6FE9" w:rsidRDefault="00A32582" w:rsidP="00BA4275">
      <w:pPr>
        <w:pStyle w:val="ListParagraph"/>
        <w:numPr>
          <w:ilvl w:val="0"/>
          <w:numId w:val="18"/>
        </w:numPr>
        <w:tabs>
          <w:tab w:val="left" w:pos="10800"/>
        </w:tabs>
      </w:pPr>
      <w:r w:rsidRPr="00CE6FE9">
        <w:t xml:space="preserve">Tap </w:t>
      </w:r>
      <w:r w:rsidRPr="00CE6FE9">
        <w:rPr>
          <w:b/>
          <w:bCs/>
        </w:rPr>
        <w:t>Shut Down</w:t>
      </w:r>
      <w:r w:rsidRPr="00CE6FE9">
        <w:t xml:space="preserve"> on the bottom of the main screen.</w:t>
      </w:r>
    </w:p>
    <w:p w14:paraId="06D8E425" w14:textId="0E0187FD" w:rsidR="00A32582" w:rsidRPr="00CE6FE9" w:rsidRDefault="00773108" w:rsidP="00F01FA0">
      <w:pPr>
        <w:keepNext/>
        <w:tabs>
          <w:tab w:val="left" w:pos="10800"/>
        </w:tabs>
        <w:jc w:val="center"/>
        <w:rPr>
          <w:rFonts w:ascii="Aptos" w:hAnsi="Aptos"/>
        </w:rPr>
      </w:pPr>
      <w:r w:rsidRPr="00CE6FE9">
        <w:rPr>
          <w:rFonts w:ascii="Aptos" w:hAnsi="Aptos"/>
          <w:noProof/>
        </w:rPr>
        <w:drawing>
          <wp:inline distT="0" distB="0" distL="0" distR="0" wp14:anchorId="6BCABBB7" wp14:editId="124FECEE">
            <wp:extent cx="3200400" cy="999990"/>
            <wp:effectExtent l="19050" t="19050" r="19050" b="10160"/>
            <wp:docPr id="390654637" name="Picture 51" descr="Lower half of the touch panel with Shut Down emphasized with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54637" name="Picture 51" descr="Lower half of the touch panel with Shut Down emphasized with a box."/>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0400" cy="999990"/>
                    </a:xfrm>
                    <a:prstGeom prst="rect">
                      <a:avLst/>
                    </a:prstGeom>
                    <a:ln>
                      <a:solidFill>
                        <a:srgbClr val="003366"/>
                      </a:solidFill>
                    </a:ln>
                  </pic:spPr>
                </pic:pic>
              </a:graphicData>
            </a:graphic>
          </wp:inline>
        </w:drawing>
      </w:r>
    </w:p>
    <w:p w14:paraId="49B52161" w14:textId="4F588CB5" w:rsidR="00A32582" w:rsidRPr="00CE6FE9" w:rsidRDefault="00A32582" w:rsidP="0076575F">
      <w:pPr>
        <w:pStyle w:val="Caption"/>
        <w:rPr>
          <w:b/>
        </w:rPr>
      </w:pPr>
      <w:bookmarkStart w:id="59" w:name="_Ref165537491"/>
      <w:r w:rsidRPr="00CE6FE9">
        <w:t xml:space="preserve">Figure </w:t>
      </w:r>
      <w:fldSimple w:instr=" SEQ Figure \* ARABIC ">
        <w:r w:rsidR="004F0A4F">
          <w:rPr>
            <w:noProof/>
          </w:rPr>
          <w:t>15</w:t>
        </w:r>
      </w:fldSimple>
      <w:bookmarkEnd w:id="59"/>
      <w:r w:rsidRPr="00CE6FE9">
        <w:t>: Main Screen - Shut Down</w:t>
      </w:r>
    </w:p>
    <w:p w14:paraId="44CE5A15" w14:textId="7899E274" w:rsidR="006E5149" w:rsidRPr="00CE6FE9" w:rsidRDefault="00A32582" w:rsidP="00BA4275">
      <w:pPr>
        <w:pStyle w:val="ListParagraph"/>
        <w:numPr>
          <w:ilvl w:val="0"/>
          <w:numId w:val="18"/>
        </w:numPr>
        <w:tabs>
          <w:tab w:val="left" w:pos="10800"/>
        </w:tabs>
      </w:pPr>
      <w:r w:rsidRPr="00CE6FE9">
        <w:t xml:space="preserve">Tap </w:t>
      </w:r>
      <w:r w:rsidRPr="00CE6FE9">
        <w:rPr>
          <w:b/>
          <w:bCs/>
        </w:rPr>
        <w:t>Yes</w:t>
      </w:r>
      <w:r w:rsidRPr="00CE6FE9">
        <w:t xml:space="preserve"> to begin the Flex Room shutdown process.</w:t>
      </w:r>
    </w:p>
    <w:p w14:paraId="6A57769B" w14:textId="714978DB" w:rsidR="00A32582" w:rsidRPr="00CE6FE9" w:rsidRDefault="006E5149" w:rsidP="006E5149">
      <w:pPr>
        <w:rPr>
          <w:rFonts w:ascii="Aptos" w:hAnsi="Aptos"/>
        </w:rPr>
      </w:pPr>
      <w:r w:rsidRPr="00CE6FE9">
        <w:rPr>
          <w:rFonts w:ascii="Aptos" w:hAnsi="Aptos"/>
        </w:rPr>
        <w:br w:type="page"/>
      </w:r>
    </w:p>
    <w:p w14:paraId="29EB3D9D" w14:textId="70D4D28F" w:rsidR="003A284D" w:rsidRPr="00CE6FE9" w:rsidRDefault="00FB78BC" w:rsidP="00F01FA0">
      <w:pPr>
        <w:pStyle w:val="Heading1"/>
        <w:tabs>
          <w:tab w:val="left" w:pos="10800"/>
        </w:tabs>
        <w:rPr>
          <w:rFonts w:ascii="Aptos" w:hAnsi="Aptos"/>
        </w:rPr>
      </w:pPr>
      <w:bookmarkStart w:id="60" w:name="_Toc167093814"/>
      <w:bookmarkStart w:id="61" w:name="_Toc224567988"/>
      <w:r w:rsidRPr="00CE6FE9">
        <w:rPr>
          <w:rFonts w:ascii="Aptos" w:hAnsi="Aptos"/>
        </w:rPr>
        <w:lastRenderedPageBreak/>
        <w:t>Dual Projector Flex Room</w:t>
      </w:r>
      <w:bookmarkEnd w:id="60"/>
      <w:bookmarkEnd w:id="61"/>
    </w:p>
    <w:p w14:paraId="1E232D58" w14:textId="0527581C" w:rsidR="00AA1140" w:rsidRPr="00CE6FE9" w:rsidRDefault="00AA1140" w:rsidP="00AA1140">
      <w:pPr>
        <w:tabs>
          <w:tab w:val="left" w:pos="10800"/>
        </w:tabs>
        <w:rPr>
          <w:rFonts w:ascii="Aptos" w:hAnsi="Aptos"/>
        </w:rPr>
      </w:pPr>
      <w:r w:rsidRPr="00CE6FE9">
        <w:rPr>
          <w:rFonts w:ascii="Aptos" w:hAnsi="Aptos"/>
          <w:noProof/>
        </w:rPr>
        <w:t xml:space="preserve">Flex Rooms do not natively support Teams, Zoom, or Collaborate Ultra video calls. </w:t>
      </w:r>
      <w:r w:rsidR="000B3334" w:rsidRPr="00CE6FE9">
        <w:rPr>
          <w:rFonts w:ascii="Aptos" w:hAnsi="Aptos"/>
          <w:noProof/>
        </w:rPr>
        <w:t>Connect</w:t>
      </w:r>
      <w:r w:rsidRPr="00CE6FE9">
        <w:rPr>
          <w:rFonts w:ascii="Aptos" w:hAnsi="Aptos"/>
          <w:noProof/>
        </w:rPr>
        <w:t xml:space="preserve"> a laptop in order to display non-Webex calls in the Flex Room.</w:t>
      </w:r>
    </w:p>
    <w:p w14:paraId="38504E15" w14:textId="22A7B638" w:rsidR="006F689D" w:rsidRPr="00CE6FE9" w:rsidRDefault="001775E9" w:rsidP="00F01FA0">
      <w:pPr>
        <w:pStyle w:val="Heading2"/>
        <w:tabs>
          <w:tab w:val="left" w:pos="10800"/>
        </w:tabs>
        <w:rPr>
          <w:rFonts w:ascii="Aptos" w:hAnsi="Aptos"/>
          <w:bCs/>
        </w:rPr>
      </w:pPr>
      <w:bookmarkStart w:id="62" w:name="_Toc167093815"/>
      <w:bookmarkStart w:id="63" w:name="_Toc224567989"/>
      <w:r w:rsidRPr="00CE6FE9">
        <w:rPr>
          <w:rFonts w:ascii="Aptos" w:hAnsi="Aptos"/>
          <w:bCs/>
        </w:rPr>
        <w:t>Flex Room</w:t>
      </w:r>
      <w:r w:rsidR="006F689D" w:rsidRPr="00CE6FE9">
        <w:rPr>
          <w:rFonts w:ascii="Aptos" w:hAnsi="Aptos"/>
          <w:bCs/>
        </w:rPr>
        <w:t xml:space="preserve"> Control Touch Panel</w:t>
      </w:r>
      <w:bookmarkEnd w:id="62"/>
      <w:bookmarkEnd w:id="63"/>
    </w:p>
    <w:p w14:paraId="58C13365" w14:textId="60620752" w:rsidR="006F689D" w:rsidRPr="00CE6FE9" w:rsidRDefault="006F689D" w:rsidP="00D528CB">
      <w:pPr>
        <w:pStyle w:val="Heading3"/>
        <w:rPr>
          <w:rFonts w:ascii="Aptos" w:hAnsi="Aptos"/>
        </w:rPr>
      </w:pPr>
      <w:bookmarkStart w:id="64" w:name="_Toc224567990"/>
      <w:r w:rsidRPr="00CE6FE9">
        <w:rPr>
          <w:rFonts w:ascii="Aptos" w:hAnsi="Aptos"/>
        </w:rPr>
        <w:t>Turning the System On</w:t>
      </w:r>
      <w:bookmarkEnd w:id="64"/>
    </w:p>
    <w:p w14:paraId="7F0E075F" w14:textId="046AE52A" w:rsidR="006F689D" w:rsidRPr="00CE6FE9" w:rsidRDefault="00D75853" w:rsidP="00BA4275">
      <w:pPr>
        <w:pStyle w:val="ListParagraph"/>
        <w:numPr>
          <w:ilvl w:val="0"/>
          <w:numId w:val="11"/>
        </w:numPr>
        <w:tabs>
          <w:tab w:val="left" w:pos="10800"/>
        </w:tabs>
        <w:rPr>
          <w:b/>
        </w:rPr>
      </w:pPr>
      <w:r w:rsidRPr="00CE6FE9">
        <w:t>Tap the room control touch display to t</w:t>
      </w:r>
      <w:r w:rsidR="006F689D" w:rsidRPr="00CE6FE9">
        <w:t xml:space="preserve">urn on the </w:t>
      </w:r>
      <w:r w:rsidR="001775E9" w:rsidRPr="00CE6FE9">
        <w:t>Flex Room</w:t>
      </w:r>
      <w:r w:rsidR="00E67AF5" w:rsidRPr="00CE6FE9">
        <w:t xml:space="preserve"> system</w:t>
      </w:r>
      <w:r w:rsidR="003461BF" w:rsidRPr="00CE6FE9">
        <w:t>.</w:t>
      </w:r>
    </w:p>
    <w:p w14:paraId="583DB1D5" w14:textId="5AEFEE80" w:rsidR="006F689D" w:rsidRPr="00CE6FE9" w:rsidRDefault="00290937" w:rsidP="00BA4275">
      <w:pPr>
        <w:pStyle w:val="ListParagraph"/>
        <w:numPr>
          <w:ilvl w:val="0"/>
          <w:numId w:val="11"/>
        </w:numPr>
        <w:tabs>
          <w:tab w:val="left" w:pos="10800"/>
        </w:tabs>
      </w:pPr>
      <w:r w:rsidRPr="00CE6FE9">
        <w:rPr>
          <w:noProof/>
        </w:rPr>
        <w:t xml:space="preserve">Tap </w:t>
      </w:r>
      <w:r w:rsidR="006F689D" w:rsidRPr="00CE6FE9">
        <w:rPr>
          <w:noProof/>
        </w:rPr>
        <w:t xml:space="preserve">the </w:t>
      </w:r>
      <w:r w:rsidR="006F689D" w:rsidRPr="00CE6FE9">
        <w:rPr>
          <w:b/>
          <w:bCs/>
          <w:noProof/>
        </w:rPr>
        <w:t>Room Control</w:t>
      </w:r>
      <w:r w:rsidR="006F689D" w:rsidRPr="00CE6FE9">
        <w:rPr>
          <w:noProof/>
        </w:rPr>
        <w:t xml:space="preserve"> button to access the </w:t>
      </w:r>
      <w:r w:rsidR="001775E9" w:rsidRPr="00CE6FE9">
        <w:rPr>
          <w:noProof/>
        </w:rPr>
        <w:t>Flex</w:t>
      </w:r>
      <w:r w:rsidR="006F689D" w:rsidRPr="00CE6FE9">
        <w:rPr>
          <w:noProof/>
        </w:rPr>
        <w:t xml:space="preserve"> </w:t>
      </w:r>
      <w:r w:rsidR="006C36E2" w:rsidRPr="00CE6FE9">
        <w:rPr>
          <w:noProof/>
        </w:rPr>
        <w:t>R</w:t>
      </w:r>
      <w:r w:rsidR="006F689D" w:rsidRPr="00CE6FE9">
        <w:rPr>
          <w:noProof/>
        </w:rPr>
        <w:t xml:space="preserve">oom </w:t>
      </w:r>
      <w:r w:rsidR="006F689D" w:rsidRPr="00CE6FE9">
        <w:t>controls (</w:t>
      </w:r>
      <w:r w:rsidR="006E5B9B" w:rsidRPr="00CE6FE9">
        <w:fldChar w:fldCharType="begin"/>
      </w:r>
      <w:r w:rsidR="006E5B9B" w:rsidRPr="00CE6FE9">
        <w:instrText xml:space="preserve"> REF _Ref142636380 \h </w:instrText>
      </w:r>
      <w:r w:rsidR="006B17A0" w:rsidRPr="00CE6FE9">
        <w:instrText xml:space="preserve"> \* MERGEFORMAT </w:instrText>
      </w:r>
      <w:r w:rsidR="006E5B9B" w:rsidRPr="00CE6FE9">
        <w:fldChar w:fldCharType="separate"/>
      </w:r>
      <w:r w:rsidR="004F0A4F" w:rsidRPr="00CE6FE9">
        <w:t xml:space="preserve">Figure </w:t>
      </w:r>
      <w:r w:rsidR="004F0A4F">
        <w:t>16</w:t>
      </w:r>
      <w:r w:rsidR="006E5B9B" w:rsidRPr="00CE6FE9">
        <w:fldChar w:fldCharType="end"/>
      </w:r>
      <w:r w:rsidR="006F689D" w:rsidRPr="00CE6FE9">
        <w:t>)</w:t>
      </w:r>
      <w:r w:rsidR="00DC2435" w:rsidRPr="00CE6FE9">
        <w:t>.</w:t>
      </w:r>
    </w:p>
    <w:p w14:paraId="3DEAAACB" w14:textId="77777777" w:rsidR="00914F53" w:rsidRPr="00CE6FE9" w:rsidRDefault="006D737D" w:rsidP="00F01FA0">
      <w:pPr>
        <w:keepNext/>
        <w:tabs>
          <w:tab w:val="left" w:pos="10800"/>
        </w:tabs>
        <w:jc w:val="center"/>
        <w:rPr>
          <w:rFonts w:ascii="Aptos" w:hAnsi="Aptos"/>
        </w:rPr>
      </w:pPr>
      <w:r w:rsidRPr="00CE6FE9">
        <w:rPr>
          <w:rFonts w:ascii="Aptos" w:hAnsi="Aptos"/>
          <w:noProof/>
        </w:rPr>
        <w:drawing>
          <wp:inline distT="0" distB="0" distL="0" distR="0" wp14:anchorId="20F5C4A8" wp14:editId="6AC1CEBA">
            <wp:extent cx="2286000" cy="1557367"/>
            <wp:effectExtent l="19050" t="19050" r="19050" b="24130"/>
            <wp:docPr id="3" name="Picture 3" descr="Dual projector home screen with the following options from the left: Call, Share Screen, Join Webex, and Room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ual projector home screen with the following options from the left: Call, Share Screen, Join Webex, and Room Contro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1557367"/>
                    </a:xfrm>
                    <a:prstGeom prst="rect">
                      <a:avLst/>
                    </a:prstGeom>
                    <a:noFill/>
                    <a:ln>
                      <a:solidFill>
                        <a:srgbClr val="003366"/>
                      </a:solidFill>
                    </a:ln>
                  </pic:spPr>
                </pic:pic>
              </a:graphicData>
            </a:graphic>
          </wp:inline>
        </w:drawing>
      </w:r>
    </w:p>
    <w:p w14:paraId="51DC2EFD" w14:textId="44700E72" w:rsidR="006F689D" w:rsidRPr="00CE6FE9" w:rsidRDefault="00914F53" w:rsidP="0076575F">
      <w:pPr>
        <w:pStyle w:val="Caption"/>
        <w:rPr>
          <w:b/>
        </w:rPr>
      </w:pPr>
      <w:bookmarkStart w:id="65" w:name="_Ref142636380"/>
      <w:r w:rsidRPr="00CE6FE9">
        <w:t xml:space="preserve">Figure </w:t>
      </w:r>
      <w:fldSimple w:instr=" SEQ Figure \* ARABIC ">
        <w:r w:rsidR="004F0A4F">
          <w:rPr>
            <w:noProof/>
          </w:rPr>
          <w:t>16</w:t>
        </w:r>
      </w:fldSimple>
      <w:bookmarkEnd w:id="65"/>
      <w:r w:rsidRPr="00CE6FE9">
        <w:t>: Home screen</w:t>
      </w:r>
    </w:p>
    <w:p w14:paraId="7455A48E" w14:textId="4C9EF534" w:rsidR="006F689D" w:rsidRPr="00CE6FE9" w:rsidRDefault="006F689D" w:rsidP="00BA4275">
      <w:pPr>
        <w:pStyle w:val="ListParagraph"/>
        <w:numPr>
          <w:ilvl w:val="0"/>
          <w:numId w:val="11"/>
        </w:numPr>
        <w:tabs>
          <w:tab w:val="left" w:pos="10800"/>
        </w:tabs>
      </w:pPr>
      <w:r w:rsidRPr="00CE6FE9">
        <w:rPr>
          <w:noProof/>
        </w:rPr>
        <w:t xml:space="preserve">Under the </w:t>
      </w:r>
      <w:r w:rsidRPr="00CE6FE9">
        <w:rPr>
          <w:i/>
          <w:iCs/>
          <w:noProof/>
        </w:rPr>
        <w:t>System</w:t>
      </w:r>
      <w:r w:rsidRPr="00CE6FE9">
        <w:rPr>
          <w:noProof/>
        </w:rPr>
        <w:t xml:space="preserve"> tab, tap the </w:t>
      </w:r>
      <w:r w:rsidRPr="00CE6FE9">
        <w:rPr>
          <w:b/>
          <w:bCs/>
          <w:noProof/>
        </w:rPr>
        <w:t>On</w:t>
      </w:r>
      <w:r w:rsidRPr="00CE6FE9">
        <w:rPr>
          <w:noProof/>
        </w:rPr>
        <w:t xml:space="preserve"> button for System Power</w:t>
      </w:r>
      <w:r w:rsidR="00FB5D14" w:rsidRPr="00CE6FE9">
        <w:rPr>
          <w:noProof/>
        </w:rPr>
        <w:t xml:space="preserve"> to gain access to the following:</w:t>
      </w:r>
    </w:p>
    <w:p w14:paraId="1496C41D" w14:textId="2C0132D2" w:rsidR="006F689D" w:rsidRPr="00CE6FE9" w:rsidRDefault="006F689D" w:rsidP="00BA4275">
      <w:pPr>
        <w:pStyle w:val="ListParagraph"/>
        <w:numPr>
          <w:ilvl w:val="0"/>
          <w:numId w:val="12"/>
        </w:numPr>
        <w:tabs>
          <w:tab w:val="left" w:pos="10800"/>
        </w:tabs>
      </w:pPr>
      <w:r w:rsidRPr="00CE6FE9">
        <w:t xml:space="preserve">System </w:t>
      </w:r>
    </w:p>
    <w:p w14:paraId="76EE4EFE" w14:textId="2B7AACC1" w:rsidR="006F689D" w:rsidRPr="00CE6FE9" w:rsidRDefault="006F689D" w:rsidP="00BA4275">
      <w:pPr>
        <w:pStyle w:val="ListParagraph"/>
        <w:numPr>
          <w:ilvl w:val="0"/>
          <w:numId w:val="12"/>
        </w:numPr>
        <w:tabs>
          <w:tab w:val="left" w:pos="10800"/>
        </w:tabs>
      </w:pPr>
      <w:r w:rsidRPr="00CE6FE9">
        <w:t>Sources</w:t>
      </w:r>
      <w:r w:rsidR="006C3CC4" w:rsidRPr="00CE6FE9">
        <w:rPr>
          <w:rFonts w:cs="Times New Roman"/>
          <w:sz w:val="24"/>
          <w:szCs w:val="24"/>
          <w:lang w:eastAsia="ja-JP" w:bidi="ar-SA"/>
        </w:rPr>
        <w:t xml:space="preserve"> </w:t>
      </w:r>
    </w:p>
    <w:p w14:paraId="2F596AE6" w14:textId="77777777" w:rsidR="006F689D" w:rsidRPr="00CE6FE9" w:rsidRDefault="006F689D" w:rsidP="00BA4275">
      <w:pPr>
        <w:pStyle w:val="ListParagraph"/>
        <w:numPr>
          <w:ilvl w:val="0"/>
          <w:numId w:val="12"/>
        </w:numPr>
        <w:tabs>
          <w:tab w:val="left" w:pos="10800"/>
        </w:tabs>
      </w:pPr>
      <w:r w:rsidRPr="00CE6FE9">
        <w:t>Share</w:t>
      </w:r>
    </w:p>
    <w:p w14:paraId="1466C084" w14:textId="77777777" w:rsidR="006F689D" w:rsidRPr="00CE6FE9" w:rsidRDefault="006F689D" w:rsidP="00BA4275">
      <w:pPr>
        <w:pStyle w:val="ListParagraph"/>
        <w:numPr>
          <w:ilvl w:val="0"/>
          <w:numId w:val="12"/>
        </w:numPr>
        <w:tabs>
          <w:tab w:val="left" w:pos="10800"/>
        </w:tabs>
      </w:pPr>
      <w:r w:rsidRPr="00CE6FE9">
        <w:t xml:space="preserve">Audio </w:t>
      </w:r>
    </w:p>
    <w:p w14:paraId="44F43BF4" w14:textId="707745D5" w:rsidR="006F689D" w:rsidRPr="00CE6FE9" w:rsidRDefault="006F689D" w:rsidP="00BA4275">
      <w:pPr>
        <w:pStyle w:val="ListParagraph"/>
        <w:numPr>
          <w:ilvl w:val="0"/>
          <w:numId w:val="12"/>
        </w:numPr>
        <w:tabs>
          <w:tab w:val="left" w:pos="10800"/>
        </w:tabs>
      </w:pPr>
      <w:r w:rsidRPr="00CE6FE9">
        <w:t>Blu-</w:t>
      </w:r>
      <w:r w:rsidR="00103958" w:rsidRPr="00CE6FE9">
        <w:t>R</w:t>
      </w:r>
      <w:r w:rsidRPr="00CE6FE9">
        <w:t>ay</w:t>
      </w:r>
    </w:p>
    <w:p w14:paraId="5CAB962F" w14:textId="024CDFBB" w:rsidR="006F689D" w:rsidRPr="00CE6FE9" w:rsidRDefault="006F689D" w:rsidP="00F01FA0">
      <w:pPr>
        <w:pStyle w:val="Heading2"/>
        <w:tabs>
          <w:tab w:val="left" w:pos="10800"/>
        </w:tabs>
        <w:rPr>
          <w:rFonts w:ascii="Aptos" w:hAnsi="Aptos"/>
        </w:rPr>
      </w:pPr>
      <w:bookmarkStart w:id="66" w:name="_Toc167093816"/>
      <w:bookmarkStart w:id="67" w:name="_Toc224567991"/>
      <w:r w:rsidRPr="00CE6FE9">
        <w:rPr>
          <w:rFonts w:ascii="Aptos" w:hAnsi="Aptos"/>
        </w:rPr>
        <w:t>System Tab</w:t>
      </w:r>
      <w:bookmarkEnd w:id="66"/>
      <w:bookmarkEnd w:id="67"/>
    </w:p>
    <w:p w14:paraId="0A2B96D9" w14:textId="2E964002" w:rsidR="00BB43A7" w:rsidRPr="00CE6FE9" w:rsidRDefault="006F689D" w:rsidP="00DA5E39">
      <w:pPr>
        <w:tabs>
          <w:tab w:val="left" w:pos="10800"/>
        </w:tabs>
        <w:spacing w:line="240" w:lineRule="auto"/>
        <w:rPr>
          <w:rFonts w:ascii="Aptos" w:hAnsi="Aptos"/>
        </w:rPr>
      </w:pPr>
      <w:r w:rsidRPr="00CE6FE9">
        <w:rPr>
          <w:rFonts w:ascii="Aptos" w:hAnsi="Aptos"/>
        </w:rPr>
        <w:t xml:space="preserve">The </w:t>
      </w:r>
      <w:r w:rsidRPr="00CE6FE9">
        <w:rPr>
          <w:rFonts w:ascii="Aptos" w:hAnsi="Aptos"/>
          <w:b/>
          <w:bCs/>
        </w:rPr>
        <w:t>System Power</w:t>
      </w:r>
      <w:r w:rsidRPr="00CE6FE9">
        <w:rPr>
          <w:rFonts w:ascii="Aptos" w:hAnsi="Aptos"/>
        </w:rPr>
        <w:t xml:space="preserve"> button is used to turn the </w:t>
      </w:r>
      <w:r w:rsidR="001775E9" w:rsidRPr="00CE6FE9">
        <w:rPr>
          <w:rFonts w:ascii="Aptos" w:hAnsi="Aptos"/>
        </w:rPr>
        <w:t>Flex</w:t>
      </w:r>
      <w:r w:rsidRPr="00CE6FE9">
        <w:rPr>
          <w:rFonts w:ascii="Aptos" w:hAnsi="Aptos"/>
        </w:rPr>
        <w:t xml:space="preserve"> system on or off. When the </w:t>
      </w:r>
      <w:r w:rsidR="001775E9" w:rsidRPr="00CE6FE9">
        <w:rPr>
          <w:rFonts w:ascii="Aptos" w:hAnsi="Aptos"/>
        </w:rPr>
        <w:t>Flex</w:t>
      </w:r>
      <w:r w:rsidRPr="00CE6FE9">
        <w:rPr>
          <w:rFonts w:ascii="Aptos" w:hAnsi="Aptos"/>
        </w:rPr>
        <w:t xml:space="preserve"> system power is turned on, the screens will </w:t>
      </w:r>
      <w:r w:rsidR="001F45FB" w:rsidRPr="00CE6FE9">
        <w:rPr>
          <w:rFonts w:ascii="Aptos" w:hAnsi="Aptos"/>
        </w:rPr>
        <w:t>lower,</w:t>
      </w:r>
      <w:r w:rsidRPr="00CE6FE9">
        <w:rPr>
          <w:rFonts w:ascii="Aptos" w:hAnsi="Aptos"/>
        </w:rPr>
        <w:t xml:space="preserve"> and the projectors will turn on</w:t>
      </w:r>
      <w:r w:rsidR="00AD7C18" w:rsidRPr="00CE6FE9">
        <w:rPr>
          <w:rFonts w:ascii="Aptos" w:hAnsi="Aptos"/>
        </w:rPr>
        <w:t xml:space="preserve"> and t</w:t>
      </w:r>
      <w:r w:rsidRPr="00CE6FE9">
        <w:rPr>
          <w:rFonts w:ascii="Aptos" w:hAnsi="Aptos"/>
        </w:rPr>
        <w:t xml:space="preserve">he </w:t>
      </w:r>
      <w:r w:rsidRPr="00CE6FE9">
        <w:rPr>
          <w:rFonts w:ascii="Aptos" w:hAnsi="Aptos"/>
          <w:b/>
          <w:bCs/>
        </w:rPr>
        <w:t xml:space="preserve">System Power </w:t>
      </w:r>
      <w:r w:rsidR="006942F0" w:rsidRPr="00CE6FE9">
        <w:rPr>
          <w:rFonts w:ascii="Aptos" w:hAnsi="Aptos"/>
          <w:b/>
          <w:bCs/>
        </w:rPr>
        <w:t>O</w:t>
      </w:r>
      <w:r w:rsidRPr="00CE6FE9">
        <w:rPr>
          <w:rFonts w:ascii="Aptos" w:hAnsi="Aptos"/>
          <w:b/>
          <w:bCs/>
        </w:rPr>
        <w:t>n</w:t>
      </w:r>
      <w:r w:rsidRPr="00CE6FE9">
        <w:rPr>
          <w:rFonts w:ascii="Aptos" w:hAnsi="Aptos"/>
        </w:rPr>
        <w:t xml:space="preserve"> and the </w:t>
      </w:r>
      <w:r w:rsidRPr="00CE6FE9">
        <w:rPr>
          <w:rFonts w:ascii="Aptos" w:hAnsi="Aptos"/>
          <w:b/>
          <w:bCs/>
        </w:rPr>
        <w:t>Projector On</w:t>
      </w:r>
      <w:r w:rsidRPr="00CE6FE9">
        <w:rPr>
          <w:rFonts w:ascii="Aptos" w:hAnsi="Aptos"/>
        </w:rPr>
        <w:t xml:space="preserve"> buttons will change to </w:t>
      </w:r>
      <w:r w:rsidR="00AD7C18" w:rsidRPr="00CE6FE9">
        <w:rPr>
          <w:rFonts w:ascii="Aptos" w:hAnsi="Aptos"/>
        </w:rPr>
        <w:t>b</w:t>
      </w:r>
      <w:r w:rsidRPr="00CE6FE9">
        <w:rPr>
          <w:rFonts w:ascii="Aptos" w:hAnsi="Aptos"/>
        </w:rPr>
        <w:t>lue</w:t>
      </w:r>
      <w:r w:rsidR="00AD7C18" w:rsidRPr="00CE6FE9">
        <w:rPr>
          <w:rFonts w:ascii="Aptos" w:hAnsi="Aptos"/>
        </w:rPr>
        <w:t>.</w:t>
      </w:r>
      <w:r w:rsidRPr="00CE6FE9">
        <w:rPr>
          <w:rFonts w:ascii="Aptos" w:hAnsi="Aptos"/>
        </w:rPr>
        <w:t xml:space="preserve"> </w:t>
      </w:r>
    </w:p>
    <w:p w14:paraId="0404AD79" w14:textId="738F441E" w:rsidR="006F689D" w:rsidRPr="00CE6FE9" w:rsidRDefault="006F689D" w:rsidP="00DA5E39">
      <w:pPr>
        <w:tabs>
          <w:tab w:val="left" w:pos="10800"/>
        </w:tabs>
        <w:spacing w:line="240" w:lineRule="auto"/>
        <w:rPr>
          <w:rFonts w:ascii="Aptos" w:hAnsi="Aptos"/>
          <w:b/>
          <w:i/>
        </w:rPr>
      </w:pPr>
      <w:r w:rsidRPr="00CE6FE9">
        <w:rPr>
          <w:rFonts w:ascii="Aptos" w:hAnsi="Aptos"/>
          <w:b/>
          <w:bCs/>
        </w:rPr>
        <w:t>Projector</w:t>
      </w:r>
      <w:r w:rsidRPr="00CE6FE9">
        <w:rPr>
          <w:rFonts w:ascii="Aptos" w:hAnsi="Aptos"/>
        </w:rPr>
        <w:t xml:space="preserve"> </w:t>
      </w:r>
      <w:r w:rsidR="00AD7C18" w:rsidRPr="00CE6FE9">
        <w:rPr>
          <w:rFonts w:ascii="Aptos" w:hAnsi="Aptos"/>
          <w:b/>
          <w:bCs/>
        </w:rPr>
        <w:t>Left/Right</w:t>
      </w:r>
      <w:r w:rsidR="00AD7C18" w:rsidRPr="00CE6FE9">
        <w:rPr>
          <w:rFonts w:ascii="Aptos" w:hAnsi="Aptos"/>
        </w:rPr>
        <w:t xml:space="preserve"> </w:t>
      </w:r>
      <w:r w:rsidR="00FC5955" w:rsidRPr="00CE6FE9">
        <w:rPr>
          <w:rFonts w:ascii="Aptos" w:hAnsi="Aptos"/>
        </w:rPr>
        <w:t>– turns</w:t>
      </w:r>
      <w:r w:rsidRPr="00CE6FE9">
        <w:rPr>
          <w:rFonts w:ascii="Aptos" w:hAnsi="Aptos"/>
        </w:rPr>
        <w:t xml:space="preserve"> the projector on, off, or set to blank.</w:t>
      </w:r>
    </w:p>
    <w:p w14:paraId="3540018B" w14:textId="5AAAF19A" w:rsidR="00941272" w:rsidRPr="00CE6FE9" w:rsidRDefault="006F689D" w:rsidP="00DA5E39">
      <w:pPr>
        <w:tabs>
          <w:tab w:val="left" w:pos="10800"/>
        </w:tabs>
        <w:spacing w:line="240" w:lineRule="auto"/>
        <w:rPr>
          <w:rFonts w:ascii="Aptos" w:hAnsi="Aptos"/>
          <w:noProof/>
        </w:rPr>
      </w:pPr>
      <w:r w:rsidRPr="00CE6FE9">
        <w:rPr>
          <w:rFonts w:ascii="Aptos" w:hAnsi="Aptos"/>
          <w:b/>
          <w:bCs/>
        </w:rPr>
        <w:t>Screen</w:t>
      </w:r>
      <w:r w:rsidR="00AD7C18" w:rsidRPr="00CE6FE9">
        <w:rPr>
          <w:rFonts w:ascii="Aptos" w:hAnsi="Aptos"/>
          <w:b/>
          <w:bCs/>
        </w:rPr>
        <w:t xml:space="preserve"> Left/Right</w:t>
      </w:r>
      <w:r w:rsidRPr="00CE6FE9">
        <w:rPr>
          <w:rFonts w:ascii="Aptos" w:hAnsi="Aptos"/>
        </w:rPr>
        <w:t xml:space="preserve"> </w:t>
      </w:r>
      <w:r w:rsidR="00FC5955" w:rsidRPr="00CE6FE9">
        <w:rPr>
          <w:rFonts w:ascii="Aptos" w:hAnsi="Aptos"/>
        </w:rPr>
        <w:t>– raises</w:t>
      </w:r>
      <w:r w:rsidRPr="00CE6FE9">
        <w:rPr>
          <w:rFonts w:ascii="Aptos" w:hAnsi="Aptos"/>
        </w:rPr>
        <w:t xml:space="preserve"> or lower</w:t>
      </w:r>
      <w:r w:rsidR="00FC5955" w:rsidRPr="00CE6FE9">
        <w:rPr>
          <w:rFonts w:ascii="Aptos" w:hAnsi="Aptos"/>
        </w:rPr>
        <w:t>s</w:t>
      </w:r>
      <w:r w:rsidRPr="00CE6FE9">
        <w:rPr>
          <w:rFonts w:ascii="Aptos" w:hAnsi="Aptos"/>
        </w:rPr>
        <w:t xml:space="preserve"> the projector screen.</w:t>
      </w:r>
      <w:r w:rsidR="007346E2" w:rsidRPr="00CE6FE9">
        <w:rPr>
          <w:rFonts w:ascii="Aptos" w:hAnsi="Aptos"/>
          <w:noProof/>
        </w:rPr>
        <w:t xml:space="preserve"> </w:t>
      </w:r>
    </w:p>
    <w:p w14:paraId="435C04CA" w14:textId="77EC09C7" w:rsidR="00914F53" w:rsidRPr="00CE6FE9" w:rsidRDefault="007346E2" w:rsidP="00F01FA0">
      <w:pPr>
        <w:keepNext/>
        <w:tabs>
          <w:tab w:val="left" w:pos="10800"/>
        </w:tabs>
        <w:jc w:val="center"/>
        <w:rPr>
          <w:rFonts w:ascii="Aptos" w:hAnsi="Aptos"/>
        </w:rPr>
      </w:pPr>
      <w:r w:rsidRPr="00CE6FE9">
        <w:rPr>
          <w:rFonts w:ascii="Aptos" w:hAnsi="Aptos"/>
          <w:noProof/>
        </w:rPr>
        <w:drawing>
          <wp:inline distT="0" distB="0" distL="0" distR="0" wp14:anchorId="520E3EC9" wp14:editId="1BA6031A">
            <wp:extent cx="2743200" cy="1601535"/>
            <wp:effectExtent l="19050" t="19050" r="19050" b="17780"/>
            <wp:docPr id="133841746" name="Picture 57" descr="Dual projector room System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1746" name="Picture 57" descr="Dual projector room System tab"/>
                    <pic:cNvPicPr/>
                  </pic:nvPicPr>
                  <pic:blipFill rotWithShape="1">
                    <a:blip r:embed="rId36" cstate="print">
                      <a:extLst>
                        <a:ext uri="{28A0092B-C50C-407E-A947-70E740481C1C}">
                          <a14:useLocalDpi xmlns:a14="http://schemas.microsoft.com/office/drawing/2010/main" val="0"/>
                        </a:ext>
                      </a:extLst>
                    </a:blip>
                    <a:srcRect b="15057"/>
                    <a:stretch>
                      <a:fillRect/>
                    </a:stretch>
                  </pic:blipFill>
                  <pic:spPr bwMode="auto">
                    <a:xfrm>
                      <a:off x="0" y="0"/>
                      <a:ext cx="2743200" cy="1601535"/>
                    </a:xfrm>
                    <a:prstGeom prst="rect">
                      <a:avLst/>
                    </a:prstGeom>
                    <a:ln w="9525" cap="flat" cmpd="sng" algn="ctr">
                      <a:solidFill>
                        <a:srgbClr val="00336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083DEC" w14:textId="32FE2818" w:rsidR="00703DB1" w:rsidRPr="00CE6FE9" w:rsidRDefault="00914F53" w:rsidP="0076575F">
      <w:pPr>
        <w:pStyle w:val="Caption"/>
        <w:rPr>
          <w:b/>
        </w:rPr>
      </w:pPr>
      <w:r w:rsidRPr="00CE6FE9">
        <w:t xml:space="preserve">Figure </w:t>
      </w:r>
      <w:fldSimple w:instr=" SEQ Figure \* ARABIC ">
        <w:r w:rsidR="004F0A4F">
          <w:rPr>
            <w:noProof/>
          </w:rPr>
          <w:t>17</w:t>
        </w:r>
      </w:fldSimple>
      <w:r w:rsidRPr="00CE6FE9">
        <w:t>: System tab</w:t>
      </w:r>
    </w:p>
    <w:p w14:paraId="54FE3A5C" w14:textId="6D78701F" w:rsidR="006F689D" w:rsidRPr="00CE6FE9" w:rsidRDefault="006F689D" w:rsidP="00F01FA0">
      <w:pPr>
        <w:pStyle w:val="Heading2"/>
        <w:tabs>
          <w:tab w:val="left" w:pos="10800"/>
        </w:tabs>
        <w:rPr>
          <w:rFonts w:ascii="Aptos" w:hAnsi="Aptos"/>
        </w:rPr>
      </w:pPr>
      <w:bookmarkStart w:id="68" w:name="_Toc167093817"/>
      <w:bookmarkStart w:id="69" w:name="_Toc224567992"/>
      <w:r w:rsidRPr="00CE6FE9">
        <w:rPr>
          <w:rFonts w:ascii="Aptos" w:hAnsi="Aptos"/>
        </w:rPr>
        <w:lastRenderedPageBreak/>
        <w:t>Sources Tab</w:t>
      </w:r>
      <w:bookmarkEnd w:id="68"/>
      <w:bookmarkEnd w:id="69"/>
    </w:p>
    <w:p w14:paraId="7BC1B33F" w14:textId="3D68E6D0" w:rsidR="003E7A45" w:rsidRPr="00CE6FE9" w:rsidRDefault="003E7A45" w:rsidP="003E7A45">
      <w:pPr>
        <w:keepNext/>
        <w:tabs>
          <w:tab w:val="left" w:pos="10800"/>
        </w:tabs>
        <w:rPr>
          <w:rFonts w:ascii="Aptos" w:hAnsi="Aptos"/>
        </w:rPr>
      </w:pPr>
      <w:r w:rsidRPr="00CE6FE9">
        <w:rPr>
          <w:rFonts w:ascii="Aptos" w:hAnsi="Aptos"/>
        </w:rPr>
        <w:t xml:space="preserve">Select </w:t>
      </w:r>
      <w:r w:rsidR="00642089" w:rsidRPr="00CE6FE9">
        <w:rPr>
          <w:rFonts w:ascii="Aptos" w:hAnsi="Aptos"/>
        </w:rPr>
        <w:t xml:space="preserve">one of the following sources </w:t>
      </w:r>
      <w:r w:rsidR="003358C0" w:rsidRPr="00CE6FE9">
        <w:rPr>
          <w:rFonts w:ascii="Aptos" w:hAnsi="Aptos"/>
        </w:rPr>
        <w:t>to project on</w:t>
      </w:r>
      <w:r w:rsidR="00642089" w:rsidRPr="00CE6FE9">
        <w:rPr>
          <w:rFonts w:ascii="Aptos" w:hAnsi="Aptos"/>
        </w:rPr>
        <w:t xml:space="preserve"> </w:t>
      </w:r>
      <w:r w:rsidR="000736E4" w:rsidRPr="00CE6FE9">
        <w:rPr>
          <w:rFonts w:ascii="Aptos" w:hAnsi="Aptos"/>
        </w:rPr>
        <w:t>either left and/or right projector</w:t>
      </w:r>
      <w:r w:rsidR="00642089" w:rsidRPr="00CE6FE9">
        <w:rPr>
          <w:rFonts w:ascii="Aptos" w:hAnsi="Aptos"/>
        </w:rPr>
        <w:t>:</w:t>
      </w:r>
    </w:p>
    <w:p w14:paraId="39D4204F" w14:textId="0762FFF2" w:rsidR="00642089" w:rsidRPr="00CE6FE9" w:rsidRDefault="00642089" w:rsidP="00642089">
      <w:pPr>
        <w:pStyle w:val="ListParagraph"/>
        <w:keepNext/>
        <w:numPr>
          <w:ilvl w:val="0"/>
          <w:numId w:val="29"/>
        </w:numPr>
        <w:tabs>
          <w:tab w:val="left" w:pos="10800"/>
        </w:tabs>
      </w:pPr>
      <w:r w:rsidRPr="00CE6FE9">
        <w:t xml:space="preserve">Laptop </w:t>
      </w:r>
      <w:r w:rsidR="005C0A63" w:rsidRPr="00CE6FE9">
        <w:t>–</w:t>
      </w:r>
      <w:r w:rsidR="00EA0C0A" w:rsidRPr="00CE6FE9">
        <w:t xml:space="preserve"> </w:t>
      </w:r>
      <w:r w:rsidR="005C0A63" w:rsidRPr="00CE6FE9">
        <w:t>device connect</w:t>
      </w:r>
      <w:r w:rsidR="00327AA1" w:rsidRPr="00CE6FE9">
        <w:t xml:space="preserve">ed via </w:t>
      </w:r>
      <w:r w:rsidR="000736E4" w:rsidRPr="00CE6FE9">
        <w:t>HDMI cable</w:t>
      </w:r>
    </w:p>
    <w:p w14:paraId="451ABDAD" w14:textId="1D73D1CB" w:rsidR="00C71FBA" w:rsidRPr="00CE6FE9" w:rsidRDefault="00061F83" w:rsidP="00C71FBA">
      <w:pPr>
        <w:pStyle w:val="ListParagraph"/>
        <w:numPr>
          <w:ilvl w:val="0"/>
          <w:numId w:val="29"/>
        </w:numPr>
        <w:tabs>
          <w:tab w:val="left" w:pos="10800"/>
        </w:tabs>
      </w:pPr>
      <w:r w:rsidRPr="00CE6FE9">
        <w:t>Doc Cam</w:t>
      </w:r>
      <w:r w:rsidR="00C71FBA" w:rsidRPr="00CE6FE9">
        <w:t xml:space="preserve"> –</w:t>
      </w:r>
      <w:r w:rsidR="00404026" w:rsidRPr="00CE6FE9">
        <w:t xml:space="preserve"> r</w:t>
      </w:r>
      <w:r w:rsidR="00C71FBA" w:rsidRPr="00CE6FE9">
        <w:t>efer to the Document Camera section located on Page 1</w:t>
      </w:r>
      <w:r w:rsidR="00DA39E8">
        <w:t>1</w:t>
      </w:r>
      <w:r w:rsidR="00C71FBA" w:rsidRPr="00CE6FE9">
        <w:t xml:space="preserve"> for instructions.</w:t>
      </w:r>
    </w:p>
    <w:p w14:paraId="5CEA10D2" w14:textId="4BF7BD82" w:rsidR="000736E4" w:rsidRPr="00CE6FE9" w:rsidRDefault="00927738" w:rsidP="00642089">
      <w:pPr>
        <w:pStyle w:val="ListParagraph"/>
        <w:keepNext/>
        <w:numPr>
          <w:ilvl w:val="0"/>
          <w:numId w:val="29"/>
        </w:numPr>
        <w:tabs>
          <w:tab w:val="left" w:pos="10800"/>
        </w:tabs>
      </w:pPr>
      <w:r w:rsidRPr="00CE6FE9">
        <w:t>PC –</w:t>
      </w:r>
      <w:r w:rsidR="00404026" w:rsidRPr="00CE6FE9">
        <w:t xml:space="preserve"> </w:t>
      </w:r>
      <w:r w:rsidR="00742727" w:rsidRPr="00CE6FE9">
        <w:t>lectern PC</w:t>
      </w:r>
    </w:p>
    <w:p w14:paraId="27464FBB" w14:textId="61BB7415" w:rsidR="00927738" w:rsidRPr="00CE6FE9" w:rsidRDefault="00684BE9" w:rsidP="00642089">
      <w:pPr>
        <w:pStyle w:val="ListParagraph"/>
        <w:keepNext/>
        <w:numPr>
          <w:ilvl w:val="0"/>
          <w:numId w:val="29"/>
        </w:numPr>
        <w:tabs>
          <w:tab w:val="left" w:pos="10800"/>
        </w:tabs>
      </w:pPr>
      <w:r w:rsidRPr="00CE6FE9">
        <w:t>Blu-Ray</w:t>
      </w:r>
      <w:r w:rsidR="005C5353" w:rsidRPr="00CE6FE9">
        <w:t xml:space="preserve"> – DVD/Blu-Ray</w:t>
      </w:r>
    </w:p>
    <w:p w14:paraId="64ECF858" w14:textId="60DBDD4D" w:rsidR="00684BE9" w:rsidRPr="00CE6FE9" w:rsidRDefault="00684BE9" w:rsidP="006C6210">
      <w:pPr>
        <w:pStyle w:val="ListParagraph"/>
        <w:numPr>
          <w:ilvl w:val="0"/>
          <w:numId w:val="29"/>
        </w:numPr>
        <w:tabs>
          <w:tab w:val="left" w:pos="10800"/>
        </w:tabs>
      </w:pPr>
      <w:r w:rsidRPr="00CE6FE9">
        <w:t xml:space="preserve">Codec – </w:t>
      </w:r>
      <w:r w:rsidR="006C6210" w:rsidRPr="00CE6FE9">
        <w:t>display the current Webex meeting. This is the same screen that is displayed in the back of the classroom on the Flex display.</w:t>
      </w:r>
    </w:p>
    <w:p w14:paraId="7AC25165" w14:textId="162DF2A0" w:rsidR="003E7A45" w:rsidRPr="00CE6FE9" w:rsidRDefault="00AC6B10" w:rsidP="003E7A45">
      <w:pPr>
        <w:keepNext/>
        <w:tabs>
          <w:tab w:val="left" w:pos="10800"/>
        </w:tabs>
        <w:jc w:val="center"/>
        <w:rPr>
          <w:rFonts w:ascii="Aptos" w:hAnsi="Aptos"/>
        </w:rPr>
      </w:pPr>
      <w:r w:rsidRPr="00CE6FE9">
        <w:rPr>
          <w:rFonts w:ascii="Aptos" w:hAnsi="Aptos"/>
          <w:noProof/>
        </w:rPr>
        <w:drawing>
          <wp:inline distT="0" distB="0" distL="0" distR="0" wp14:anchorId="054E67D0" wp14:editId="60399214">
            <wp:extent cx="2514600" cy="2219049"/>
            <wp:effectExtent l="19050" t="19050" r="19050" b="10160"/>
            <wp:docPr id="248928769" name="Picture 59" descr="Dual projector room Sour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28769" name="Picture 59" descr="Dual projector room Sources tab"/>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0" cy="2219049"/>
                    </a:xfrm>
                    <a:prstGeom prst="rect">
                      <a:avLst/>
                    </a:prstGeom>
                    <a:ln>
                      <a:solidFill>
                        <a:srgbClr val="003366"/>
                      </a:solidFill>
                    </a:ln>
                  </pic:spPr>
                </pic:pic>
              </a:graphicData>
            </a:graphic>
          </wp:inline>
        </w:drawing>
      </w:r>
    </w:p>
    <w:p w14:paraId="00CC90DB" w14:textId="77777777" w:rsidR="006F689D" w:rsidRPr="00CE6FE9" w:rsidRDefault="006F689D" w:rsidP="00F26E72">
      <w:pPr>
        <w:pStyle w:val="Heading3"/>
        <w:rPr>
          <w:rFonts w:ascii="Aptos" w:hAnsi="Aptos"/>
        </w:rPr>
      </w:pPr>
      <w:bookmarkStart w:id="70" w:name="_Toc224567993"/>
      <w:r w:rsidRPr="00CE6FE9">
        <w:rPr>
          <w:rFonts w:ascii="Aptos" w:hAnsi="Aptos"/>
        </w:rPr>
        <w:t>Speakers</w:t>
      </w:r>
      <w:bookmarkEnd w:id="70"/>
    </w:p>
    <w:p w14:paraId="798097C8" w14:textId="4225E1D5" w:rsidR="00703DB1" w:rsidRPr="00CE6FE9" w:rsidRDefault="005123C7" w:rsidP="00253573">
      <w:pPr>
        <w:tabs>
          <w:tab w:val="left" w:pos="10800"/>
        </w:tabs>
        <w:rPr>
          <w:rFonts w:ascii="Aptos" w:hAnsi="Aptos"/>
        </w:rPr>
      </w:pPr>
      <w:r w:rsidRPr="00CE6FE9">
        <w:rPr>
          <w:rFonts w:ascii="Aptos" w:hAnsi="Aptos"/>
        </w:rPr>
        <w:t>Audio</w:t>
      </w:r>
      <w:r w:rsidR="006F689D" w:rsidRPr="00CE6FE9">
        <w:rPr>
          <w:rFonts w:ascii="Aptos" w:hAnsi="Aptos"/>
        </w:rPr>
        <w:t xml:space="preserve"> source</w:t>
      </w:r>
      <w:r w:rsidRPr="00CE6FE9">
        <w:rPr>
          <w:rFonts w:ascii="Aptos" w:hAnsi="Aptos"/>
        </w:rPr>
        <w:t>s</w:t>
      </w:r>
      <w:r w:rsidR="006F689D" w:rsidRPr="00CE6FE9">
        <w:rPr>
          <w:rFonts w:ascii="Aptos" w:hAnsi="Aptos"/>
        </w:rPr>
        <w:t xml:space="preserve"> </w:t>
      </w:r>
      <w:r w:rsidRPr="00CE6FE9">
        <w:rPr>
          <w:rFonts w:ascii="Aptos" w:hAnsi="Aptos"/>
        </w:rPr>
        <w:t xml:space="preserve">can be changed </w:t>
      </w:r>
      <w:r w:rsidR="006F689D" w:rsidRPr="00CE6FE9">
        <w:rPr>
          <w:rFonts w:ascii="Aptos" w:hAnsi="Aptos"/>
        </w:rPr>
        <w:t xml:space="preserve">by selecting </w:t>
      </w:r>
      <w:r w:rsidR="006F689D" w:rsidRPr="00CE6FE9">
        <w:rPr>
          <w:rFonts w:ascii="Aptos" w:hAnsi="Aptos"/>
          <w:b/>
        </w:rPr>
        <w:t>PC</w:t>
      </w:r>
      <w:r w:rsidR="006F689D" w:rsidRPr="00CE6FE9">
        <w:rPr>
          <w:rFonts w:ascii="Aptos" w:hAnsi="Aptos"/>
        </w:rPr>
        <w:t xml:space="preserve">, </w:t>
      </w:r>
      <w:r w:rsidR="006F689D" w:rsidRPr="00CE6FE9">
        <w:rPr>
          <w:rFonts w:ascii="Aptos" w:hAnsi="Aptos"/>
          <w:b/>
        </w:rPr>
        <w:t>Laptop</w:t>
      </w:r>
      <w:r w:rsidR="006F689D" w:rsidRPr="00CE6FE9">
        <w:rPr>
          <w:rFonts w:ascii="Aptos" w:hAnsi="Aptos"/>
        </w:rPr>
        <w:t xml:space="preserve">, or </w:t>
      </w:r>
      <w:r w:rsidR="006F689D" w:rsidRPr="00CE6FE9">
        <w:rPr>
          <w:rFonts w:ascii="Aptos" w:hAnsi="Aptos"/>
          <w:b/>
        </w:rPr>
        <w:t>Blu-Ray</w:t>
      </w:r>
      <w:r w:rsidR="006F689D" w:rsidRPr="00CE6FE9">
        <w:rPr>
          <w:rFonts w:ascii="Aptos" w:hAnsi="Aptos"/>
        </w:rPr>
        <w:t xml:space="preserve"> </w:t>
      </w:r>
      <w:r w:rsidR="00C62BCF" w:rsidRPr="00CE6FE9">
        <w:rPr>
          <w:rFonts w:ascii="Aptos" w:hAnsi="Aptos"/>
        </w:rPr>
        <w:t>on</w:t>
      </w:r>
      <w:r w:rsidR="006F689D" w:rsidRPr="00CE6FE9">
        <w:rPr>
          <w:rFonts w:ascii="Aptos" w:hAnsi="Aptos"/>
        </w:rPr>
        <w:t xml:space="preserve"> the bottom of the </w:t>
      </w:r>
      <w:r w:rsidR="006F689D" w:rsidRPr="00CE6FE9">
        <w:rPr>
          <w:rFonts w:ascii="Aptos" w:hAnsi="Aptos"/>
          <w:i/>
          <w:iCs/>
        </w:rPr>
        <w:t>Sources</w:t>
      </w:r>
      <w:r w:rsidR="006F689D" w:rsidRPr="00CE6FE9">
        <w:rPr>
          <w:rFonts w:ascii="Aptos" w:hAnsi="Aptos"/>
        </w:rPr>
        <w:t xml:space="preserve"> tab. </w:t>
      </w:r>
    </w:p>
    <w:p w14:paraId="57872254" w14:textId="2B198AEA" w:rsidR="006F689D" w:rsidRPr="00CE6FE9" w:rsidRDefault="006F689D" w:rsidP="00F01FA0">
      <w:pPr>
        <w:pStyle w:val="Heading2"/>
        <w:tabs>
          <w:tab w:val="left" w:pos="10800"/>
        </w:tabs>
        <w:rPr>
          <w:rFonts w:ascii="Aptos" w:hAnsi="Aptos"/>
        </w:rPr>
      </w:pPr>
      <w:bookmarkStart w:id="71" w:name="_Toc167093818"/>
      <w:bookmarkStart w:id="72" w:name="_Toc224567994"/>
      <w:r w:rsidRPr="00CE6FE9">
        <w:rPr>
          <w:rFonts w:ascii="Aptos" w:hAnsi="Aptos"/>
        </w:rPr>
        <w:t>Share Tab</w:t>
      </w:r>
      <w:bookmarkEnd w:id="71"/>
      <w:bookmarkEnd w:id="72"/>
    </w:p>
    <w:p w14:paraId="6268B967" w14:textId="39928FE9" w:rsidR="006F689D" w:rsidRPr="00CE6FE9" w:rsidRDefault="006F689D" w:rsidP="00DA5E39">
      <w:pPr>
        <w:tabs>
          <w:tab w:val="left" w:pos="10800"/>
        </w:tabs>
        <w:rPr>
          <w:rFonts w:ascii="Aptos" w:hAnsi="Aptos"/>
          <w:bCs/>
          <w:iCs/>
        </w:rPr>
      </w:pPr>
      <w:r w:rsidRPr="00CE6FE9">
        <w:rPr>
          <w:rFonts w:ascii="Aptos" w:hAnsi="Aptos"/>
        </w:rPr>
        <w:t xml:space="preserve">The </w:t>
      </w:r>
      <w:r w:rsidRPr="00CE6FE9">
        <w:rPr>
          <w:rFonts w:ascii="Aptos" w:hAnsi="Aptos"/>
          <w:i/>
          <w:iCs/>
        </w:rPr>
        <w:t>Share</w:t>
      </w:r>
      <w:r w:rsidRPr="00CE6FE9">
        <w:rPr>
          <w:rFonts w:ascii="Aptos" w:hAnsi="Aptos"/>
        </w:rPr>
        <w:t xml:space="preserve"> tab is used to select which source </w:t>
      </w:r>
      <w:r w:rsidR="006D0C06" w:rsidRPr="00CE6FE9">
        <w:rPr>
          <w:rFonts w:ascii="Aptos" w:hAnsi="Aptos"/>
        </w:rPr>
        <w:t>is shown</w:t>
      </w:r>
      <w:r w:rsidRPr="00CE6FE9">
        <w:rPr>
          <w:rFonts w:ascii="Aptos" w:hAnsi="Aptos"/>
        </w:rPr>
        <w:t xml:space="preserve"> when sharing your screen in a Web</w:t>
      </w:r>
      <w:r w:rsidR="00C62BCF" w:rsidRPr="00CE6FE9">
        <w:rPr>
          <w:rFonts w:ascii="Aptos" w:hAnsi="Aptos"/>
        </w:rPr>
        <w:t>e</w:t>
      </w:r>
      <w:r w:rsidRPr="00CE6FE9">
        <w:rPr>
          <w:rFonts w:ascii="Aptos" w:hAnsi="Aptos"/>
        </w:rPr>
        <w:t xml:space="preserve">x </w:t>
      </w:r>
      <w:r w:rsidR="006D0C06" w:rsidRPr="00CE6FE9">
        <w:rPr>
          <w:rFonts w:ascii="Aptos" w:hAnsi="Aptos"/>
        </w:rPr>
        <w:t>meeting</w:t>
      </w:r>
      <w:r w:rsidRPr="00CE6FE9">
        <w:rPr>
          <w:rFonts w:ascii="Aptos" w:hAnsi="Aptos"/>
        </w:rPr>
        <w:t xml:space="preserve">. Laptop, PC, and Doc Cam </w:t>
      </w:r>
      <w:r w:rsidR="00401FA9" w:rsidRPr="00CE6FE9">
        <w:rPr>
          <w:rFonts w:ascii="Aptos" w:hAnsi="Aptos"/>
        </w:rPr>
        <w:t>outputs can</w:t>
      </w:r>
      <w:r w:rsidRPr="00CE6FE9">
        <w:rPr>
          <w:rFonts w:ascii="Aptos" w:hAnsi="Aptos"/>
        </w:rPr>
        <w:t xml:space="preserve"> be shared over Web</w:t>
      </w:r>
      <w:r w:rsidR="00614F43" w:rsidRPr="00CE6FE9">
        <w:rPr>
          <w:rFonts w:ascii="Aptos" w:hAnsi="Aptos"/>
        </w:rPr>
        <w:t>e</w:t>
      </w:r>
      <w:r w:rsidRPr="00CE6FE9">
        <w:rPr>
          <w:rFonts w:ascii="Aptos" w:hAnsi="Aptos"/>
        </w:rPr>
        <w:t>x</w:t>
      </w:r>
      <w:r w:rsidR="00614F43" w:rsidRPr="00CE6FE9">
        <w:rPr>
          <w:rFonts w:ascii="Aptos" w:hAnsi="Aptos"/>
        </w:rPr>
        <w:t>.</w:t>
      </w:r>
    </w:p>
    <w:p w14:paraId="5765885D" w14:textId="77777777" w:rsidR="0082407B" w:rsidRPr="00CE6FE9" w:rsidRDefault="00BB43A7" w:rsidP="00F01FA0">
      <w:pPr>
        <w:pStyle w:val="Numberedlist"/>
        <w:keepNext/>
        <w:tabs>
          <w:tab w:val="left" w:pos="10800"/>
        </w:tabs>
        <w:rPr>
          <w:rFonts w:ascii="Aptos" w:hAnsi="Aptos"/>
        </w:rPr>
      </w:pPr>
      <w:r w:rsidRPr="00CE6FE9">
        <w:rPr>
          <w:rFonts w:ascii="Aptos" w:hAnsi="Aptos"/>
          <w:noProof/>
        </w:rPr>
        <w:drawing>
          <wp:inline distT="0" distB="0" distL="0" distR="0" wp14:anchorId="58044050" wp14:editId="23466FBE">
            <wp:extent cx="2514600" cy="742314"/>
            <wp:effectExtent l="19050" t="19050" r="19050" b="20320"/>
            <wp:docPr id="18" name="Picture 18" descr="Dual projector room Shar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ual projector room Share ta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0" cy="742314"/>
                    </a:xfrm>
                    <a:prstGeom prst="rect">
                      <a:avLst/>
                    </a:prstGeom>
                    <a:noFill/>
                    <a:ln>
                      <a:solidFill>
                        <a:srgbClr val="003366"/>
                      </a:solidFill>
                    </a:ln>
                  </pic:spPr>
                </pic:pic>
              </a:graphicData>
            </a:graphic>
          </wp:inline>
        </w:drawing>
      </w:r>
    </w:p>
    <w:p w14:paraId="1B64FA83" w14:textId="130A4EA0" w:rsidR="00013258" w:rsidRDefault="0082407B" w:rsidP="0076575F">
      <w:pPr>
        <w:pStyle w:val="Caption"/>
      </w:pPr>
      <w:bookmarkStart w:id="73" w:name="_Ref142636409"/>
      <w:r w:rsidRPr="00CE6FE9">
        <w:t xml:space="preserve">Figure </w:t>
      </w:r>
      <w:fldSimple w:instr=" SEQ Figure \* ARABIC ">
        <w:r w:rsidR="004F0A4F">
          <w:rPr>
            <w:noProof/>
          </w:rPr>
          <w:t>18</w:t>
        </w:r>
      </w:fldSimple>
      <w:bookmarkEnd w:id="73"/>
      <w:r w:rsidRPr="00CE6FE9">
        <w:t>: Share tab</w:t>
      </w:r>
    </w:p>
    <w:p w14:paraId="6E1A9AB1" w14:textId="397991B3" w:rsidR="00661643" w:rsidRPr="00013258" w:rsidRDefault="00013258" w:rsidP="00013258">
      <w:pPr>
        <w:rPr>
          <w:bCs/>
          <w:i/>
          <w:color w:val="365F91" w:themeColor="accent1" w:themeShade="BF"/>
          <w:sz w:val="16"/>
          <w:szCs w:val="16"/>
        </w:rPr>
      </w:pPr>
      <w:r>
        <w:br w:type="page"/>
      </w:r>
    </w:p>
    <w:p w14:paraId="669D9748" w14:textId="10687DF6" w:rsidR="006F689D" w:rsidRPr="00CE6FE9" w:rsidRDefault="006F689D" w:rsidP="00F01FA0">
      <w:pPr>
        <w:pStyle w:val="Heading2"/>
        <w:tabs>
          <w:tab w:val="left" w:pos="10800"/>
        </w:tabs>
        <w:rPr>
          <w:rFonts w:ascii="Aptos" w:hAnsi="Aptos"/>
        </w:rPr>
      </w:pPr>
      <w:bookmarkStart w:id="74" w:name="_Toc167093819"/>
      <w:bookmarkStart w:id="75" w:name="_Toc224567995"/>
      <w:r w:rsidRPr="00CE6FE9">
        <w:rPr>
          <w:rFonts w:ascii="Aptos" w:hAnsi="Aptos"/>
        </w:rPr>
        <w:lastRenderedPageBreak/>
        <w:t>Audio Tab</w:t>
      </w:r>
      <w:bookmarkEnd w:id="74"/>
      <w:bookmarkEnd w:id="75"/>
    </w:p>
    <w:p w14:paraId="23F4BA6D" w14:textId="77777777" w:rsidR="00D05390" w:rsidRPr="00CE6FE9" w:rsidRDefault="0081342C" w:rsidP="00DA5E39">
      <w:pPr>
        <w:tabs>
          <w:tab w:val="left" w:pos="10800"/>
        </w:tabs>
        <w:spacing w:before="120" w:after="120"/>
        <w:rPr>
          <w:rFonts w:ascii="Aptos" w:hAnsi="Aptos"/>
        </w:rPr>
      </w:pPr>
      <w:r w:rsidRPr="00CE6FE9">
        <w:rPr>
          <w:rFonts w:ascii="Aptos" w:hAnsi="Aptos"/>
        </w:rPr>
        <w:t>Adjust</w:t>
      </w:r>
      <w:r w:rsidR="006F689D" w:rsidRPr="00CE6FE9">
        <w:rPr>
          <w:rFonts w:ascii="Aptos" w:hAnsi="Aptos"/>
        </w:rPr>
        <w:t xml:space="preserve"> the </w:t>
      </w:r>
      <w:r w:rsidR="006F689D" w:rsidRPr="00CE6FE9">
        <w:rPr>
          <w:rFonts w:ascii="Aptos" w:hAnsi="Aptos"/>
          <w:b/>
          <w:bCs/>
        </w:rPr>
        <w:t>Program Volume</w:t>
      </w:r>
      <w:r w:rsidR="006F689D" w:rsidRPr="00CE6FE9">
        <w:rPr>
          <w:rFonts w:ascii="Aptos" w:hAnsi="Aptos"/>
        </w:rPr>
        <w:t xml:space="preserve"> </w:t>
      </w:r>
      <w:r w:rsidRPr="00CE6FE9">
        <w:rPr>
          <w:rFonts w:ascii="Aptos" w:hAnsi="Aptos"/>
          <w:b/>
          <w:bCs/>
        </w:rPr>
        <w:t>Value</w:t>
      </w:r>
      <w:r w:rsidRPr="00CE6FE9">
        <w:rPr>
          <w:rFonts w:ascii="Aptos" w:hAnsi="Aptos"/>
        </w:rPr>
        <w:t xml:space="preserve"> to control the </w:t>
      </w:r>
      <w:r w:rsidR="006F689D" w:rsidRPr="00CE6FE9">
        <w:rPr>
          <w:rFonts w:ascii="Aptos" w:hAnsi="Aptos"/>
        </w:rPr>
        <w:t xml:space="preserve">source volume. </w:t>
      </w:r>
    </w:p>
    <w:p w14:paraId="0DE103AD" w14:textId="4E9C4257" w:rsidR="00D05390" w:rsidRPr="00CE6FE9" w:rsidRDefault="00D05390" w:rsidP="00DA5E39">
      <w:pPr>
        <w:tabs>
          <w:tab w:val="left" w:pos="10800"/>
        </w:tabs>
        <w:spacing w:before="120" w:after="120"/>
        <w:rPr>
          <w:rFonts w:ascii="Aptos" w:hAnsi="Aptos"/>
        </w:rPr>
      </w:pPr>
      <w:r w:rsidRPr="00CE6FE9">
        <w:rPr>
          <w:rFonts w:ascii="Aptos" w:hAnsi="Aptos"/>
        </w:rPr>
        <w:t>Microphones 1 and 2 control the volume output for the lavalier microphones.</w:t>
      </w:r>
    </w:p>
    <w:p w14:paraId="1D78AC32" w14:textId="1D3F3677" w:rsidR="006F689D" w:rsidRPr="00CE6FE9" w:rsidRDefault="00DB41D9" w:rsidP="00DA5E39">
      <w:pPr>
        <w:tabs>
          <w:tab w:val="left" w:pos="10800"/>
        </w:tabs>
        <w:spacing w:before="120" w:after="120"/>
        <w:rPr>
          <w:rFonts w:ascii="Aptos" w:hAnsi="Aptos"/>
        </w:rPr>
      </w:pPr>
      <w:r w:rsidRPr="00CE6FE9">
        <w:rPr>
          <w:rFonts w:ascii="Aptos" w:hAnsi="Aptos"/>
        </w:rPr>
        <w:t xml:space="preserve">By default, </w:t>
      </w:r>
      <w:r w:rsidR="004B759B" w:rsidRPr="00CE6FE9">
        <w:rPr>
          <w:rFonts w:ascii="Aptos" w:hAnsi="Aptos"/>
        </w:rPr>
        <w:t xml:space="preserve">ceiling microphones are off. They will turn on </w:t>
      </w:r>
      <w:r w:rsidRPr="00CE6FE9">
        <w:rPr>
          <w:rFonts w:ascii="Aptos" w:hAnsi="Aptos"/>
        </w:rPr>
        <w:t xml:space="preserve">when </w:t>
      </w:r>
      <w:r w:rsidR="004B759B" w:rsidRPr="00CE6FE9">
        <w:rPr>
          <w:rFonts w:ascii="Aptos" w:hAnsi="Aptos"/>
        </w:rPr>
        <w:t xml:space="preserve">a Webex session is started. </w:t>
      </w:r>
    </w:p>
    <w:p w14:paraId="7DC8B08F" w14:textId="5418F0D1" w:rsidR="004B759B" w:rsidRPr="00CE6FE9" w:rsidRDefault="001B4AA5" w:rsidP="00013258">
      <w:pPr>
        <w:keepNext/>
        <w:tabs>
          <w:tab w:val="left" w:pos="10800"/>
        </w:tabs>
        <w:jc w:val="center"/>
        <w:rPr>
          <w:rFonts w:ascii="Aptos" w:hAnsi="Aptos"/>
        </w:rPr>
      </w:pPr>
      <w:r w:rsidRPr="00CE6FE9">
        <w:rPr>
          <w:rFonts w:ascii="Aptos" w:hAnsi="Aptos"/>
          <w:noProof/>
        </w:rPr>
        <w:drawing>
          <wp:inline distT="0" distB="0" distL="0" distR="0" wp14:anchorId="5BDB6475" wp14:editId="44A7AC3E">
            <wp:extent cx="2057400" cy="1220127"/>
            <wp:effectExtent l="19050" t="19050" r="19050" b="18415"/>
            <wp:docPr id="1057148657" name="Picture 61" descr="Dual projector room Audio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48657" name="Picture 61" descr="Dual projector room Audio tab"/>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7400" cy="1220127"/>
                    </a:xfrm>
                    <a:prstGeom prst="rect">
                      <a:avLst/>
                    </a:prstGeom>
                    <a:ln>
                      <a:solidFill>
                        <a:srgbClr val="003366"/>
                      </a:solidFill>
                    </a:ln>
                  </pic:spPr>
                </pic:pic>
              </a:graphicData>
            </a:graphic>
          </wp:inline>
        </w:drawing>
      </w:r>
    </w:p>
    <w:p w14:paraId="7577024E" w14:textId="591DB5FA" w:rsidR="00703DB1" w:rsidRPr="00CE6FE9" w:rsidRDefault="004B759B" w:rsidP="0076575F">
      <w:pPr>
        <w:pStyle w:val="Caption"/>
      </w:pPr>
      <w:r w:rsidRPr="00CE6FE9">
        <w:t xml:space="preserve">Figure </w:t>
      </w:r>
      <w:fldSimple w:instr=" SEQ Figure \* ARABIC ">
        <w:r w:rsidR="004F0A4F">
          <w:rPr>
            <w:noProof/>
          </w:rPr>
          <w:t>19</w:t>
        </w:r>
      </w:fldSimple>
      <w:r w:rsidRPr="00CE6FE9">
        <w:t>: Audio tab</w:t>
      </w:r>
    </w:p>
    <w:p w14:paraId="2AA33BFF" w14:textId="77777777" w:rsidR="00850937" w:rsidRPr="00CE6FE9" w:rsidRDefault="00850937" w:rsidP="00850937">
      <w:pPr>
        <w:pStyle w:val="Heading2"/>
        <w:rPr>
          <w:rFonts w:ascii="Aptos" w:hAnsi="Aptos"/>
        </w:rPr>
      </w:pPr>
      <w:bookmarkStart w:id="76" w:name="_Toc224567996"/>
      <w:bookmarkStart w:id="77" w:name="_Toc167093820"/>
      <w:r w:rsidRPr="00CE6FE9">
        <w:rPr>
          <w:rFonts w:ascii="Aptos" w:hAnsi="Aptos"/>
        </w:rPr>
        <w:t>Blu-Ray Tab</w:t>
      </w:r>
      <w:bookmarkEnd w:id="76"/>
    </w:p>
    <w:p w14:paraId="534177AF" w14:textId="77777777" w:rsidR="00850937" w:rsidRPr="00CE6FE9" w:rsidRDefault="00850937" w:rsidP="00850937">
      <w:pPr>
        <w:rPr>
          <w:rFonts w:ascii="Aptos" w:hAnsi="Aptos"/>
        </w:rPr>
      </w:pPr>
      <w:r w:rsidRPr="00CE6FE9">
        <w:rPr>
          <w:rFonts w:ascii="Aptos" w:hAnsi="Aptos"/>
        </w:rPr>
        <w:t>The Blu-Ray player can play both DVDs and Blu-Ray discs.</w:t>
      </w:r>
    </w:p>
    <w:p w14:paraId="11994A72" w14:textId="77777777" w:rsidR="00850937" w:rsidRPr="00CE6FE9" w:rsidRDefault="00850937" w:rsidP="00BA4275">
      <w:pPr>
        <w:pStyle w:val="ListParagraph"/>
        <w:numPr>
          <w:ilvl w:val="0"/>
          <w:numId w:val="13"/>
        </w:numPr>
        <w:tabs>
          <w:tab w:val="left" w:pos="10800"/>
        </w:tabs>
      </w:pPr>
      <w:r w:rsidRPr="00CE6FE9">
        <w:t xml:space="preserve">Tap </w:t>
      </w:r>
      <w:r w:rsidRPr="00CE6FE9">
        <w:rPr>
          <w:b/>
          <w:bCs/>
        </w:rPr>
        <w:t>Blu-Ray</w:t>
      </w:r>
      <w:r w:rsidRPr="00CE6FE9">
        <w:t xml:space="preserve"> under the </w:t>
      </w:r>
      <w:r w:rsidRPr="00CE6FE9">
        <w:rPr>
          <w:i/>
          <w:iCs/>
        </w:rPr>
        <w:t>Sources</w:t>
      </w:r>
      <w:r w:rsidRPr="00CE6FE9">
        <w:t xml:space="preserve"> tab for either projector or both.</w:t>
      </w:r>
    </w:p>
    <w:p w14:paraId="40C9B109" w14:textId="77777777" w:rsidR="00850937" w:rsidRPr="00CE6FE9" w:rsidRDefault="00850937" w:rsidP="00BA4275">
      <w:pPr>
        <w:pStyle w:val="ListParagraph"/>
        <w:numPr>
          <w:ilvl w:val="0"/>
          <w:numId w:val="13"/>
        </w:numPr>
        <w:tabs>
          <w:tab w:val="left" w:pos="10800"/>
        </w:tabs>
      </w:pPr>
      <w:r w:rsidRPr="00CE6FE9">
        <w:t xml:space="preserve">Playback controls for the Blu-Ray player can be found under the </w:t>
      </w:r>
      <w:r w:rsidRPr="00CE6FE9">
        <w:rPr>
          <w:i/>
          <w:iCs/>
        </w:rPr>
        <w:t>Blu-Ray</w:t>
      </w:r>
      <w:r w:rsidRPr="00CE6FE9">
        <w:t xml:space="preserve"> tab. </w:t>
      </w:r>
    </w:p>
    <w:p w14:paraId="149973E6" w14:textId="77777777" w:rsidR="00850937" w:rsidRPr="00CE6FE9" w:rsidRDefault="00850937" w:rsidP="00850937">
      <w:pPr>
        <w:pStyle w:val="Numberedlist"/>
        <w:keepNext/>
        <w:tabs>
          <w:tab w:val="left" w:pos="10800"/>
        </w:tabs>
        <w:rPr>
          <w:rFonts w:ascii="Aptos" w:hAnsi="Aptos"/>
        </w:rPr>
      </w:pPr>
      <w:r w:rsidRPr="00CE6FE9">
        <w:rPr>
          <w:rFonts w:ascii="Aptos" w:hAnsi="Aptos"/>
          <w:noProof/>
        </w:rPr>
        <w:drawing>
          <wp:inline distT="0" distB="0" distL="0" distR="0" wp14:anchorId="3FFD62AE" wp14:editId="1C0D489F">
            <wp:extent cx="2057400" cy="1103410"/>
            <wp:effectExtent l="19050" t="19050" r="19050" b="20955"/>
            <wp:docPr id="20" name="Picture 20" descr="Dual projector room Blu-Ra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ual projector room Blu-Ray ta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7400" cy="1103410"/>
                    </a:xfrm>
                    <a:prstGeom prst="rect">
                      <a:avLst/>
                    </a:prstGeom>
                    <a:noFill/>
                    <a:ln>
                      <a:solidFill>
                        <a:srgbClr val="003366"/>
                      </a:solidFill>
                    </a:ln>
                  </pic:spPr>
                </pic:pic>
              </a:graphicData>
            </a:graphic>
          </wp:inline>
        </w:drawing>
      </w:r>
    </w:p>
    <w:p w14:paraId="5DFFF8EC" w14:textId="28D5C7AA" w:rsidR="00850937" w:rsidRPr="00CE6FE9" w:rsidRDefault="00850937" w:rsidP="0076575F">
      <w:pPr>
        <w:pStyle w:val="Caption"/>
        <w:rPr>
          <w:b/>
        </w:rPr>
      </w:pPr>
      <w:r w:rsidRPr="00CE6FE9">
        <w:t xml:space="preserve">Figure </w:t>
      </w:r>
      <w:fldSimple w:instr=" SEQ Figure \* ARABIC ">
        <w:r w:rsidR="004F0A4F">
          <w:rPr>
            <w:noProof/>
          </w:rPr>
          <w:t>20</w:t>
        </w:r>
      </w:fldSimple>
      <w:r w:rsidRPr="00CE6FE9">
        <w:t>: Blu-Ray tab</w:t>
      </w:r>
    </w:p>
    <w:p w14:paraId="2A406C62" w14:textId="7CB66EE1" w:rsidR="006F689D" w:rsidRPr="00CE6FE9" w:rsidRDefault="006F689D" w:rsidP="00F01FA0">
      <w:pPr>
        <w:pStyle w:val="Heading2"/>
        <w:tabs>
          <w:tab w:val="left" w:pos="10800"/>
        </w:tabs>
        <w:rPr>
          <w:rFonts w:ascii="Aptos" w:hAnsi="Aptos"/>
        </w:rPr>
      </w:pPr>
      <w:bookmarkStart w:id="78" w:name="_Toc224567997"/>
      <w:r w:rsidRPr="00CE6FE9">
        <w:rPr>
          <w:rFonts w:ascii="Aptos" w:hAnsi="Aptos"/>
        </w:rPr>
        <w:t>Join Webex</w:t>
      </w:r>
      <w:bookmarkEnd w:id="77"/>
      <w:bookmarkEnd w:id="78"/>
    </w:p>
    <w:p w14:paraId="4BA6FEF2" w14:textId="549C8350" w:rsidR="00BB43A7" w:rsidRPr="00CE6FE9" w:rsidRDefault="000B52B0" w:rsidP="00BA4275">
      <w:pPr>
        <w:pStyle w:val="ListParagraph"/>
        <w:numPr>
          <w:ilvl w:val="0"/>
          <w:numId w:val="14"/>
        </w:numPr>
        <w:tabs>
          <w:tab w:val="left" w:pos="10800"/>
        </w:tabs>
        <w:rPr>
          <w:b/>
        </w:rPr>
      </w:pPr>
      <w:r w:rsidRPr="00CE6FE9">
        <w:t>Tap</w:t>
      </w:r>
      <w:r w:rsidR="006F689D" w:rsidRPr="00CE6FE9">
        <w:t xml:space="preserve"> </w:t>
      </w:r>
      <w:r w:rsidR="006F689D" w:rsidRPr="00CE6FE9">
        <w:rPr>
          <w:b/>
          <w:bCs/>
        </w:rPr>
        <w:t>Join Webex</w:t>
      </w:r>
      <w:r w:rsidR="006F689D" w:rsidRPr="00CE6FE9">
        <w:t xml:space="preserve"> </w:t>
      </w:r>
      <w:r w:rsidRPr="00CE6FE9">
        <w:t>o</w:t>
      </w:r>
      <w:r w:rsidR="006F689D" w:rsidRPr="00CE6FE9">
        <w:t>n the home screen</w:t>
      </w:r>
      <w:r w:rsidRPr="00CE6FE9">
        <w:t xml:space="preserve"> to open</w:t>
      </w:r>
      <w:r w:rsidR="0020682C" w:rsidRPr="00CE6FE9">
        <w:t xml:space="preserve"> the search</w:t>
      </w:r>
      <w:r w:rsidR="006F689D" w:rsidRPr="00CE6FE9">
        <w:t xml:space="preserve"> bar</w:t>
      </w:r>
      <w:r w:rsidR="0090771F" w:rsidRPr="00CE6FE9">
        <w:t>.</w:t>
      </w:r>
    </w:p>
    <w:p w14:paraId="37CF688D" w14:textId="6BAD9947" w:rsidR="00AF0219" w:rsidRPr="00CE6FE9" w:rsidRDefault="00AF0219" w:rsidP="00BA4275">
      <w:pPr>
        <w:pStyle w:val="ListParagraph"/>
        <w:numPr>
          <w:ilvl w:val="0"/>
          <w:numId w:val="14"/>
        </w:numPr>
        <w:tabs>
          <w:tab w:val="left" w:pos="10800"/>
        </w:tabs>
      </w:pPr>
      <w:r w:rsidRPr="00CE6FE9">
        <w:t xml:space="preserve">Enter the meeting number or switch to the keyboard view to search for a </w:t>
      </w:r>
      <w:r w:rsidR="00206ADC" w:rsidRPr="00CE6FE9">
        <w:t>H</w:t>
      </w:r>
      <w:r w:rsidRPr="00CE6FE9">
        <w:t>arper employee’s personal room</w:t>
      </w:r>
      <w:r w:rsidR="00AA1140" w:rsidRPr="00CE6FE9">
        <w:t xml:space="preserve">, then tap </w:t>
      </w:r>
      <w:r w:rsidR="00AA1140" w:rsidRPr="00CE6FE9">
        <w:rPr>
          <w:b/>
          <w:bCs/>
        </w:rPr>
        <w:t>Join</w:t>
      </w:r>
      <w:r w:rsidRPr="00CE6FE9">
        <w:t xml:space="preserve">. </w:t>
      </w:r>
    </w:p>
    <w:p w14:paraId="63F9218D" w14:textId="20C591ED" w:rsidR="00A548B2" w:rsidRPr="00CE6FE9" w:rsidRDefault="0090771F" w:rsidP="00F01FA0">
      <w:pPr>
        <w:keepNext/>
        <w:tabs>
          <w:tab w:val="left" w:pos="10800"/>
        </w:tabs>
        <w:jc w:val="center"/>
        <w:rPr>
          <w:rFonts w:ascii="Aptos" w:hAnsi="Aptos"/>
        </w:rPr>
      </w:pPr>
      <w:r w:rsidRPr="00CE6FE9">
        <w:rPr>
          <w:rFonts w:ascii="Aptos" w:hAnsi="Aptos"/>
          <w:noProof/>
        </w:rPr>
        <w:drawing>
          <wp:inline distT="0" distB="0" distL="0" distR="0" wp14:anchorId="567BE3AC" wp14:editId="6AECDDFE">
            <wp:extent cx="2057400" cy="1335797"/>
            <wp:effectExtent l="19050" t="19050" r="19050" b="17145"/>
            <wp:docPr id="1209607212" name="Picture 11" descr="Dual projector room Join Webex interface. Number pad is available to enter the room number with a full keyboard available within the ABC button on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07212" name="Picture 11" descr="Dual projector room Join Webex interface. Number pad is available to enter the room number with a full keyboard available within the ABC button on the bottom."/>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7400" cy="1335797"/>
                    </a:xfrm>
                    <a:prstGeom prst="rect">
                      <a:avLst/>
                    </a:prstGeom>
                    <a:noFill/>
                    <a:ln>
                      <a:solidFill>
                        <a:srgbClr val="003366"/>
                      </a:solidFill>
                    </a:ln>
                  </pic:spPr>
                </pic:pic>
              </a:graphicData>
            </a:graphic>
          </wp:inline>
        </w:drawing>
      </w:r>
    </w:p>
    <w:p w14:paraId="53FF006E" w14:textId="13019538" w:rsidR="006F689D" w:rsidRPr="00CE6FE9" w:rsidRDefault="00A548B2" w:rsidP="0076575F">
      <w:pPr>
        <w:pStyle w:val="Caption"/>
        <w:rPr>
          <w:b/>
        </w:rPr>
      </w:pPr>
      <w:bookmarkStart w:id="79" w:name="_Ref142636576"/>
      <w:r w:rsidRPr="00CE6FE9">
        <w:t xml:space="preserve">Figure </w:t>
      </w:r>
      <w:fldSimple w:instr=" SEQ Figure \* ARABIC ">
        <w:r w:rsidR="004F0A4F">
          <w:rPr>
            <w:noProof/>
          </w:rPr>
          <w:t>21</w:t>
        </w:r>
      </w:fldSimple>
      <w:bookmarkEnd w:id="79"/>
      <w:r w:rsidRPr="00CE6FE9">
        <w:t>: Switching to keyboard view</w:t>
      </w:r>
    </w:p>
    <w:p w14:paraId="159D7BF7" w14:textId="052155FF" w:rsidR="00703DB1" w:rsidRPr="00013258" w:rsidRDefault="00AA1140" w:rsidP="00661643">
      <w:pPr>
        <w:pStyle w:val="ListParagraph"/>
        <w:numPr>
          <w:ilvl w:val="0"/>
          <w:numId w:val="14"/>
        </w:numPr>
        <w:tabs>
          <w:tab w:val="left" w:pos="10800"/>
        </w:tabs>
        <w:rPr>
          <w:noProof/>
        </w:rPr>
      </w:pPr>
      <w:r w:rsidRPr="00CE6FE9">
        <w:t>To leave,</w:t>
      </w:r>
      <w:r w:rsidR="006F689D" w:rsidRPr="00CE6FE9">
        <w:t xml:space="preserve"> </w:t>
      </w:r>
      <w:r w:rsidRPr="00CE6FE9">
        <w:t>tap</w:t>
      </w:r>
      <w:r w:rsidR="006F689D" w:rsidRPr="00CE6FE9">
        <w:t xml:space="preserve"> </w:t>
      </w:r>
      <w:r w:rsidR="006F689D" w:rsidRPr="00CE6FE9">
        <w:rPr>
          <w:b/>
          <w:bCs/>
        </w:rPr>
        <w:t>Leave Meeting</w:t>
      </w:r>
      <w:r w:rsidR="006F689D" w:rsidRPr="00CE6FE9">
        <w:t>.</w:t>
      </w:r>
      <w:r w:rsidR="006F689D" w:rsidRPr="00CE6FE9">
        <w:rPr>
          <w:noProof/>
        </w:rPr>
        <w:t xml:space="preserve"> </w:t>
      </w:r>
      <w:bookmarkStart w:id="80" w:name="_Toc520191491"/>
    </w:p>
    <w:p w14:paraId="613230F4" w14:textId="77777777" w:rsidR="00B7441D" w:rsidRPr="00CE6FE9" w:rsidRDefault="00B7441D" w:rsidP="00B7441D">
      <w:pPr>
        <w:pStyle w:val="Heading1"/>
        <w:rPr>
          <w:rFonts w:ascii="Aptos" w:hAnsi="Aptos"/>
        </w:rPr>
      </w:pPr>
      <w:bookmarkStart w:id="81" w:name="_Toc150171582"/>
      <w:bookmarkStart w:id="82" w:name="_Toc162853074"/>
      <w:bookmarkStart w:id="83" w:name="_Toc223959245"/>
      <w:bookmarkStart w:id="84" w:name="_Toc224567998"/>
      <w:bookmarkEnd w:id="80"/>
      <w:r w:rsidRPr="00CE6FE9">
        <w:rPr>
          <w:rFonts w:ascii="Aptos" w:hAnsi="Aptos"/>
        </w:rPr>
        <w:lastRenderedPageBreak/>
        <w:t>Document Camera</w:t>
      </w:r>
      <w:bookmarkEnd w:id="81"/>
      <w:bookmarkEnd w:id="82"/>
      <w:bookmarkEnd w:id="83"/>
      <w:bookmarkEnd w:id="84"/>
    </w:p>
    <w:p w14:paraId="5D8CDAC7" w14:textId="77777777" w:rsidR="00B7441D" w:rsidRPr="00CE6FE9" w:rsidRDefault="00B7441D" w:rsidP="00B7441D">
      <w:pPr>
        <w:pStyle w:val="Heading2"/>
        <w:rPr>
          <w:rFonts w:ascii="Aptos" w:hAnsi="Aptos"/>
        </w:rPr>
      </w:pPr>
      <w:bookmarkStart w:id="85" w:name="_Toc16184924"/>
      <w:bookmarkStart w:id="86" w:name="_Toc162853075"/>
      <w:bookmarkStart w:id="87" w:name="_Toc223959246"/>
      <w:bookmarkStart w:id="88" w:name="_Toc224567999"/>
      <w:r w:rsidRPr="00CE6FE9">
        <w:rPr>
          <w:rFonts w:ascii="Aptos" w:hAnsi="Aptos"/>
        </w:rPr>
        <w:t>Opening and Positioning the Document Camera</w:t>
      </w:r>
      <w:bookmarkEnd w:id="85"/>
      <w:bookmarkEnd w:id="86"/>
      <w:bookmarkEnd w:id="87"/>
      <w:bookmarkEnd w:id="88"/>
    </w:p>
    <w:p w14:paraId="7FB1F1D6" w14:textId="77777777" w:rsidR="00B7441D" w:rsidRPr="00CE6FE9" w:rsidRDefault="00B7441D" w:rsidP="00BA4275">
      <w:pPr>
        <w:pStyle w:val="ListParagraph"/>
        <w:numPr>
          <w:ilvl w:val="0"/>
          <w:numId w:val="4"/>
        </w:numPr>
        <w:spacing w:before="160"/>
      </w:pPr>
      <w:r w:rsidRPr="00CE6FE9">
        <w:t>Raise the camera arm while holding the body of the camera with your other hand.</w:t>
      </w:r>
    </w:p>
    <w:p w14:paraId="68978E02" w14:textId="77777777" w:rsidR="00B7441D" w:rsidRPr="00CE6FE9" w:rsidRDefault="00B7441D" w:rsidP="00BA4275">
      <w:pPr>
        <w:pStyle w:val="ListParagraph"/>
        <w:numPr>
          <w:ilvl w:val="0"/>
          <w:numId w:val="4"/>
        </w:numPr>
        <w:spacing w:before="160"/>
      </w:pPr>
      <w:r w:rsidRPr="00CE6FE9">
        <w:t>Ro</w:t>
      </w:r>
      <w:r w:rsidRPr="00CE6FE9">
        <w:rPr>
          <w:spacing w:val="-2"/>
        </w:rPr>
        <w:t>t</w:t>
      </w:r>
      <w:r w:rsidRPr="00CE6FE9">
        <w:t>a</w:t>
      </w:r>
      <w:r w:rsidRPr="00CE6FE9">
        <w:rPr>
          <w:spacing w:val="-1"/>
        </w:rPr>
        <w:t>t</w:t>
      </w:r>
      <w:r w:rsidRPr="00CE6FE9">
        <w:t>e</w:t>
      </w:r>
      <w:r w:rsidRPr="00CE6FE9">
        <w:rPr>
          <w:spacing w:val="24"/>
        </w:rPr>
        <w:t xml:space="preserve"> </w:t>
      </w:r>
      <w:r w:rsidRPr="00CE6FE9">
        <w:rPr>
          <w:spacing w:val="-1"/>
        </w:rPr>
        <w:t>t</w:t>
      </w:r>
      <w:r w:rsidRPr="00CE6FE9">
        <w:t>he</w:t>
      </w:r>
      <w:r w:rsidRPr="00CE6FE9">
        <w:rPr>
          <w:spacing w:val="22"/>
        </w:rPr>
        <w:t xml:space="preserve"> </w:t>
      </w:r>
      <w:r w:rsidRPr="00CE6FE9">
        <w:rPr>
          <w:spacing w:val="1"/>
        </w:rPr>
        <w:t>c</w:t>
      </w:r>
      <w:r w:rsidRPr="00CE6FE9">
        <w:rPr>
          <w:spacing w:val="-2"/>
        </w:rPr>
        <w:t>amer</w:t>
      </w:r>
      <w:r w:rsidRPr="00CE6FE9">
        <w:t>a</w:t>
      </w:r>
      <w:r w:rsidRPr="00CE6FE9">
        <w:rPr>
          <w:spacing w:val="22"/>
        </w:rPr>
        <w:t xml:space="preserve"> </w:t>
      </w:r>
      <w:r w:rsidRPr="00CE6FE9">
        <w:rPr>
          <w:spacing w:val="-2"/>
        </w:rPr>
        <w:t>ar</w:t>
      </w:r>
      <w:r w:rsidRPr="00CE6FE9">
        <w:t>m counterclockwise 90</w:t>
      </w:r>
      <w:r w:rsidRPr="00CE6FE9">
        <w:rPr>
          <w:rFonts w:eastAsia="Symbol" w:cs="Symbol"/>
        </w:rPr>
        <w:t>°</w:t>
      </w:r>
      <w:r w:rsidRPr="00CE6FE9">
        <w:rPr>
          <w:iCs/>
        </w:rPr>
        <w:t>.</w:t>
      </w:r>
    </w:p>
    <w:p w14:paraId="192FD8E4" w14:textId="77777777" w:rsidR="00B7441D" w:rsidRPr="00CE6FE9" w:rsidRDefault="00B7441D" w:rsidP="00BA4275">
      <w:pPr>
        <w:pStyle w:val="ListParagraph"/>
        <w:numPr>
          <w:ilvl w:val="0"/>
          <w:numId w:val="4"/>
        </w:numPr>
        <w:spacing w:before="160"/>
      </w:pPr>
      <w:r w:rsidRPr="00CE6FE9">
        <w:t>P</w:t>
      </w:r>
      <w:r w:rsidRPr="00CE6FE9">
        <w:rPr>
          <w:spacing w:val="-1"/>
        </w:rPr>
        <w:t>o</w:t>
      </w:r>
      <w:r w:rsidRPr="00CE6FE9">
        <w:t>siti</w:t>
      </w:r>
      <w:r w:rsidRPr="00CE6FE9">
        <w:rPr>
          <w:spacing w:val="-1"/>
        </w:rPr>
        <w:t>o</w:t>
      </w:r>
      <w:r w:rsidRPr="00CE6FE9">
        <w:t>n</w:t>
      </w:r>
      <w:r w:rsidRPr="00CE6FE9">
        <w:rPr>
          <w:spacing w:val="20"/>
        </w:rPr>
        <w:t xml:space="preserve"> </w:t>
      </w:r>
      <w:r w:rsidRPr="00CE6FE9">
        <w:rPr>
          <w:spacing w:val="-1"/>
        </w:rPr>
        <w:t>t</w:t>
      </w:r>
      <w:r w:rsidRPr="00CE6FE9">
        <w:t>he</w:t>
      </w:r>
      <w:r w:rsidRPr="00CE6FE9">
        <w:rPr>
          <w:spacing w:val="19"/>
        </w:rPr>
        <w:t xml:space="preserve"> </w:t>
      </w:r>
      <w:r w:rsidRPr="00CE6FE9">
        <w:rPr>
          <w:spacing w:val="1"/>
        </w:rPr>
        <w:t>c</w:t>
      </w:r>
      <w:r w:rsidRPr="00CE6FE9">
        <w:rPr>
          <w:spacing w:val="-2"/>
        </w:rPr>
        <w:t>a</w:t>
      </w:r>
      <w:r w:rsidRPr="00CE6FE9">
        <w:t>mera</w:t>
      </w:r>
      <w:r w:rsidRPr="00CE6FE9">
        <w:rPr>
          <w:spacing w:val="20"/>
        </w:rPr>
        <w:t xml:space="preserve"> </w:t>
      </w:r>
      <w:r w:rsidRPr="00CE6FE9">
        <w:rPr>
          <w:spacing w:val="-1"/>
        </w:rPr>
        <w:t>h</w:t>
      </w:r>
      <w:r w:rsidRPr="00CE6FE9">
        <w:t>ead</w:t>
      </w:r>
      <w:r w:rsidRPr="00CE6FE9">
        <w:rPr>
          <w:spacing w:val="20"/>
        </w:rPr>
        <w:t xml:space="preserve"> </w:t>
      </w:r>
      <w:r w:rsidRPr="00CE6FE9">
        <w:rPr>
          <w:spacing w:val="-2"/>
        </w:rPr>
        <w:t>a</w:t>
      </w:r>
      <w:r w:rsidRPr="00CE6FE9">
        <w:rPr>
          <w:spacing w:val="-1"/>
        </w:rPr>
        <w:t>b</w:t>
      </w:r>
      <w:r w:rsidRPr="00CE6FE9">
        <w:t>o</w:t>
      </w:r>
      <w:r w:rsidRPr="00CE6FE9">
        <w:rPr>
          <w:spacing w:val="-2"/>
        </w:rPr>
        <w:t>v</w:t>
      </w:r>
      <w:r w:rsidRPr="00CE6FE9">
        <w:t>e</w:t>
      </w:r>
      <w:r w:rsidRPr="00CE6FE9">
        <w:rPr>
          <w:spacing w:val="19"/>
        </w:rPr>
        <w:t xml:space="preserve"> </w:t>
      </w:r>
      <w:r w:rsidRPr="00CE6FE9">
        <w:rPr>
          <w:spacing w:val="-1"/>
        </w:rPr>
        <w:t>t</w:t>
      </w:r>
      <w:r w:rsidRPr="00CE6FE9">
        <w:t>he</w:t>
      </w:r>
      <w:r w:rsidRPr="00CE6FE9">
        <w:rPr>
          <w:spacing w:val="19"/>
        </w:rPr>
        <w:t xml:space="preserve"> </w:t>
      </w:r>
      <w:r w:rsidRPr="00CE6FE9">
        <w:t>di</w:t>
      </w:r>
      <w:r w:rsidRPr="00CE6FE9">
        <w:rPr>
          <w:spacing w:val="-2"/>
        </w:rPr>
        <w:t>s</w:t>
      </w:r>
      <w:r w:rsidRPr="00CE6FE9">
        <w:t>p</w:t>
      </w:r>
      <w:r w:rsidRPr="00CE6FE9">
        <w:rPr>
          <w:spacing w:val="-1"/>
        </w:rPr>
        <w:t>l</w:t>
      </w:r>
      <w:r w:rsidRPr="00CE6FE9">
        <w:t>ay</w:t>
      </w:r>
      <w:r w:rsidRPr="00CE6FE9">
        <w:rPr>
          <w:spacing w:val="19"/>
        </w:rPr>
        <w:t xml:space="preserve"> </w:t>
      </w:r>
      <w:r w:rsidRPr="00CE6FE9">
        <w:rPr>
          <w:spacing w:val="-2"/>
        </w:rPr>
        <w:t>a</w:t>
      </w:r>
      <w:r w:rsidRPr="00CE6FE9">
        <w:t>rea.</w:t>
      </w:r>
    </w:p>
    <w:p w14:paraId="5BA06776" w14:textId="55BCBA36" w:rsidR="00B7441D" w:rsidRPr="00CE6FE9" w:rsidRDefault="00FC6A15" w:rsidP="00B7441D">
      <w:pPr>
        <w:rPr>
          <w:rFonts w:ascii="Aptos" w:hAnsi="Aptos"/>
        </w:rPr>
      </w:pPr>
      <w:r w:rsidRPr="00FC6A15">
        <w:rPr>
          <w:rFonts w:ascii="Aptos" w:hAnsi="Aptos"/>
          <w:b/>
          <w:bCs/>
        </w:rPr>
        <w:t>Note:</w:t>
      </w:r>
      <w:r>
        <w:rPr>
          <w:rFonts w:ascii="Aptos" w:hAnsi="Aptos"/>
        </w:rPr>
        <w:t xml:space="preserve"> </w:t>
      </w:r>
      <w:r w:rsidR="00B7441D" w:rsidRPr="00CE6FE9">
        <w:rPr>
          <w:rFonts w:ascii="Aptos" w:hAnsi="Aptos"/>
        </w:rPr>
        <w:t>Do not press the arm flat or fold it backwards; it may get damaged. The camera arm can only rotate within the 90</w:t>
      </w:r>
      <w:r w:rsidR="00B7441D" w:rsidRPr="00CE6FE9">
        <w:rPr>
          <w:rFonts w:ascii="Aptos" w:eastAsia="Symbol" w:hAnsi="Aptos" w:cs="Symbol"/>
        </w:rPr>
        <w:t>°</w:t>
      </w:r>
      <w:r w:rsidR="00B7441D" w:rsidRPr="00CE6FE9">
        <w:rPr>
          <w:rFonts w:ascii="Aptos" w:hAnsi="Aptos"/>
        </w:rPr>
        <w:t xml:space="preserve"> range.</w:t>
      </w:r>
    </w:p>
    <w:p w14:paraId="33AE0265" w14:textId="77777777" w:rsidR="00B7441D" w:rsidRPr="00CE6FE9" w:rsidRDefault="00B7441D" w:rsidP="00B7441D">
      <w:pPr>
        <w:keepNext/>
        <w:jc w:val="center"/>
        <w:rPr>
          <w:rFonts w:ascii="Aptos" w:hAnsi="Aptos"/>
        </w:rPr>
      </w:pPr>
      <w:r w:rsidRPr="00CE6FE9">
        <w:rPr>
          <w:rFonts w:ascii="Aptos" w:hAnsi="Aptos"/>
          <w:noProof/>
        </w:rPr>
        <mc:AlternateContent>
          <mc:Choice Requires="wpg">
            <w:drawing>
              <wp:inline distT="0" distB="0" distL="0" distR="0" wp14:anchorId="147BA29A" wp14:editId="2C85E5EA">
                <wp:extent cx="3886463" cy="2278966"/>
                <wp:effectExtent l="0" t="0" r="0" b="7620"/>
                <wp:docPr id="485506346" name="Group 485506346" descr="Graphic of the document camera showing the range of movements available."/>
                <wp:cNvGraphicFramePr/>
                <a:graphic xmlns:a="http://schemas.openxmlformats.org/drawingml/2006/main">
                  <a:graphicData uri="http://schemas.microsoft.com/office/word/2010/wordprocessingGroup">
                    <wpg:wgp>
                      <wpg:cNvGrpSpPr/>
                      <wpg:grpSpPr>
                        <a:xfrm>
                          <a:off x="0" y="0"/>
                          <a:ext cx="3886463" cy="2278966"/>
                          <a:chOff x="0" y="274320"/>
                          <a:chExt cx="5777442" cy="3388360"/>
                        </a:xfrm>
                      </wpg:grpSpPr>
                      <pic:pic xmlns:pic="http://schemas.openxmlformats.org/drawingml/2006/picture">
                        <pic:nvPicPr>
                          <pic:cNvPr id="291" name="Picture 291" descr="P1888#y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72098" y="274320"/>
                            <a:ext cx="1254125" cy="973455"/>
                          </a:xfrm>
                          <a:prstGeom prst="rect">
                            <a:avLst/>
                          </a:prstGeom>
                          <a:noFill/>
                          <a:ln>
                            <a:noFill/>
                          </a:ln>
                        </pic:spPr>
                      </pic:pic>
                      <pic:pic xmlns:pic="http://schemas.openxmlformats.org/drawingml/2006/picture">
                        <pic:nvPicPr>
                          <pic:cNvPr id="261" name="Picture 261" descr="P1889#y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23267" y="1456266"/>
                            <a:ext cx="1654175" cy="2192020"/>
                          </a:xfrm>
                          <a:prstGeom prst="rect">
                            <a:avLst/>
                          </a:prstGeom>
                          <a:noFill/>
                          <a:ln>
                            <a:noFill/>
                          </a:ln>
                        </pic:spPr>
                      </pic:pic>
                      <wpg:grpSp>
                        <wpg:cNvPr id="262" name="Group 262" descr="P1889#y2"/>
                        <wpg:cNvGrpSpPr/>
                        <wpg:grpSpPr>
                          <a:xfrm>
                            <a:off x="0" y="1655233"/>
                            <a:ext cx="1732915" cy="1935480"/>
                            <a:chOff x="0" y="0"/>
                            <a:chExt cx="2115403" cy="2047165"/>
                          </a:xfrm>
                        </wpg:grpSpPr>
                        <pic:pic xmlns:pic="http://schemas.openxmlformats.org/drawingml/2006/picture">
                          <pic:nvPicPr>
                            <pic:cNvPr id="263" name="Picture 263"/>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82137" y="0"/>
                              <a:ext cx="1733266" cy="2047165"/>
                            </a:xfrm>
                            <a:prstGeom prst="rect">
                              <a:avLst/>
                            </a:prstGeom>
                            <a:noFill/>
                            <a:ln>
                              <a:noFill/>
                            </a:ln>
                          </pic:spPr>
                        </pic:pic>
                        <wpg:grpSp>
                          <wpg:cNvPr id="264" name="Group 264"/>
                          <wpg:cNvGrpSpPr>
                            <a:grpSpLocks/>
                          </wpg:cNvGrpSpPr>
                          <wpg:grpSpPr bwMode="auto">
                            <a:xfrm>
                              <a:off x="0" y="382138"/>
                              <a:ext cx="217805" cy="194310"/>
                              <a:chOff x="0" y="0"/>
                              <a:chExt cx="343" cy="306"/>
                            </a:xfrm>
                          </wpg:grpSpPr>
                          <wps:wsp>
                            <wps:cNvPr id="265" name="Freeform 4"/>
                            <wps:cNvSpPr>
                              <a:spLocks/>
                            </wps:cNvSpPr>
                            <wps:spPr bwMode="auto">
                              <a:xfrm>
                                <a:off x="0" y="0"/>
                                <a:ext cx="343" cy="306"/>
                              </a:xfrm>
                              <a:custGeom>
                                <a:avLst/>
                                <a:gdLst>
                                  <a:gd name="T0" fmla="*/ 127 w 343"/>
                                  <a:gd name="T1" fmla="*/ 138 h 306"/>
                                  <a:gd name="T2" fmla="*/ 127 w 343"/>
                                  <a:gd name="T3" fmla="*/ 48 h 306"/>
                                  <a:gd name="T4" fmla="*/ 0 w 343"/>
                                  <a:gd name="T5" fmla="*/ 0 h 306"/>
                                  <a:gd name="T6" fmla="*/ 127 w 343"/>
                                  <a:gd name="T7" fmla="*/ 138 h 306"/>
                                </a:gdLst>
                                <a:ahLst/>
                                <a:cxnLst>
                                  <a:cxn ang="0">
                                    <a:pos x="T0" y="T1"/>
                                  </a:cxn>
                                  <a:cxn ang="0">
                                    <a:pos x="T2" y="T3"/>
                                  </a:cxn>
                                  <a:cxn ang="0">
                                    <a:pos x="T4" y="T5"/>
                                  </a:cxn>
                                  <a:cxn ang="0">
                                    <a:pos x="T6" y="T7"/>
                                  </a:cxn>
                                </a:cxnLst>
                                <a:rect l="0" t="0" r="r" b="b"/>
                                <a:pathLst>
                                  <a:path w="343" h="306">
                                    <a:moveTo>
                                      <a:pt x="127" y="138"/>
                                    </a:moveTo>
                                    <a:lnTo>
                                      <a:pt x="127" y="48"/>
                                    </a:lnTo>
                                    <a:lnTo>
                                      <a:pt x="0" y="0"/>
                                    </a:lnTo>
                                    <a:lnTo>
                                      <a:pt x="127" y="138"/>
                                    </a:lnTo>
                                    <a:close/>
                                  </a:path>
                                </a:pathLst>
                              </a:custGeom>
                              <a:solidFill>
                                <a:srgbClr val="00ADEF"/>
                              </a:solidFill>
                              <a:ln w="9525">
                                <a:noFill/>
                                <a:round/>
                                <a:headEnd/>
                                <a:tailEnd/>
                              </a:ln>
                            </wps:spPr>
                            <wps:bodyPr rot="0" vert="horz" wrap="square" lIns="91440" tIns="45720" rIns="91440" bIns="45720" anchor="t" anchorCtr="0" upright="1">
                              <a:noAutofit/>
                            </wps:bodyPr>
                          </wps:wsp>
                          <wps:wsp>
                            <wps:cNvPr id="266" name="Freeform 5"/>
                            <wps:cNvSpPr>
                              <a:spLocks/>
                            </wps:cNvSpPr>
                            <wps:spPr bwMode="auto">
                              <a:xfrm>
                                <a:off x="0" y="0"/>
                                <a:ext cx="343" cy="306"/>
                              </a:xfrm>
                              <a:custGeom>
                                <a:avLst/>
                                <a:gdLst>
                                  <a:gd name="T0" fmla="*/ 306 w 343"/>
                                  <a:gd name="T1" fmla="*/ -602 h 306"/>
                                  <a:gd name="T2" fmla="*/ 185 w 343"/>
                                  <a:gd name="T3" fmla="*/ -638 h 306"/>
                                  <a:gd name="T4" fmla="*/ 168 w 343"/>
                                  <a:gd name="T5" fmla="*/ -585 h 306"/>
                                  <a:gd name="T6" fmla="*/ 153 w 343"/>
                                  <a:gd name="T7" fmla="*/ -533 h 306"/>
                                  <a:gd name="T8" fmla="*/ 141 w 343"/>
                                  <a:gd name="T9" fmla="*/ -482 h 306"/>
                                  <a:gd name="T10" fmla="*/ 131 w 343"/>
                                  <a:gd name="T11" fmla="*/ -432 h 306"/>
                                  <a:gd name="T12" fmla="*/ 123 w 343"/>
                                  <a:gd name="T13" fmla="*/ -382 h 306"/>
                                  <a:gd name="T14" fmla="*/ 117 w 343"/>
                                  <a:gd name="T15" fmla="*/ -335 h 306"/>
                                  <a:gd name="T16" fmla="*/ 113 w 343"/>
                                  <a:gd name="T17" fmla="*/ -289 h 306"/>
                                  <a:gd name="T18" fmla="*/ 111 w 343"/>
                                  <a:gd name="T19" fmla="*/ -244 h 306"/>
                                  <a:gd name="T20" fmla="*/ 109 w 343"/>
                                  <a:gd name="T21" fmla="*/ -202 h 306"/>
                                  <a:gd name="T22" fmla="*/ 109 w 343"/>
                                  <a:gd name="T23" fmla="*/ -163 h 306"/>
                                  <a:gd name="T24" fmla="*/ 110 w 343"/>
                                  <a:gd name="T25" fmla="*/ -126 h 306"/>
                                  <a:gd name="T26" fmla="*/ 111 w 343"/>
                                  <a:gd name="T27" fmla="*/ -92 h 306"/>
                                  <a:gd name="T28" fmla="*/ 114 w 343"/>
                                  <a:gd name="T29" fmla="*/ -61 h 306"/>
                                  <a:gd name="T30" fmla="*/ 116 w 343"/>
                                  <a:gd name="T31" fmla="*/ -33 h 306"/>
                                  <a:gd name="T32" fmla="*/ 118 w 343"/>
                                  <a:gd name="T33" fmla="*/ -9 h 306"/>
                                  <a:gd name="T34" fmla="*/ 121 w 343"/>
                                  <a:gd name="T35" fmla="*/ 10 h 306"/>
                                  <a:gd name="T36" fmla="*/ 123 w 343"/>
                                  <a:gd name="T37" fmla="*/ 27 h 306"/>
                                  <a:gd name="T38" fmla="*/ 125 w 343"/>
                                  <a:gd name="T39" fmla="*/ 38 h 306"/>
                                  <a:gd name="T40" fmla="*/ 126 w 343"/>
                                  <a:gd name="T41" fmla="*/ 46 h 306"/>
                                  <a:gd name="T42" fmla="*/ 127 w 343"/>
                                  <a:gd name="T43" fmla="*/ 48 h 306"/>
                                  <a:gd name="T44" fmla="*/ 127 w 343"/>
                                  <a:gd name="T45" fmla="*/ 138 h 306"/>
                                  <a:gd name="T46" fmla="*/ 230 w 343"/>
                                  <a:gd name="T47" fmla="*/ 251 h 306"/>
                                  <a:gd name="T48" fmla="*/ 230 w 343"/>
                                  <a:gd name="T49" fmla="*/ -127 h 306"/>
                                  <a:gd name="T50" fmla="*/ 231 w 343"/>
                                  <a:gd name="T51" fmla="*/ -166 h 306"/>
                                  <a:gd name="T52" fmla="*/ 232 w 343"/>
                                  <a:gd name="T53" fmla="*/ -208 h 306"/>
                                  <a:gd name="T54" fmla="*/ 235 w 343"/>
                                  <a:gd name="T55" fmla="*/ -253 h 306"/>
                                  <a:gd name="T56" fmla="*/ 239 w 343"/>
                                  <a:gd name="T57" fmla="*/ -299 h 306"/>
                                  <a:gd name="T58" fmla="*/ 245 w 343"/>
                                  <a:gd name="T59" fmla="*/ -347 h 306"/>
                                  <a:gd name="T60" fmla="*/ 252 w 343"/>
                                  <a:gd name="T61" fmla="*/ -396 h 306"/>
                                  <a:gd name="T62" fmla="*/ 262 w 343"/>
                                  <a:gd name="T63" fmla="*/ -446 h 306"/>
                                  <a:gd name="T64" fmla="*/ 274 w 343"/>
                                  <a:gd name="T65" fmla="*/ -497 h 306"/>
                                  <a:gd name="T66" fmla="*/ 289 w 343"/>
                                  <a:gd name="T67" fmla="*/ -549 h 306"/>
                                  <a:gd name="T68" fmla="*/ 306 w 343"/>
                                  <a:gd name="T69" fmla="*/ -60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3" h="306">
                                    <a:moveTo>
                                      <a:pt x="306" y="-602"/>
                                    </a:moveTo>
                                    <a:lnTo>
                                      <a:pt x="185" y="-638"/>
                                    </a:lnTo>
                                    <a:lnTo>
                                      <a:pt x="168" y="-585"/>
                                    </a:lnTo>
                                    <a:lnTo>
                                      <a:pt x="153" y="-533"/>
                                    </a:lnTo>
                                    <a:lnTo>
                                      <a:pt x="141" y="-482"/>
                                    </a:lnTo>
                                    <a:lnTo>
                                      <a:pt x="131" y="-432"/>
                                    </a:lnTo>
                                    <a:lnTo>
                                      <a:pt x="123" y="-382"/>
                                    </a:lnTo>
                                    <a:lnTo>
                                      <a:pt x="117" y="-335"/>
                                    </a:lnTo>
                                    <a:lnTo>
                                      <a:pt x="113" y="-289"/>
                                    </a:lnTo>
                                    <a:lnTo>
                                      <a:pt x="111" y="-244"/>
                                    </a:lnTo>
                                    <a:lnTo>
                                      <a:pt x="109" y="-202"/>
                                    </a:lnTo>
                                    <a:lnTo>
                                      <a:pt x="109" y="-163"/>
                                    </a:lnTo>
                                    <a:lnTo>
                                      <a:pt x="110" y="-126"/>
                                    </a:lnTo>
                                    <a:lnTo>
                                      <a:pt x="111" y="-92"/>
                                    </a:lnTo>
                                    <a:lnTo>
                                      <a:pt x="114" y="-61"/>
                                    </a:lnTo>
                                    <a:lnTo>
                                      <a:pt x="116" y="-33"/>
                                    </a:lnTo>
                                    <a:lnTo>
                                      <a:pt x="118" y="-9"/>
                                    </a:lnTo>
                                    <a:lnTo>
                                      <a:pt x="121" y="10"/>
                                    </a:lnTo>
                                    <a:lnTo>
                                      <a:pt x="123" y="27"/>
                                    </a:lnTo>
                                    <a:lnTo>
                                      <a:pt x="125" y="38"/>
                                    </a:lnTo>
                                    <a:lnTo>
                                      <a:pt x="126" y="46"/>
                                    </a:lnTo>
                                    <a:lnTo>
                                      <a:pt x="127" y="48"/>
                                    </a:lnTo>
                                    <a:lnTo>
                                      <a:pt x="127" y="138"/>
                                    </a:lnTo>
                                    <a:lnTo>
                                      <a:pt x="230" y="251"/>
                                    </a:lnTo>
                                    <a:lnTo>
                                      <a:pt x="230" y="-127"/>
                                    </a:lnTo>
                                    <a:lnTo>
                                      <a:pt x="231" y="-166"/>
                                    </a:lnTo>
                                    <a:lnTo>
                                      <a:pt x="232" y="-208"/>
                                    </a:lnTo>
                                    <a:lnTo>
                                      <a:pt x="235" y="-253"/>
                                    </a:lnTo>
                                    <a:lnTo>
                                      <a:pt x="239" y="-299"/>
                                    </a:lnTo>
                                    <a:lnTo>
                                      <a:pt x="245" y="-347"/>
                                    </a:lnTo>
                                    <a:lnTo>
                                      <a:pt x="252" y="-396"/>
                                    </a:lnTo>
                                    <a:lnTo>
                                      <a:pt x="262" y="-446"/>
                                    </a:lnTo>
                                    <a:lnTo>
                                      <a:pt x="274" y="-497"/>
                                    </a:lnTo>
                                    <a:lnTo>
                                      <a:pt x="289" y="-549"/>
                                    </a:lnTo>
                                    <a:lnTo>
                                      <a:pt x="306" y="-602"/>
                                    </a:lnTo>
                                    <a:close/>
                                  </a:path>
                                </a:pathLst>
                              </a:custGeom>
                              <a:solidFill>
                                <a:srgbClr val="00ADEF"/>
                              </a:solidFill>
                              <a:ln w="9525">
                                <a:noFill/>
                                <a:round/>
                                <a:headEnd/>
                                <a:tailEnd/>
                              </a:ln>
                            </wps:spPr>
                            <wps:bodyPr rot="0" vert="horz" wrap="square" lIns="91440" tIns="45720" rIns="91440" bIns="45720" anchor="t" anchorCtr="0" upright="1">
                              <a:noAutofit/>
                            </wps:bodyPr>
                          </wps:wsp>
                          <wps:wsp>
                            <wps:cNvPr id="267" name="Freeform 6"/>
                            <wps:cNvSpPr>
                              <a:spLocks/>
                            </wps:cNvSpPr>
                            <wps:spPr bwMode="auto">
                              <a:xfrm>
                                <a:off x="0" y="0"/>
                                <a:ext cx="343" cy="306"/>
                              </a:xfrm>
                              <a:custGeom>
                                <a:avLst/>
                                <a:gdLst>
                                  <a:gd name="T0" fmla="*/ 343 w 343"/>
                                  <a:gd name="T1" fmla="*/ 122 h 306"/>
                                  <a:gd name="T2" fmla="*/ 248 w 343"/>
                                  <a:gd name="T3" fmla="*/ 84 h 306"/>
                                  <a:gd name="T4" fmla="*/ 248 w 343"/>
                                  <a:gd name="T5" fmla="*/ 82 h 306"/>
                                  <a:gd name="T6" fmla="*/ 246 w 343"/>
                                  <a:gd name="T7" fmla="*/ 74 h 306"/>
                                  <a:gd name="T8" fmla="*/ 245 w 343"/>
                                  <a:gd name="T9" fmla="*/ 62 h 306"/>
                                  <a:gd name="T10" fmla="*/ 242 w 343"/>
                                  <a:gd name="T11" fmla="*/ 46 h 306"/>
                                  <a:gd name="T12" fmla="*/ 240 w 343"/>
                                  <a:gd name="T13" fmla="*/ 26 h 306"/>
                                  <a:gd name="T14" fmla="*/ 237 w 343"/>
                                  <a:gd name="T15" fmla="*/ 2 h 306"/>
                                  <a:gd name="T16" fmla="*/ 235 w 343"/>
                                  <a:gd name="T17" fmla="*/ -25 h 306"/>
                                  <a:gd name="T18" fmla="*/ 233 w 343"/>
                                  <a:gd name="T19" fmla="*/ -56 h 306"/>
                                  <a:gd name="T20" fmla="*/ 231 w 343"/>
                                  <a:gd name="T21" fmla="*/ -90 h 306"/>
                                  <a:gd name="T22" fmla="*/ 230 w 343"/>
                                  <a:gd name="T23" fmla="*/ -127 h 306"/>
                                  <a:gd name="T24" fmla="*/ 230 w 343"/>
                                  <a:gd name="T25" fmla="*/ 251 h 306"/>
                                  <a:gd name="T26" fmla="*/ 281 w 343"/>
                                  <a:gd name="T27" fmla="*/ 306 h 306"/>
                                  <a:gd name="T28" fmla="*/ 343 w 343"/>
                                  <a:gd name="T29" fmla="*/ 12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3" h="306">
                                    <a:moveTo>
                                      <a:pt x="343" y="122"/>
                                    </a:moveTo>
                                    <a:lnTo>
                                      <a:pt x="248" y="84"/>
                                    </a:lnTo>
                                    <a:lnTo>
                                      <a:pt x="248" y="82"/>
                                    </a:lnTo>
                                    <a:lnTo>
                                      <a:pt x="246" y="74"/>
                                    </a:lnTo>
                                    <a:lnTo>
                                      <a:pt x="245" y="62"/>
                                    </a:lnTo>
                                    <a:lnTo>
                                      <a:pt x="242" y="46"/>
                                    </a:lnTo>
                                    <a:lnTo>
                                      <a:pt x="240" y="26"/>
                                    </a:lnTo>
                                    <a:lnTo>
                                      <a:pt x="237" y="2"/>
                                    </a:lnTo>
                                    <a:lnTo>
                                      <a:pt x="235" y="-25"/>
                                    </a:lnTo>
                                    <a:lnTo>
                                      <a:pt x="233" y="-56"/>
                                    </a:lnTo>
                                    <a:lnTo>
                                      <a:pt x="231" y="-90"/>
                                    </a:lnTo>
                                    <a:lnTo>
                                      <a:pt x="230" y="-127"/>
                                    </a:lnTo>
                                    <a:lnTo>
                                      <a:pt x="230" y="251"/>
                                    </a:lnTo>
                                    <a:lnTo>
                                      <a:pt x="281" y="306"/>
                                    </a:lnTo>
                                    <a:lnTo>
                                      <a:pt x="343" y="122"/>
                                    </a:lnTo>
                                    <a:close/>
                                  </a:path>
                                </a:pathLst>
                              </a:custGeom>
                              <a:solidFill>
                                <a:srgbClr val="00ADEF"/>
                              </a:solidFill>
                              <a:ln w="9525">
                                <a:noFill/>
                                <a:round/>
                                <a:headEnd/>
                                <a:tailEnd/>
                              </a:ln>
                            </wps:spPr>
                            <wps:bodyPr rot="0" vert="horz" wrap="square" lIns="91440" tIns="45720" rIns="91440" bIns="45720" anchor="t" anchorCtr="0" upright="1">
                              <a:noAutofit/>
                            </wps:bodyPr>
                          </wps:wsp>
                        </wpg:grpSp>
                      </wpg:grpSp>
                      <pic:pic xmlns:pic="http://schemas.openxmlformats.org/drawingml/2006/picture">
                        <pic:nvPicPr>
                          <pic:cNvPr id="268" name="Picture 268" descr="P1889#y3"/>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142067" y="1549400"/>
                            <a:ext cx="1594485" cy="2113280"/>
                          </a:xfrm>
                          <a:prstGeom prst="rect">
                            <a:avLst/>
                          </a:prstGeom>
                          <a:noFill/>
                          <a:ln>
                            <a:noFill/>
                          </a:ln>
                        </pic:spPr>
                      </pic:pic>
                    </wpg:wgp>
                  </a:graphicData>
                </a:graphic>
              </wp:inline>
            </w:drawing>
          </mc:Choice>
          <mc:Fallback>
            <w:pict>
              <v:group w14:anchorId="00F4E011" id="Group 485506346" o:spid="_x0000_s1026" alt="Graphic of the document camera showing the range of movements available." style="width:306pt;height:179.45pt;mso-position-horizontal-relative:char;mso-position-vertical-relative:line" coordorigin=",2743" coordsize="57774,33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7" type="#_x0000_t75" alt="P1888#y1" style="position:absolute;left:3720;top:2743;width:12542;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">
                  <v:imagedata r:id="rId46" o:title="P1888#y1"/>
                </v:shape>
                <v:shape id="Picture 261" o:spid="_x0000_s1028" type="#_x0000_t75" alt="P1889#y1" style="position:absolute;left:41232;top:14562;width:16542;height:2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">
                  <v:imagedata r:id="rId47" o:title="P1889#y1"/>
                </v:shape>
                <v:group id="Group 262" o:spid="_x0000_s1029" alt="P1889#y2" style="position:absolute;top:16552;width:17329;height:19355" coordsize="21154,2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Picture 263" o:spid="_x0000_s1030" type="#_x0000_t75" style="position:absolute;left:3821;width:17333;height:2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">
                    <v:imagedata r:id="rId48" o:title=""/>
                  </v:shape>
                  <v:group id="Group 264" o:spid="_x0000_s1031" style="position:absolute;top:3821;width:2178;height:1943" coordsize="3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4" o:spid="_x0000_s1032" style="position:absolute;width:343;height:306;visibility:visible;mso-wrap-style:square;v-text-anchor:top" coordsize="3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" path="m127,138r,-90l,,127,138xe" fillcolor="#00adef" stroked="f">
                      <v:path arrowok="t" o:connecttype="custom" o:connectlocs="127,138;127,48;0,0;127,138" o:connectangles="0,0,0,0"/>
                    </v:shape>
                    <v:shape id="Freeform 5" o:spid="_x0000_s1033" style="position:absolute;width:343;height:306;visibility:visible;mso-wrap-style:square;v-text-anchor:top" coordsize="3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" path="m306,-602l185,-638r-17,53l153,-533r-12,51l131,-432r-8,50l117,-335r-4,46l111,-244r-2,42l109,-163r1,37l111,-92r3,31l116,-33r2,24l121,10r2,17l125,38r1,8l127,48r,90l230,251r,-378l231,-166r1,-42l235,-253r4,-46l245,-347r7,-49l262,-446r12,-51l289,-549r17,-53xe" fillcolor="#00adef" stroked="f">
                      <v:path arrowok="t" o:connecttype="custom" o:connectlocs="306,-602;185,-638;168,-585;153,-533;141,-482;131,-432;123,-382;117,-335;113,-289;111,-244;109,-202;109,-163;110,-126;111,-92;114,-61;116,-33;118,-9;121,10;123,27;125,38;126,46;127,48;127,138;230,251;230,-127;231,-166;232,-208;235,-253;239,-299;245,-347;252,-396;262,-446;274,-497;289,-549;306,-602" o:connectangles="0,0,0,0,0,0,0,0,0,0,0,0,0,0,0,0,0,0,0,0,0,0,0,0,0,0,0,0,0,0,0,0,0,0,0"/>
                    </v:shape>
                    <v:shape id="Freeform 6" o:spid="_x0000_s1034" style="position:absolute;width:343;height:306;visibility:visible;mso-wrap-style:square;v-text-anchor:top" coordsize="3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" path="m343,122l248,84r,-2l246,74,245,62,242,46,240,26,237,2r-2,-27l233,-56r-2,-34l230,-127r,378l281,306,343,122xe" fillcolor="#00adef" stroked="f">
                      <v:path arrowok="t" o:connecttype="custom" o:connectlocs="343,122;248,84;248,82;246,74;245,62;242,46;240,26;237,2;235,-25;233,-56;231,-90;230,-127;230,251;281,306;343,122" o:connectangles="0,0,0,0,0,0,0,0,0,0,0,0,0,0,0"/>
                    </v:shape>
                  </v:group>
                </v:group>
                <v:shape id="Picture 268" o:spid="_x0000_s1035" type="#_x0000_t75" alt="P1889#y3" style="position:absolute;left:21420;top:15494;width:15945;height:2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">
                  <v:imagedata r:id="rId49" o:title="P1889#y3"/>
                </v:shape>
                <w10:anchorlock/>
              </v:group>
            </w:pict>
          </mc:Fallback>
        </mc:AlternateContent>
      </w:r>
    </w:p>
    <w:p w14:paraId="359E9F14" w14:textId="39002CA7" w:rsidR="00B7441D" w:rsidRPr="00CE6FE9" w:rsidRDefault="00B7441D" w:rsidP="0076575F">
      <w:pPr>
        <w:pStyle w:val="Caption"/>
        <w:rPr>
          <w:iCs/>
          <w:color w:val="auto"/>
        </w:rPr>
      </w:pPr>
      <w:bookmarkStart w:id="89" w:name="_Ref140744506"/>
      <w:r w:rsidRPr="00CE6FE9">
        <w:t xml:space="preserve">Figure </w:t>
      </w:r>
      <w:fldSimple w:instr=" SEQ Figure \* ARABIC ">
        <w:r w:rsidR="004F0A4F">
          <w:rPr>
            <w:noProof/>
          </w:rPr>
          <w:t>22</w:t>
        </w:r>
      </w:fldSimple>
      <w:bookmarkEnd w:id="89"/>
      <w:r w:rsidRPr="00CE6FE9">
        <w:t>: Document Camera positioning</w:t>
      </w:r>
      <w:bookmarkStart w:id="90" w:name="_Toc16184925"/>
    </w:p>
    <w:p w14:paraId="2149998F" w14:textId="77777777" w:rsidR="00B7441D" w:rsidRPr="00CE6FE9" w:rsidRDefault="00B7441D" w:rsidP="00B7441D">
      <w:pPr>
        <w:pStyle w:val="Heading2"/>
        <w:rPr>
          <w:rFonts w:ascii="Aptos" w:hAnsi="Aptos"/>
        </w:rPr>
      </w:pPr>
      <w:bookmarkStart w:id="91" w:name="_Toc162853076"/>
      <w:bookmarkStart w:id="92" w:name="_Toc223959247"/>
      <w:bookmarkStart w:id="93" w:name="_Toc224568000"/>
      <w:r w:rsidRPr="00CE6FE9">
        <w:rPr>
          <w:rFonts w:ascii="Aptos" w:hAnsi="Aptos"/>
        </w:rPr>
        <w:t>Displaying a Document</w:t>
      </w:r>
      <w:bookmarkEnd w:id="90"/>
      <w:bookmarkEnd w:id="91"/>
      <w:bookmarkEnd w:id="92"/>
      <w:bookmarkEnd w:id="93"/>
    </w:p>
    <w:p w14:paraId="1F94CDE1" w14:textId="77777777" w:rsidR="00B7441D" w:rsidRPr="00CE6FE9" w:rsidRDefault="00B7441D" w:rsidP="00BA4275">
      <w:pPr>
        <w:pStyle w:val="ListParagraph"/>
        <w:numPr>
          <w:ilvl w:val="0"/>
          <w:numId w:val="7"/>
        </w:numPr>
        <w:spacing w:before="160"/>
      </w:pPr>
      <w:r w:rsidRPr="00CE6FE9">
        <w:t>Place your document on the surface under the camera head.</w:t>
      </w:r>
    </w:p>
    <w:p w14:paraId="2AAAFCCB" w14:textId="77777777" w:rsidR="00B7441D" w:rsidRPr="00CE6FE9" w:rsidRDefault="00B7441D" w:rsidP="00BA4275">
      <w:pPr>
        <w:pStyle w:val="ListParagraph"/>
        <w:numPr>
          <w:ilvl w:val="0"/>
          <w:numId w:val="7"/>
        </w:numPr>
        <w:spacing w:before="160"/>
      </w:pPr>
      <w:r w:rsidRPr="00CE6FE9">
        <w:t xml:space="preserve">Align the center of your document with the </w:t>
      </w:r>
      <w:r w:rsidRPr="00CE6FE9">
        <w:rPr>
          <w:noProof/>
        </w:rPr>
        <w:drawing>
          <wp:inline distT="0" distB="0" distL="0" distR="0" wp14:anchorId="0409F31A" wp14:editId="00C54F75">
            <wp:extent cx="124692" cy="88670"/>
            <wp:effectExtent l="0" t="0" r="8890" b="6985"/>
            <wp:docPr id="885161840" name="Picture 885161840" descr="P20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61840" name="Picture 885161840" descr="P2060#yI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4692" cy="88670"/>
                    </a:xfrm>
                    <a:prstGeom prst="rect">
                      <a:avLst/>
                    </a:prstGeom>
                  </pic:spPr>
                </pic:pic>
              </a:graphicData>
            </a:graphic>
          </wp:inline>
        </w:drawing>
      </w:r>
      <w:r w:rsidRPr="00CE6FE9">
        <w:t xml:space="preserve"> mark on the front of the document camera.</w:t>
      </w:r>
      <w:r w:rsidRPr="00CE6FE9">
        <w:rPr>
          <w:noProof/>
          <w:color w:val="2B579A"/>
          <w:shd w:val="clear" w:color="auto" w:fill="E6E6E6"/>
        </w:rPr>
        <w:t xml:space="preserve"> </w:t>
      </w:r>
    </w:p>
    <w:p w14:paraId="7CB0B93B" w14:textId="77777777" w:rsidR="00B7441D" w:rsidRPr="00CE6FE9" w:rsidRDefault="00B7441D" w:rsidP="00BA4275">
      <w:pPr>
        <w:pStyle w:val="ListParagraph"/>
        <w:keepNext/>
        <w:numPr>
          <w:ilvl w:val="0"/>
          <w:numId w:val="6"/>
        </w:numPr>
        <w:spacing w:before="160"/>
        <w:ind w:left="0"/>
        <w:jc w:val="center"/>
      </w:pPr>
      <w:r w:rsidRPr="00CE6FE9">
        <w:rPr>
          <w:noProof/>
        </w:rPr>
        <w:drawing>
          <wp:inline distT="0" distB="0" distL="0" distR="0" wp14:anchorId="3A7975D3" wp14:editId="60AA0301">
            <wp:extent cx="1444541" cy="1183816"/>
            <wp:effectExtent l="0" t="0" r="3810" b="0"/>
            <wp:docPr id="250369954" name="Picture 250369954" descr="Graphic of the Document Camera showing the alignment guide for a sheet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69954" name="Picture 250369954" descr="Graphic of the Document Camera showing the alignment guide for a sheet of pap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7393" cy="1218934"/>
                    </a:xfrm>
                    <a:prstGeom prst="rect">
                      <a:avLst/>
                    </a:prstGeom>
                    <a:noFill/>
                    <a:ln>
                      <a:noFill/>
                    </a:ln>
                  </pic:spPr>
                </pic:pic>
              </a:graphicData>
            </a:graphic>
          </wp:inline>
        </w:drawing>
      </w:r>
    </w:p>
    <w:p w14:paraId="22BF0332" w14:textId="0BAC98F4" w:rsidR="00B7441D" w:rsidRPr="00CE6FE9" w:rsidRDefault="00B7441D" w:rsidP="0076575F">
      <w:pPr>
        <w:pStyle w:val="Caption"/>
      </w:pPr>
      <w:bookmarkStart w:id="94" w:name="_Ref140744175"/>
      <w:r w:rsidRPr="00CE6FE9">
        <w:t xml:space="preserve">Figure </w:t>
      </w:r>
      <w:fldSimple w:instr=" SEQ Figure \* ARABIC ">
        <w:r w:rsidR="004F0A4F">
          <w:rPr>
            <w:noProof/>
          </w:rPr>
          <w:t>23</w:t>
        </w:r>
      </w:fldSimple>
      <w:bookmarkEnd w:id="94"/>
      <w:r w:rsidRPr="00CE6FE9">
        <w:t>: Correctly positioning a document</w:t>
      </w:r>
    </w:p>
    <w:p w14:paraId="14EA6B42" w14:textId="77777777" w:rsidR="00B7441D" w:rsidRPr="00CE6FE9" w:rsidRDefault="00B7441D" w:rsidP="00B7441D">
      <w:pPr>
        <w:rPr>
          <w:rFonts w:ascii="Aptos" w:hAnsi="Aptos"/>
        </w:rPr>
      </w:pPr>
      <w:r w:rsidRPr="00CE6FE9">
        <w:rPr>
          <w:rFonts w:ascii="Aptos" w:hAnsi="Aptos"/>
          <w:b/>
          <w:bCs/>
        </w:rPr>
        <w:t>Note:</w:t>
      </w:r>
      <w:r w:rsidRPr="00CE6FE9">
        <w:rPr>
          <w:rFonts w:ascii="Aptos" w:hAnsi="Aptos"/>
        </w:rPr>
        <w:t xml:space="preserve"> If needed, press </w:t>
      </w:r>
      <w:r w:rsidRPr="00CE6FE9">
        <w:rPr>
          <w:rFonts w:ascii="Aptos" w:hAnsi="Aptos"/>
          <w:b/>
        </w:rPr>
        <w:t>Focus</w:t>
      </w:r>
      <w:r w:rsidRPr="00CE6FE9">
        <w:rPr>
          <w:rFonts w:ascii="Aptos" w:hAnsi="Aptos"/>
        </w:rPr>
        <w:t xml:space="preserve"> on the document camera to auto-focus.</w:t>
      </w:r>
    </w:p>
    <w:p w14:paraId="00219181" w14:textId="77777777" w:rsidR="00B7441D" w:rsidRPr="00CE6FE9" w:rsidRDefault="00B7441D" w:rsidP="00B7441D">
      <w:pPr>
        <w:pStyle w:val="Heading2"/>
        <w:rPr>
          <w:rFonts w:ascii="Aptos" w:hAnsi="Aptos"/>
        </w:rPr>
      </w:pPr>
      <w:bookmarkStart w:id="95" w:name="_Toc223959248"/>
      <w:bookmarkStart w:id="96" w:name="_Toc224568001"/>
      <w:r w:rsidRPr="00CE6FE9">
        <w:rPr>
          <w:rFonts w:ascii="Aptos" w:hAnsi="Aptos"/>
        </w:rPr>
        <w:t>Document Camera Controls</w:t>
      </w:r>
      <w:bookmarkEnd w:id="95"/>
      <w:bookmarkEnd w:id="96"/>
    </w:p>
    <w:p w14:paraId="22D7C321" w14:textId="77777777" w:rsidR="00B7441D" w:rsidRPr="00CE6FE9" w:rsidRDefault="00B7441D" w:rsidP="00BA4275">
      <w:pPr>
        <w:pStyle w:val="ListParagraph"/>
        <w:numPr>
          <w:ilvl w:val="0"/>
          <w:numId w:val="25"/>
        </w:numPr>
        <w:spacing w:before="160"/>
      </w:pPr>
      <w:bookmarkStart w:id="97" w:name="_Toc16184927"/>
      <w:r w:rsidRPr="00CE6FE9">
        <w:rPr>
          <w:b/>
          <w:bCs/>
        </w:rPr>
        <w:t>Zoom In</w:t>
      </w:r>
      <w:r w:rsidRPr="00CE6FE9">
        <w:t xml:space="preserve"> </w:t>
      </w:r>
      <w:r w:rsidRPr="00CE6FE9">
        <w:rPr>
          <w:noProof/>
        </w:rPr>
        <w:drawing>
          <wp:inline distT="0" distB="0" distL="0" distR="0" wp14:anchorId="75423805" wp14:editId="3716CD0D">
            <wp:extent cx="151318" cy="151316"/>
            <wp:effectExtent l="0" t="0" r="1270" b="1270"/>
            <wp:docPr id="1862461702" name="Picture 1862461702" descr="magnifying glass with plus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61702" name="Picture 1862461702" descr="magnifying glass with plus in the cente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7957" cy="197954"/>
                    </a:xfrm>
                    <a:prstGeom prst="rect">
                      <a:avLst/>
                    </a:prstGeom>
                  </pic:spPr>
                </pic:pic>
              </a:graphicData>
            </a:graphic>
          </wp:inline>
        </w:drawing>
      </w:r>
    </w:p>
    <w:p w14:paraId="4A65847C" w14:textId="77777777" w:rsidR="00B7441D" w:rsidRPr="00CE6FE9" w:rsidRDefault="00B7441D" w:rsidP="00BA4275">
      <w:pPr>
        <w:pStyle w:val="ListParagraph"/>
        <w:numPr>
          <w:ilvl w:val="0"/>
          <w:numId w:val="25"/>
        </w:numPr>
        <w:spacing w:before="160"/>
      </w:pPr>
      <w:r w:rsidRPr="00CE6FE9">
        <w:rPr>
          <w:b/>
          <w:bCs/>
        </w:rPr>
        <w:t>Zoom Out</w:t>
      </w:r>
      <w:r w:rsidRPr="00CE6FE9">
        <w:t xml:space="preserve"> </w:t>
      </w:r>
      <w:r w:rsidRPr="00CE6FE9">
        <w:rPr>
          <w:b/>
          <w:bCs/>
          <w:noProof/>
        </w:rPr>
        <w:drawing>
          <wp:inline distT="0" distB="0" distL="0" distR="0" wp14:anchorId="321F54D0" wp14:editId="4B6D31A8">
            <wp:extent cx="150758" cy="150756"/>
            <wp:effectExtent l="0" t="0" r="1905" b="1905"/>
            <wp:docPr id="1717114140" name="Picture 1717114140" descr="magnifying glass with minus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14140" name="Picture 1717114140" descr="magnifying glass with minus in the cente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0758" cy="150756"/>
                    </a:xfrm>
                    <a:prstGeom prst="rect">
                      <a:avLst/>
                    </a:prstGeom>
                  </pic:spPr>
                </pic:pic>
              </a:graphicData>
            </a:graphic>
          </wp:inline>
        </w:drawing>
      </w:r>
    </w:p>
    <w:p w14:paraId="33985374" w14:textId="77777777" w:rsidR="00B7441D" w:rsidRPr="00CE6FE9" w:rsidRDefault="00B7441D" w:rsidP="00BA4275">
      <w:pPr>
        <w:pStyle w:val="ListParagraph"/>
        <w:numPr>
          <w:ilvl w:val="0"/>
          <w:numId w:val="26"/>
        </w:numPr>
        <w:spacing w:before="160"/>
        <w:rPr>
          <w:u w:val="single"/>
        </w:rPr>
      </w:pPr>
      <w:bookmarkStart w:id="98" w:name="_Toc16184928"/>
      <w:bookmarkEnd w:id="97"/>
      <w:r w:rsidRPr="00CE6FE9">
        <w:rPr>
          <w:b/>
          <w:bCs/>
        </w:rPr>
        <w:t>Brighter</w:t>
      </w:r>
      <w:r w:rsidRPr="00CE6FE9">
        <w:t xml:space="preserve"> </w:t>
      </w:r>
      <w:r w:rsidRPr="00CE6FE9">
        <w:rPr>
          <w:noProof/>
        </w:rPr>
        <w:drawing>
          <wp:inline distT="0" distB="0" distL="0" distR="0" wp14:anchorId="2A4FA7C6" wp14:editId="4CE4193E">
            <wp:extent cx="154494" cy="154494"/>
            <wp:effectExtent l="0" t="0" r="0" b="0"/>
            <wp:docPr id="382235510" name="Picture 382235510" descr="circle with plus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35510" name="Picture 382235510" descr="circle with plus in the middle "/>
                    <pic:cNvPicPr/>
                  </pic:nvPicPr>
                  <pic:blipFill>
                    <a:blip r:embed="rId54">
                      <a:extLst>
                        <a:ext uri="{28A0092B-C50C-407E-A947-70E740481C1C}">
                          <a14:useLocalDpi xmlns:a14="http://schemas.microsoft.com/office/drawing/2010/main" val="0"/>
                        </a:ext>
                      </a:extLst>
                    </a:blip>
                    <a:stretch>
                      <a:fillRect/>
                    </a:stretch>
                  </pic:blipFill>
                  <pic:spPr>
                    <a:xfrm flipH="1">
                      <a:off x="0" y="0"/>
                      <a:ext cx="173707" cy="173707"/>
                    </a:xfrm>
                    <a:prstGeom prst="rect">
                      <a:avLst/>
                    </a:prstGeom>
                  </pic:spPr>
                </pic:pic>
              </a:graphicData>
            </a:graphic>
          </wp:inline>
        </w:drawing>
      </w:r>
    </w:p>
    <w:p w14:paraId="75C64AC6" w14:textId="77777777" w:rsidR="00B7441D" w:rsidRPr="00CE6FE9" w:rsidRDefault="00B7441D" w:rsidP="00BA4275">
      <w:pPr>
        <w:pStyle w:val="ListParagraph"/>
        <w:numPr>
          <w:ilvl w:val="0"/>
          <w:numId w:val="26"/>
        </w:numPr>
        <w:spacing w:before="160"/>
        <w:rPr>
          <w:u w:val="single"/>
        </w:rPr>
      </w:pPr>
      <w:r w:rsidRPr="00CE6FE9">
        <w:rPr>
          <w:b/>
          <w:bCs/>
        </w:rPr>
        <w:t>Darker</w:t>
      </w:r>
      <w:r w:rsidRPr="00CE6FE9">
        <w:t xml:space="preserve"> </w:t>
      </w:r>
      <w:r w:rsidRPr="00CE6FE9">
        <w:rPr>
          <w:noProof/>
        </w:rPr>
        <w:drawing>
          <wp:inline distT="0" distB="0" distL="0" distR="0" wp14:anchorId="65A92FD8" wp14:editId="269D66E2">
            <wp:extent cx="154594" cy="154588"/>
            <wp:effectExtent l="0" t="0" r="0" b="0"/>
            <wp:docPr id="692194689" name="Picture 692194689" descr="circle with minus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4689" name="Picture 692194689" descr="circle with minus in the middle "/>
                    <pic:cNvPicPr/>
                  </pic:nvPicPr>
                  <pic:blipFill>
                    <a:blip r:embed="rId55">
                      <a:extLst>
                        <a:ext uri="{28A0092B-C50C-407E-A947-70E740481C1C}">
                          <a14:useLocalDpi xmlns:a14="http://schemas.microsoft.com/office/drawing/2010/main" val="0"/>
                        </a:ext>
                      </a:extLst>
                    </a:blip>
                    <a:stretch>
                      <a:fillRect/>
                    </a:stretch>
                  </pic:blipFill>
                  <pic:spPr>
                    <a:xfrm>
                      <a:off x="0" y="0"/>
                      <a:ext cx="199524" cy="199516"/>
                    </a:xfrm>
                    <a:prstGeom prst="rect">
                      <a:avLst/>
                    </a:prstGeom>
                  </pic:spPr>
                </pic:pic>
              </a:graphicData>
            </a:graphic>
          </wp:inline>
        </w:drawing>
      </w:r>
      <w:r w:rsidRPr="00CE6FE9">
        <w:t xml:space="preserve"> </w:t>
      </w:r>
    </w:p>
    <w:bookmarkEnd w:id="98"/>
    <w:p w14:paraId="532F92A0" w14:textId="77777777" w:rsidR="00B7441D" w:rsidRPr="00CE6FE9" w:rsidRDefault="00B7441D" w:rsidP="00BA4275">
      <w:pPr>
        <w:pStyle w:val="ListParagraph"/>
        <w:numPr>
          <w:ilvl w:val="0"/>
          <w:numId w:val="27"/>
        </w:numPr>
        <w:spacing w:before="160"/>
        <w:rPr>
          <w:u w:val="single"/>
        </w:rPr>
      </w:pPr>
      <w:r w:rsidRPr="00CE6FE9">
        <w:rPr>
          <w:b/>
        </w:rPr>
        <w:t>Freeze/Unfreeze</w:t>
      </w:r>
    </w:p>
    <w:p w14:paraId="6318F856" w14:textId="77777777" w:rsidR="00B7441D" w:rsidRPr="00CE6FE9" w:rsidRDefault="00B7441D" w:rsidP="00B7441D">
      <w:pPr>
        <w:pStyle w:val="Heading1"/>
        <w:rPr>
          <w:rFonts w:ascii="Aptos" w:hAnsi="Aptos"/>
        </w:rPr>
      </w:pPr>
      <w:bookmarkStart w:id="99" w:name="_Toc520191492"/>
      <w:bookmarkStart w:id="100" w:name="_Toc16184929"/>
      <w:bookmarkStart w:id="101" w:name="_Toc16185143"/>
      <w:bookmarkStart w:id="102" w:name="_Toc49326885"/>
      <w:bookmarkStart w:id="103" w:name="_Toc150171583"/>
      <w:bookmarkStart w:id="104" w:name="_Toc162853080"/>
      <w:bookmarkStart w:id="105" w:name="_Toc223959249"/>
      <w:bookmarkStart w:id="106" w:name="_Toc224568002"/>
      <w:r w:rsidRPr="00CE6FE9">
        <w:rPr>
          <w:rFonts w:ascii="Aptos" w:hAnsi="Aptos"/>
        </w:rPr>
        <w:lastRenderedPageBreak/>
        <w:t>SMART Monitor (Annotation LCD)</w:t>
      </w:r>
      <w:bookmarkEnd w:id="99"/>
      <w:bookmarkEnd w:id="100"/>
      <w:bookmarkEnd w:id="101"/>
      <w:bookmarkEnd w:id="102"/>
      <w:bookmarkEnd w:id="103"/>
      <w:bookmarkEnd w:id="104"/>
      <w:bookmarkEnd w:id="105"/>
      <w:bookmarkEnd w:id="106"/>
    </w:p>
    <w:p w14:paraId="4FFBF0E1" w14:textId="77777777" w:rsidR="00B7441D" w:rsidRPr="00CE6FE9" w:rsidRDefault="00B7441D" w:rsidP="00D528CB">
      <w:pPr>
        <w:pStyle w:val="Heading3"/>
        <w:rPr>
          <w:rFonts w:ascii="Aptos" w:hAnsi="Aptos"/>
        </w:rPr>
      </w:pPr>
      <w:bookmarkStart w:id="107" w:name="_Toc223516660"/>
      <w:bookmarkStart w:id="108" w:name="_Toc223959250"/>
      <w:bookmarkStart w:id="109" w:name="_Toc224568003"/>
      <w:r w:rsidRPr="00CE6FE9">
        <w:rPr>
          <w:rFonts w:ascii="Aptos" w:hAnsi="Aptos"/>
        </w:rPr>
        <w:t>SMART Ink General Usage</w:t>
      </w:r>
      <w:bookmarkEnd w:id="107"/>
      <w:bookmarkEnd w:id="108"/>
      <w:bookmarkEnd w:id="109"/>
    </w:p>
    <w:p w14:paraId="0F54C853" w14:textId="77777777" w:rsidR="00B7441D" w:rsidRPr="00CE6FE9" w:rsidRDefault="00B7441D" w:rsidP="00FC2AE2">
      <w:pPr>
        <w:tabs>
          <w:tab w:val="left" w:pos="10800"/>
        </w:tabs>
        <w:spacing w:before="120" w:after="120"/>
        <w:rPr>
          <w:rFonts w:ascii="Aptos" w:hAnsi="Aptos"/>
          <w:noProof/>
          <w:color w:val="2B579A"/>
          <w:shd w:val="clear" w:color="auto" w:fill="E6E6E6"/>
        </w:rPr>
      </w:pPr>
      <w:bookmarkStart w:id="110" w:name="_Toc16184931"/>
      <w:r w:rsidRPr="00CE6FE9">
        <w:rPr>
          <w:rFonts w:ascii="Aptos" w:hAnsi="Aptos"/>
        </w:rPr>
        <w:t>Select the SMART Ink toolbar to view the following options:</w:t>
      </w:r>
    </w:p>
    <w:p w14:paraId="4295D0CC" w14:textId="77777777" w:rsidR="00B7441D" w:rsidRPr="00CE6FE9" w:rsidRDefault="00B7441D" w:rsidP="00BA4275">
      <w:pPr>
        <w:pStyle w:val="ListParagraph"/>
        <w:numPr>
          <w:ilvl w:val="0"/>
          <w:numId w:val="23"/>
        </w:numPr>
        <w:tabs>
          <w:tab w:val="left" w:pos="10800"/>
        </w:tabs>
        <w:spacing w:before="0"/>
      </w:pPr>
      <w:r w:rsidRPr="00CE6FE9">
        <w:t>Pen color and line thickness</w:t>
      </w:r>
    </w:p>
    <w:p w14:paraId="0878083E" w14:textId="77777777" w:rsidR="00B7441D" w:rsidRPr="00CE6FE9" w:rsidRDefault="00B7441D" w:rsidP="00BA4275">
      <w:pPr>
        <w:pStyle w:val="ListParagraph"/>
        <w:numPr>
          <w:ilvl w:val="0"/>
          <w:numId w:val="23"/>
        </w:numPr>
        <w:tabs>
          <w:tab w:val="left" w:pos="10800"/>
        </w:tabs>
        <w:spacing w:before="0"/>
      </w:pPr>
      <w:r w:rsidRPr="00CE6FE9">
        <w:t>Highlighter color</w:t>
      </w:r>
    </w:p>
    <w:p w14:paraId="7FE0D5BC" w14:textId="77777777" w:rsidR="00B7441D" w:rsidRPr="00CE6FE9" w:rsidRDefault="00B7441D" w:rsidP="00BA4275">
      <w:pPr>
        <w:pStyle w:val="ListParagraph"/>
        <w:numPr>
          <w:ilvl w:val="0"/>
          <w:numId w:val="23"/>
        </w:numPr>
        <w:tabs>
          <w:tab w:val="left" w:pos="10800"/>
        </w:tabs>
        <w:spacing w:before="0"/>
      </w:pPr>
      <w:r w:rsidRPr="00CE6FE9">
        <w:t>Eraser options</w:t>
      </w:r>
    </w:p>
    <w:p w14:paraId="6F749BBC" w14:textId="77777777" w:rsidR="00B7441D" w:rsidRPr="00CE6FE9" w:rsidRDefault="00B7441D" w:rsidP="00BA4275">
      <w:pPr>
        <w:pStyle w:val="ListParagraph"/>
        <w:numPr>
          <w:ilvl w:val="0"/>
          <w:numId w:val="23"/>
        </w:numPr>
        <w:tabs>
          <w:tab w:val="left" w:pos="10800"/>
        </w:tabs>
        <w:spacing w:before="0"/>
      </w:pPr>
      <w:r w:rsidRPr="00CE6FE9">
        <w:rPr>
          <w:bCs/>
        </w:rPr>
        <w:t>Clear Ink</w:t>
      </w:r>
      <w:r w:rsidRPr="00CE6FE9">
        <w:t xml:space="preserve"> to remove all annotations</w:t>
      </w:r>
    </w:p>
    <w:p w14:paraId="678760AC" w14:textId="77777777" w:rsidR="00B7441D" w:rsidRPr="00CE6FE9" w:rsidRDefault="00B7441D" w:rsidP="00B7441D">
      <w:pPr>
        <w:keepNext/>
        <w:tabs>
          <w:tab w:val="left" w:pos="10800"/>
        </w:tabs>
        <w:ind w:left="360"/>
        <w:jc w:val="center"/>
        <w:rPr>
          <w:rFonts w:ascii="Aptos" w:hAnsi="Aptos"/>
        </w:rPr>
      </w:pPr>
      <w:r w:rsidRPr="00CE6FE9">
        <w:rPr>
          <w:rFonts w:ascii="Aptos" w:hAnsi="Aptos"/>
          <w:noProof/>
          <w:shd w:val="clear" w:color="auto" w:fill="E6E6E6"/>
        </w:rPr>
        <w:drawing>
          <wp:inline distT="0" distB="0" distL="0" distR="0" wp14:anchorId="7F80B7C7" wp14:editId="79623A27">
            <wp:extent cx="1802716" cy="1992824"/>
            <wp:effectExtent l="19050" t="19050" r="26670" b="26670"/>
            <wp:docPr id="78" name="Picture 78" descr="Screenshot of the SMART Ink toolbar's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78" descr="Screenshot of the SMART Ink toolbar's options."/>
                    <pic:cNvPicPr>
                      <a:picLocks/>
                    </pic:cNvPicPr>
                  </pic:nvPicPr>
                  <pic:blipFill>
                    <a:blip r:embed="rId56">
                      <a:extLst>
                        <a:ext uri="{28A0092B-C50C-407E-A947-70E740481C1C}">
                          <a14:useLocalDpi xmlns:a14="http://schemas.microsoft.com/office/drawing/2010/main" val="0"/>
                        </a:ext>
                      </a:extLst>
                    </a:blip>
                    <a:stretch>
                      <a:fillRect/>
                    </a:stretch>
                  </pic:blipFill>
                  <pic:spPr bwMode="auto">
                    <a:xfrm>
                      <a:off x="0" y="0"/>
                      <a:ext cx="1811270" cy="2002280"/>
                    </a:xfrm>
                    <a:prstGeom prst="rect">
                      <a:avLst/>
                    </a:prstGeom>
                    <a:noFill/>
                    <a:ln>
                      <a:solidFill>
                        <a:srgbClr val="003366"/>
                      </a:solidFill>
                    </a:ln>
                    <a:extLst>
                      <a:ext uri="{53640926-AAD7-44D8-BBD7-CCE9431645EC}">
                        <a14:shadowObscured xmlns:a14="http://schemas.microsoft.com/office/drawing/2010/main"/>
                      </a:ext>
                    </a:extLst>
                  </pic:spPr>
                </pic:pic>
              </a:graphicData>
            </a:graphic>
          </wp:inline>
        </w:drawing>
      </w:r>
    </w:p>
    <w:p w14:paraId="4F949D8B" w14:textId="42AAD5CA" w:rsidR="00B7441D" w:rsidRPr="00CE6FE9" w:rsidRDefault="00B7441D" w:rsidP="0076575F">
      <w:pPr>
        <w:pStyle w:val="Caption"/>
        <w:rPr>
          <w:b/>
        </w:rPr>
      </w:pPr>
      <w:bookmarkStart w:id="111" w:name="_Ref140744504"/>
      <w:r w:rsidRPr="00CE6FE9">
        <w:t xml:space="preserve">Figure </w:t>
      </w:r>
      <w:fldSimple w:instr=" SEQ Figure \* ARABIC ">
        <w:r w:rsidR="004F0A4F">
          <w:rPr>
            <w:noProof/>
          </w:rPr>
          <w:t>24</w:t>
        </w:r>
      </w:fldSimple>
      <w:bookmarkEnd w:id="111"/>
      <w:r w:rsidRPr="00CE6FE9">
        <w:t>: SMART Ink options</w:t>
      </w:r>
    </w:p>
    <w:p w14:paraId="136CCF64" w14:textId="77777777" w:rsidR="00B7441D" w:rsidRPr="00CE6FE9" w:rsidRDefault="00B7441D" w:rsidP="00D528CB">
      <w:pPr>
        <w:pStyle w:val="Heading3"/>
        <w:rPr>
          <w:rFonts w:ascii="Aptos" w:hAnsi="Aptos"/>
        </w:rPr>
      </w:pPr>
      <w:bookmarkStart w:id="112" w:name="_Toc223959251"/>
      <w:bookmarkStart w:id="113" w:name="_Toc224568004"/>
      <w:r w:rsidRPr="00CE6FE9">
        <w:rPr>
          <w:rFonts w:ascii="Aptos" w:hAnsi="Aptos"/>
        </w:rPr>
        <w:t>LCD Annotation Controls</w:t>
      </w:r>
      <w:bookmarkEnd w:id="110"/>
      <w:bookmarkEnd w:id="112"/>
      <w:bookmarkEnd w:id="113"/>
    </w:p>
    <w:p w14:paraId="505CE666" w14:textId="77777777" w:rsidR="00B7441D" w:rsidRPr="00CE6FE9" w:rsidRDefault="00B7441D" w:rsidP="00FC2AE2">
      <w:pPr>
        <w:spacing w:before="120" w:after="120"/>
        <w:rPr>
          <w:rFonts w:ascii="Aptos" w:hAnsi="Aptos"/>
          <w:noProof/>
          <w:color w:val="2B579A"/>
          <w:shd w:val="clear" w:color="auto" w:fill="E6E6E6"/>
        </w:rPr>
      </w:pPr>
      <w:r w:rsidRPr="00CE6FE9">
        <w:rPr>
          <w:rFonts w:ascii="Aptos" w:hAnsi="Aptos"/>
        </w:rPr>
        <w:t>On the top of the SMART Monitor are physical buttons for SMART Ink controls.</w:t>
      </w:r>
      <w:r w:rsidRPr="00CE6FE9">
        <w:rPr>
          <w:rFonts w:ascii="Aptos" w:hAnsi="Aptos"/>
          <w:noProof/>
          <w:color w:val="2B579A"/>
          <w:shd w:val="clear" w:color="auto" w:fill="E6E6E6"/>
        </w:rPr>
        <w:t xml:space="preserve"> </w:t>
      </w:r>
    </w:p>
    <w:p w14:paraId="16FFC44E" w14:textId="77777777" w:rsidR="00B7441D" w:rsidRPr="00CE6FE9" w:rsidRDefault="00B7441D" w:rsidP="00BA4275">
      <w:pPr>
        <w:pStyle w:val="ListParagraph"/>
        <w:numPr>
          <w:ilvl w:val="0"/>
          <w:numId w:val="28"/>
        </w:numPr>
        <w:spacing w:before="160"/>
      </w:pPr>
      <w:r w:rsidRPr="00CE6FE9">
        <w:t>Screen Capture Tool – Opens a dialog window to capture and save annotations made to the screen or within an application.</w:t>
      </w:r>
    </w:p>
    <w:p w14:paraId="6D1A915E" w14:textId="77777777" w:rsidR="00B7441D" w:rsidRPr="00CE6FE9" w:rsidRDefault="00B7441D" w:rsidP="00BA4275">
      <w:pPr>
        <w:pStyle w:val="ListParagraph"/>
        <w:numPr>
          <w:ilvl w:val="0"/>
          <w:numId w:val="28"/>
        </w:numPr>
        <w:spacing w:before="160"/>
      </w:pPr>
      <w:r w:rsidRPr="00CE6FE9">
        <w:t>Notebook – Opens the SMART Notebook for annotating.</w:t>
      </w:r>
    </w:p>
    <w:p w14:paraId="2F47A35C" w14:textId="77777777" w:rsidR="00B7441D" w:rsidRPr="00CE6FE9" w:rsidRDefault="00B7441D" w:rsidP="00BA4275">
      <w:pPr>
        <w:pStyle w:val="ListParagraph"/>
        <w:numPr>
          <w:ilvl w:val="0"/>
          <w:numId w:val="28"/>
        </w:numPr>
        <w:spacing w:before="160"/>
      </w:pPr>
      <w:r w:rsidRPr="00CE6FE9">
        <w:t>Keyboard – Opens an on-screen keyboard</w:t>
      </w:r>
    </w:p>
    <w:p w14:paraId="6A52BC96" w14:textId="77777777" w:rsidR="00B7441D" w:rsidRPr="00CE6FE9" w:rsidRDefault="00B7441D" w:rsidP="00BA4275">
      <w:pPr>
        <w:pStyle w:val="ListParagraph"/>
        <w:numPr>
          <w:ilvl w:val="0"/>
          <w:numId w:val="28"/>
        </w:numPr>
        <w:spacing w:before="160"/>
      </w:pPr>
      <w:r w:rsidRPr="00CE6FE9">
        <w:t>Eraser – Switches pen to erase mode</w:t>
      </w:r>
    </w:p>
    <w:p w14:paraId="0319C13B" w14:textId="77777777" w:rsidR="00B7441D" w:rsidRPr="00CE6FE9" w:rsidRDefault="00B7441D" w:rsidP="00BA4275">
      <w:pPr>
        <w:pStyle w:val="ListParagraph"/>
        <w:numPr>
          <w:ilvl w:val="0"/>
          <w:numId w:val="28"/>
        </w:numPr>
        <w:spacing w:before="160"/>
      </w:pPr>
      <w:r w:rsidRPr="00CE6FE9">
        <w:t>Black, Red, Green, Blue – Switches pen color</w:t>
      </w:r>
    </w:p>
    <w:p w14:paraId="0E1695C8" w14:textId="77777777" w:rsidR="00B7441D" w:rsidRPr="00CE6FE9" w:rsidRDefault="00B7441D" w:rsidP="00BA4275">
      <w:pPr>
        <w:pStyle w:val="ListParagraph"/>
        <w:numPr>
          <w:ilvl w:val="0"/>
          <w:numId w:val="28"/>
        </w:numPr>
        <w:spacing w:before="160"/>
      </w:pPr>
      <w:r w:rsidRPr="00CE6FE9">
        <w:t>Left Click – Changes pen function to a left click</w:t>
      </w:r>
    </w:p>
    <w:p w14:paraId="137CC69E" w14:textId="77777777" w:rsidR="00B7441D" w:rsidRPr="00CE6FE9" w:rsidRDefault="00B7441D" w:rsidP="00BA4275">
      <w:pPr>
        <w:pStyle w:val="ListParagraph"/>
        <w:numPr>
          <w:ilvl w:val="0"/>
          <w:numId w:val="28"/>
        </w:numPr>
        <w:spacing w:before="160"/>
      </w:pPr>
      <w:r w:rsidRPr="00CE6FE9">
        <w:t>Right Click – Changes next pen tap to a right click</w:t>
      </w:r>
    </w:p>
    <w:p w14:paraId="34DC6547" w14:textId="77777777" w:rsidR="00B7441D" w:rsidRPr="00CE6FE9" w:rsidRDefault="00B7441D" w:rsidP="00BA4275">
      <w:pPr>
        <w:pStyle w:val="ListParagraph"/>
        <w:numPr>
          <w:ilvl w:val="0"/>
          <w:numId w:val="28"/>
        </w:numPr>
        <w:spacing w:before="160"/>
      </w:pPr>
      <w:r w:rsidRPr="00CE6FE9">
        <w:t>Help – Opens SMART monitor’s support window</w:t>
      </w:r>
    </w:p>
    <w:p w14:paraId="06263262" w14:textId="77777777" w:rsidR="00B7441D" w:rsidRPr="00CE6FE9" w:rsidRDefault="00B7441D" w:rsidP="00BA4275">
      <w:pPr>
        <w:pStyle w:val="ListParagraph"/>
        <w:numPr>
          <w:ilvl w:val="0"/>
          <w:numId w:val="28"/>
        </w:numPr>
        <w:spacing w:before="160"/>
      </w:pPr>
      <w:r w:rsidRPr="00CE6FE9">
        <w:t>Alignment – Opens the pen calibration process</w:t>
      </w:r>
    </w:p>
    <w:p w14:paraId="02678810" w14:textId="77777777" w:rsidR="00B7441D" w:rsidRPr="00CE6FE9" w:rsidRDefault="00B7441D" w:rsidP="00B7441D">
      <w:pPr>
        <w:keepNext/>
        <w:jc w:val="center"/>
        <w:rPr>
          <w:rFonts w:ascii="Aptos" w:hAnsi="Aptos"/>
        </w:rPr>
      </w:pPr>
      <w:r w:rsidRPr="00CE6FE9">
        <w:rPr>
          <w:rFonts w:ascii="Aptos" w:hAnsi="Aptos"/>
          <w:noProof/>
          <w:color w:val="2B579A"/>
          <w:shd w:val="clear" w:color="auto" w:fill="E6E6E6"/>
        </w:rPr>
        <w:drawing>
          <wp:inline distT="0" distB="0" distL="0" distR="0" wp14:anchorId="7DE5B6D5" wp14:editId="1E307849">
            <wp:extent cx="4734020" cy="933133"/>
            <wp:effectExtent l="19050" t="19050" r="9525" b="19685"/>
            <wp:docPr id="299" name="Picture 299" descr="Physical buttons found on the top of a SMART monitor. Annotated from the left, Screen Capture Toolbar, Notebook, Keyboard, Eraser, Black, Red, Green, Blue, Left Click, Right Click, Help, and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Physical buttons found on the top of a SMART monitor. Annotated from the left, Screen Capture Toolbar, Notebook, Keyboard, Eraser, Black, Red, Green, Blue, Left Click, Right Click, Help, and Alignment."/>
                    <pic:cNvPicPr/>
                  </pic:nvPicPr>
                  <pic:blipFill>
                    <a:blip r:embed="rId57">
                      <a:extLst>
                        <a:ext uri="{28A0092B-C50C-407E-A947-70E740481C1C}">
                          <a14:useLocalDpi xmlns:a14="http://schemas.microsoft.com/office/drawing/2010/main" val="0"/>
                        </a:ext>
                      </a:extLst>
                    </a:blip>
                    <a:stretch>
                      <a:fillRect/>
                    </a:stretch>
                  </pic:blipFill>
                  <pic:spPr>
                    <a:xfrm>
                      <a:off x="0" y="0"/>
                      <a:ext cx="4740257" cy="934362"/>
                    </a:xfrm>
                    <a:prstGeom prst="rect">
                      <a:avLst/>
                    </a:prstGeom>
                    <a:ln>
                      <a:solidFill>
                        <a:srgbClr val="003366"/>
                      </a:solidFill>
                    </a:ln>
                  </pic:spPr>
                </pic:pic>
              </a:graphicData>
            </a:graphic>
          </wp:inline>
        </w:drawing>
      </w:r>
    </w:p>
    <w:p w14:paraId="58DB729A" w14:textId="44BC3CA4" w:rsidR="00B7441D" w:rsidRPr="00CE6FE9" w:rsidRDefault="00B7441D" w:rsidP="0076575F">
      <w:pPr>
        <w:pStyle w:val="Caption"/>
      </w:pPr>
      <w:bookmarkStart w:id="114" w:name="_Ref140744505"/>
      <w:r w:rsidRPr="00CE6FE9">
        <w:t xml:space="preserve">Figure </w:t>
      </w:r>
      <w:fldSimple w:instr=" SEQ Figure \* ARABIC ">
        <w:r w:rsidR="004F0A4F">
          <w:rPr>
            <w:noProof/>
          </w:rPr>
          <w:t>25</w:t>
        </w:r>
      </w:fldSimple>
      <w:bookmarkEnd w:id="114"/>
      <w:r w:rsidRPr="00CE6FE9">
        <w:t>: SMART physical buttons above the monitor</w:t>
      </w:r>
    </w:p>
    <w:p w14:paraId="75C85EE7" w14:textId="77777777" w:rsidR="00B7441D" w:rsidRPr="00CE6FE9" w:rsidRDefault="00B7441D" w:rsidP="00D528CB">
      <w:pPr>
        <w:pStyle w:val="Heading3"/>
        <w:rPr>
          <w:rFonts w:ascii="Aptos" w:hAnsi="Aptos"/>
        </w:rPr>
      </w:pPr>
      <w:bookmarkStart w:id="115" w:name="_Toc16184932"/>
      <w:bookmarkStart w:id="116" w:name="_Toc223959252"/>
      <w:bookmarkStart w:id="117" w:name="_Toc224568005"/>
      <w:r w:rsidRPr="00CE6FE9">
        <w:rPr>
          <w:rFonts w:ascii="Aptos" w:hAnsi="Aptos"/>
        </w:rPr>
        <w:t>USB Ports</w:t>
      </w:r>
      <w:bookmarkEnd w:id="115"/>
      <w:bookmarkEnd w:id="116"/>
      <w:bookmarkEnd w:id="117"/>
    </w:p>
    <w:p w14:paraId="64AF39CB" w14:textId="4FD44FA4" w:rsidR="00F75CBE" w:rsidRPr="00CE6FE9" w:rsidRDefault="00B7441D" w:rsidP="00FC2AE2">
      <w:pPr>
        <w:spacing w:before="120"/>
        <w:rPr>
          <w:rFonts w:ascii="Aptos" w:hAnsi="Aptos"/>
        </w:rPr>
      </w:pPr>
      <w:r w:rsidRPr="00CE6FE9">
        <w:rPr>
          <w:rFonts w:ascii="Aptos" w:hAnsi="Aptos"/>
        </w:rPr>
        <w:t>There are three (3) USB ports on the left of the SMART Monitor that you may use to connect USB devices.</w:t>
      </w:r>
      <w:r w:rsidRPr="00CE6FE9">
        <w:rPr>
          <w:rFonts w:ascii="Aptos" w:hAnsi="Aptos"/>
          <w:noProof/>
        </w:rPr>
        <w:t xml:space="preserve"> </w:t>
      </w:r>
    </w:p>
    <w:sectPr w:rsidR="00F75CBE" w:rsidRPr="00CE6FE9" w:rsidSect="00FF0D17">
      <w:headerReference w:type="even" r:id="rId58"/>
      <w:headerReference w:type="default" r:id="rId59"/>
      <w:footerReference w:type="default" r:id="rId60"/>
      <w:footerReference w:type="first" r:id="rId61"/>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9CA5F" w14:textId="77777777" w:rsidR="00425F40" w:rsidRDefault="00425F40" w:rsidP="006E15E7">
      <w:pPr>
        <w:spacing w:after="0" w:line="240" w:lineRule="auto"/>
      </w:pPr>
      <w:r>
        <w:separator/>
      </w:r>
    </w:p>
  </w:endnote>
  <w:endnote w:type="continuationSeparator" w:id="0">
    <w:p w14:paraId="503CAC42" w14:textId="77777777" w:rsidR="00425F40" w:rsidRDefault="00425F40" w:rsidP="006E15E7">
      <w:pPr>
        <w:spacing w:after="0" w:line="240" w:lineRule="auto"/>
      </w:pPr>
      <w:r>
        <w:continuationSeparator/>
      </w:r>
    </w:p>
  </w:endnote>
  <w:endnote w:type="continuationNotice" w:id="1">
    <w:p w14:paraId="73C519F2" w14:textId="77777777" w:rsidR="00425F40" w:rsidRDefault="00425F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6B000" w14:textId="77777777" w:rsidR="006D21A5" w:rsidRPr="004F0A4F" w:rsidRDefault="006D21A5" w:rsidP="006D21A5">
    <w:pPr>
      <w:pStyle w:val="Footer"/>
      <w:spacing w:before="0"/>
      <w:rPr>
        <w:spacing w:val="60"/>
      </w:rPr>
    </w:pPr>
    <w:r w:rsidRPr="003470E6">
      <w:rPr>
        <w:spacing w:val="60"/>
      </w:rPr>
      <w:fldChar w:fldCharType="begin"/>
    </w:r>
    <w:r w:rsidRPr="003470E6">
      <w:rPr>
        <w:spacing w:val="60"/>
      </w:rPr>
      <w:instrText xml:space="preserve"> PAGE   \* MERGEFORMAT </w:instrText>
    </w:r>
    <w:r w:rsidRPr="003470E6">
      <w:rPr>
        <w:spacing w:val="60"/>
      </w:rPr>
      <w:fldChar w:fldCharType="separate"/>
    </w:r>
    <w:r w:rsidR="008B73A0" w:rsidRPr="003470E6">
      <w:rPr>
        <w:spacing w:val="60"/>
      </w:rPr>
      <w:t>12</w:t>
    </w:r>
    <w:r w:rsidRPr="003470E6">
      <w:rPr>
        <w:spacing w:val="60"/>
      </w:rPr>
      <w:fldChar w:fldCharType="end"/>
    </w:r>
    <w:r w:rsidRPr="004F0A4F">
      <w:rPr>
        <w:spacing w:val="60"/>
      </w:rPr>
      <w:t xml:space="preserve"> |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4179" w14:textId="230B2403" w:rsidR="006B721F" w:rsidRPr="003A1FD1" w:rsidRDefault="003A1FD1" w:rsidP="001448A0">
    <w:pPr>
      <w:pStyle w:val="Footer"/>
      <w:spacing w:before="0"/>
      <w:jc w:val="right"/>
      <w:rPr>
        <w:rFonts w:ascii="Aptos" w:hAnsi="Aptos"/>
        <w:sz w:val="24"/>
        <w:szCs w:val="24"/>
      </w:rPr>
    </w:pPr>
    <w:r w:rsidRPr="003A1FD1">
      <w:rPr>
        <w:rFonts w:ascii="Aptos" w:hAnsi="Aptos"/>
        <w:spacing w:val="60"/>
        <w:sz w:val="24"/>
        <w:szCs w:val="24"/>
      </w:rPr>
      <w:t>Page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0A2E7" w14:textId="5F76F025" w:rsidR="00A22483" w:rsidRDefault="00F064F3" w:rsidP="00F064F3">
    <w:pPr>
      <w:tabs>
        <w:tab w:val="center" w:pos="4680"/>
        <w:tab w:val="right" w:pos="9360"/>
      </w:tabs>
      <w:spacing w:before="0" w:after="0" w:line="240" w:lineRule="auto"/>
      <w:jc w:val="right"/>
      <w:rPr>
        <w:rFonts w:ascii="Calibri" w:eastAsia="Calibri" w:hAnsi="Calibri" w:cs="Calibri"/>
        <w:sz w:val="22"/>
        <w:szCs w:val="22"/>
        <w:lang w:bidi="ar-SA"/>
      </w:rPr>
    </w:pPr>
    <w:r w:rsidRPr="00625ABB">
      <w:rPr>
        <w:noProof/>
        <w:color w:val="4472C4"/>
        <w:lang w:bidi="ar-SA"/>
      </w:rPr>
      <w:drawing>
        <wp:anchor distT="0" distB="0" distL="114300" distR="114300" simplePos="0" relativeHeight="251658240" behindDoc="0" locked="0" layoutInCell="1" allowOverlap="1" wp14:anchorId="2A0CD368" wp14:editId="4CA6A667">
          <wp:simplePos x="0" y="0"/>
          <wp:positionH relativeFrom="column">
            <wp:posOffset>907</wp:posOffset>
          </wp:positionH>
          <wp:positionV relativeFrom="paragraph">
            <wp:posOffset>15875</wp:posOffset>
          </wp:positionV>
          <wp:extent cx="2195830" cy="307340"/>
          <wp:effectExtent l="0" t="0" r="0" b="0"/>
          <wp:wrapNone/>
          <wp:docPr id="1522233624" name="Picture 1522233624" descr="Harpe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33624" name="Picture 1522233624" descr="Harper Colleg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5830" cy="307340"/>
                  </a:xfrm>
                  <a:prstGeom prst="rect">
                    <a:avLst/>
                  </a:prstGeom>
                </pic:spPr>
              </pic:pic>
            </a:graphicData>
          </a:graphic>
        </wp:anchor>
      </w:drawing>
    </w:r>
    <w:r w:rsidR="00660839" w:rsidRPr="00660839">
      <w:rPr>
        <w:rFonts w:ascii="Calibri" w:eastAsia="Calibri" w:hAnsi="Calibri" w:cs="Calibri"/>
        <w:sz w:val="22"/>
        <w:szCs w:val="22"/>
        <w:lang w:bidi="ar-SA"/>
      </w:rPr>
      <w:t>Harper College Information Technology</w:t>
    </w:r>
  </w:p>
  <w:p w14:paraId="3720062E" w14:textId="4F57CEEA" w:rsidR="00B72319" w:rsidRPr="00A22483" w:rsidRDefault="0002075A" w:rsidP="00F064F3">
    <w:pPr>
      <w:tabs>
        <w:tab w:val="center" w:pos="4680"/>
        <w:tab w:val="right" w:pos="9360"/>
      </w:tabs>
      <w:spacing w:before="0" w:after="0" w:line="240" w:lineRule="auto"/>
      <w:jc w:val="right"/>
      <w:rPr>
        <w:rFonts w:ascii="Calibri" w:eastAsia="Calibri" w:hAnsi="Calibri" w:cs="Calibri"/>
        <w:sz w:val="22"/>
        <w:szCs w:val="22"/>
        <w:lang w:bidi="ar-SA"/>
      </w:rPr>
    </w:pPr>
    <w:r>
      <w:rPr>
        <w:rFonts w:ascii="Calibri" w:eastAsia="Calibri" w:hAnsi="Calibri" w:cs="Calibri"/>
        <w:sz w:val="22"/>
        <w:szCs w:val="22"/>
        <w:lang w:bidi="ar-SA"/>
      </w:rPr>
      <w:t>March</w:t>
    </w:r>
    <w:r w:rsidR="00660839" w:rsidRPr="00660839">
      <w:rPr>
        <w:rFonts w:ascii="Calibri" w:eastAsia="Calibri" w:hAnsi="Calibri" w:cs="Calibri"/>
        <w:sz w:val="22"/>
        <w:szCs w:val="22"/>
        <w:lang w:bidi="ar-SA"/>
      </w:rPr>
      <w:t xml:space="preserve"> 202</w:t>
    </w:r>
    <w:r w:rsidR="00962AFC">
      <w:rPr>
        <w:rFonts w:ascii="Calibri" w:eastAsia="Calibri" w:hAnsi="Calibri" w:cs="Calibri"/>
        <w:sz w:val="22"/>
        <w:szCs w:val="22"/>
        <w:lang w:bidi="ar-SA"/>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2DF3E" w14:textId="28507456" w:rsidR="00493828" w:rsidRPr="00F55487" w:rsidRDefault="00493828" w:rsidP="00F554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06916" w14:textId="4F2E6CC3" w:rsidR="00146D44" w:rsidRPr="00E51FDA" w:rsidRDefault="00000000" w:rsidP="00E51FDA">
    <w:pPr>
      <w:pStyle w:val="Footer"/>
      <w:spacing w:before="120"/>
      <w:jc w:val="right"/>
      <w:rPr>
        <w:rFonts w:ascii="Aptos" w:hAnsi="Aptos"/>
      </w:rPr>
    </w:pPr>
    <w:sdt>
      <w:sdtPr>
        <w:rPr>
          <w:rFonts w:ascii="Aptos" w:hAnsi="Aptos"/>
        </w:rPr>
        <w:id w:val="755864067"/>
        <w:docPartObj>
          <w:docPartGallery w:val="Page Numbers (Bottom of Page)"/>
          <w:docPartUnique/>
        </w:docPartObj>
      </w:sdtPr>
      <w:sdtEndPr>
        <w:rPr>
          <w:noProof/>
        </w:rPr>
      </w:sdtEndPr>
      <w:sdtContent>
        <w:r w:rsidR="00E51FDA" w:rsidRPr="00A92D18">
          <w:rPr>
            <w:rFonts w:ascii="Aptos" w:hAnsi="Aptos"/>
          </w:rPr>
          <w:t xml:space="preserve">Page </w:t>
        </w:r>
        <w:r w:rsidR="00E51FDA" w:rsidRPr="00A92D18">
          <w:rPr>
            <w:rFonts w:ascii="Aptos" w:hAnsi="Aptos"/>
          </w:rPr>
          <w:fldChar w:fldCharType="begin"/>
        </w:r>
        <w:r w:rsidR="00E51FDA" w:rsidRPr="00A92D18">
          <w:rPr>
            <w:rFonts w:ascii="Aptos" w:hAnsi="Aptos"/>
          </w:rPr>
          <w:instrText xml:space="preserve"> PAGE   \* MERGEFORMAT </w:instrText>
        </w:r>
        <w:r w:rsidR="00E51FDA" w:rsidRPr="00A92D18">
          <w:rPr>
            <w:rFonts w:ascii="Aptos" w:hAnsi="Aptos"/>
          </w:rPr>
          <w:fldChar w:fldCharType="separate"/>
        </w:r>
        <w:r w:rsidR="00E51FDA">
          <w:rPr>
            <w:rFonts w:ascii="Aptos" w:hAnsi="Aptos"/>
          </w:rPr>
          <w:t>3</w:t>
        </w:r>
        <w:r w:rsidR="00E51FDA" w:rsidRPr="00A92D18">
          <w:rPr>
            <w:rFonts w:ascii="Aptos" w:hAnsi="Aptos"/>
            <w:noProof/>
          </w:rPr>
          <w:fldChar w:fldCharType="end"/>
        </w:r>
      </w:sdtContent>
    </w:sdt>
    <w:r w:rsidR="00E51FDA" w:rsidRPr="00A92D18">
      <w:rPr>
        <w:rFonts w:ascii="Aptos" w:hAnsi="Aptos"/>
        <w:noProof/>
      </w:rPr>
      <w:drawing>
        <wp:anchor distT="0" distB="0" distL="114300" distR="114300" simplePos="0" relativeHeight="251658241" behindDoc="1" locked="0" layoutInCell="1" allowOverlap="1" wp14:anchorId="5B770FC2" wp14:editId="196738CF">
          <wp:simplePos x="0" y="0"/>
          <wp:positionH relativeFrom="column">
            <wp:posOffset>0</wp:posOffset>
          </wp:positionH>
          <wp:positionV relativeFrom="page">
            <wp:posOffset>9446895</wp:posOffset>
          </wp:positionV>
          <wp:extent cx="1697355" cy="158750"/>
          <wp:effectExtent l="0" t="0" r="0" b="0"/>
          <wp:wrapSquare wrapText="bothSides"/>
          <wp:docPr id="145819129" name="Picture 145819129" descr="Harper College logo with Employee Technical Skills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01419" name="Picture 1396101419" descr="Harper College logo with Employee Technical Skills Training"/>
                  <pic:cNvPicPr/>
                </pic:nvPicPr>
                <pic:blipFill>
                  <a:blip r:embed="rId1">
                    <a:extLst>
                      <a:ext uri="{28A0092B-C50C-407E-A947-70E740481C1C}">
                        <a14:useLocalDpi xmlns:a14="http://schemas.microsoft.com/office/drawing/2010/main" val="0"/>
                      </a:ext>
                    </a:extLst>
                  </a:blip>
                  <a:stretch>
                    <a:fillRect/>
                  </a:stretch>
                </pic:blipFill>
                <pic:spPr>
                  <a:xfrm>
                    <a:off x="0" y="0"/>
                    <a:ext cx="1697355" cy="158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3B3" w14:textId="77777777" w:rsidR="00E42F90" w:rsidRPr="00E51FDA" w:rsidRDefault="00000000" w:rsidP="00E42F90">
    <w:pPr>
      <w:pStyle w:val="Footer"/>
      <w:spacing w:before="120"/>
      <w:jc w:val="right"/>
      <w:rPr>
        <w:rFonts w:ascii="Aptos" w:hAnsi="Aptos"/>
      </w:rPr>
    </w:pPr>
    <w:sdt>
      <w:sdtPr>
        <w:rPr>
          <w:rFonts w:ascii="Aptos" w:hAnsi="Aptos"/>
        </w:rPr>
        <w:id w:val="-84073027"/>
        <w:docPartObj>
          <w:docPartGallery w:val="Page Numbers (Bottom of Page)"/>
          <w:docPartUnique/>
        </w:docPartObj>
      </w:sdtPr>
      <w:sdtEndPr>
        <w:rPr>
          <w:noProof/>
        </w:rPr>
      </w:sdtEndPr>
      <w:sdtContent>
        <w:r w:rsidR="00E42F90" w:rsidRPr="00A92D18">
          <w:rPr>
            <w:rFonts w:ascii="Aptos" w:hAnsi="Aptos"/>
          </w:rPr>
          <w:t xml:space="preserve">Page </w:t>
        </w:r>
        <w:r w:rsidR="00E42F90" w:rsidRPr="00A92D18">
          <w:rPr>
            <w:rFonts w:ascii="Aptos" w:hAnsi="Aptos"/>
          </w:rPr>
          <w:fldChar w:fldCharType="begin"/>
        </w:r>
        <w:r w:rsidR="00E42F90" w:rsidRPr="00A92D18">
          <w:rPr>
            <w:rFonts w:ascii="Aptos" w:hAnsi="Aptos"/>
          </w:rPr>
          <w:instrText xml:space="preserve"> PAGE   \* MERGEFORMAT </w:instrText>
        </w:r>
        <w:r w:rsidR="00E42F90" w:rsidRPr="00A92D18">
          <w:rPr>
            <w:rFonts w:ascii="Aptos" w:hAnsi="Aptos"/>
          </w:rPr>
          <w:fldChar w:fldCharType="separate"/>
        </w:r>
        <w:r w:rsidR="00E42F90">
          <w:rPr>
            <w:rFonts w:ascii="Aptos" w:hAnsi="Aptos"/>
          </w:rPr>
          <w:t>2</w:t>
        </w:r>
        <w:r w:rsidR="00E42F90" w:rsidRPr="00A92D18">
          <w:rPr>
            <w:rFonts w:ascii="Aptos" w:hAnsi="Aptos"/>
            <w:noProof/>
          </w:rPr>
          <w:fldChar w:fldCharType="end"/>
        </w:r>
      </w:sdtContent>
    </w:sdt>
    <w:r w:rsidR="00E42F90" w:rsidRPr="00A92D18">
      <w:rPr>
        <w:rFonts w:ascii="Aptos" w:hAnsi="Aptos"/>
        <w:noProof/>
      </w:rPr>
      <w:drawing>
        <wp:anchor distT="0" distB="0" distL="114300" distR="114300" simplePos="0" relativeHeight="251658242" behindDoc="1" locked="0" layoutInCell="1" allowOverlap="1" wp14:anchorId="6DA1C97F" wp14:editId="72BBF211">
          <wp:simplePos x="0" y="0"/>
          <wp:positionH relativeFrom="column">
            <wp:posOffset>0</wp:posOffset>
          </wp:positionH>
          <wp:positionV relativeFrom="page">
            <wp:posOffset>9446895</wp:posOffset>
          </wp:positionV>
          <wp:extent cx="1697355" cy="158750"/>
          <wp:effectExtent l="0" t="0" r="0" b="0"/>
          <wp:wrapSquare wrapText="bothSides"/>
          <wp:docPr id="391943558" name="Picture 391943558" descr="Harper College logo with Employee Technical Skills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01419" name="Picture 1396101419" descr="Harper College logo with Employee Technical Skills Training"/>
                  <pic:cNvPicPr/>
                </pic:nvPicPr>
                <pic:blipFill>
                  <a:blip r:embed="rId1">
                    <a:extLst>
                      <a:ext uri="{28A0092B-C50C-407E-A947-70E740481C1C}">
                        <a14:useLocalDpi xmlns:a14="http://schemas.microsoft.com/office/drawing/2010/main" val="0"/>
                      </a:ext>
                    </a:extLst>
                  </a:blip>
                  <a:stretch>
                    <a:fillRect/>
                  </a:stretch>
                </pic:blipFill>
                <pic:spPr>
                  <a:xfrm>
                    <a:off x="0" y="0"/>
                    <a:ext cx="1697355" cy="158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1FE59" w14:textId="77777777" w:rsidR="00425F40" w:rsidRDefault="00425F40" w:rsidP="006E15E7">
      <w:pPr>
        <w:spacing w:after="0" w:line="240" w:lineRule="auto"/>
      </w:pPr>
      <w:bookmarkStart w:id="0" w:name="_Hlk159840975"/>
      <w:bookmarkEnd w:id="0"/>
      <w:r>
        <w:separator/>
      </w:r>
    </w:p>
  </w:footnote>
  <w:footnote w:type="continuationSeparator" w:id="0">
    <w:p w14:paraId="5D2B64CB" w14:textId="77777777" w:rsidR="00425F40" w:rsidRDefault="00425F40" w:rsidP="006E15E7">
      <w:pPr>
        <w:spacing w:after="0" w:line="240" w:lineRule="auto"/>
      </w:pPr>
      <w:r>
        <w:continuationSeparator/>
      </w:r>
    </w:p>
  </w:footnote>
  <w:footnote w:type="continuationNotice" w:id="1">
    <w:p w14:paraId="3496E34A" w14:textId="77777777" w:rsidR="00425F40" w:rsidRDefault="00425F4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9C19" w14:textId="77777777" w:rsidR="00CA672E" w:rsidRDefault="00CA67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spacing w:val="60"/>
      </w:rPr>
      <w:id w:val="65700362"/>
      <w:docPartObj>
        <w:docPartGallery w:val="Page Numbers (Top of Page)"/>
        <w:docPartUnique/>
      </w:docPartObj>
    </w:sdtPr>
    <w:sdtEndPr>
      <w:rPr>
        <w:color w:val="auto"/>
        <w:spacing w:val="0"/>
      </w:rPr>
    </w:sdtEndPr>
    <w:sdtContent>
      <w:p w14:paraId="0B669634" w14:textId="77777777" w:rsidR="006B721F" w:rsidRDefault="006B721F" w:rsidP="00625ABB">
        <w:pPr>
          <w:pStyle w:val="Header"/>
          <w:pBdr>
            <w:bottom w:val="single" w:sz="4" w:space="1" w:color="D9D9D9"/>
          </w:pBdr>
          <w:jc w:val="right"/>
          <w:rPr>
            <w:b/>
          </w:rPr>
        </w:pPr>
        <w:r w:rsidRPr="00AF26A6">
          <w:t>1</w:t>
        </w:r>
        <w:r>
          <w:t xml:space="preserve"> |</w:t>
        </w:r>
        <w:r w:rsidRPr="004F0A4F">
          <w:rPr>
            <w:spacing w:val="60"/>
          </w:rPr>
          <w:t xml:space="preserve"> IT System Access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F1C5E" w14:textId="77777777" w:rsidR="00CA672E" w:rsidRDefault="00CA67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7F737" w14:textId="4FA98C6C" w:rsidR="00FF36C1" w:rsidRPr="00FF36C1" w:rsidRDefault="00FF36C1" w:rsidP="00FF36C1">
    <w:pPr>
      <w:pBdr>
        <w:bottom w:val="single" w:sz="4" w:space="1" w:color="D9D9D9"/>
      </w:pBdr>
      <w:tabs>
        <w:tab w:val="center" w:pos="4680"/>
        <w:tab w:val="right" w:pos="9360"/>
      </w:tabs>
      <w:spacing w:after="0" w:line="240" w:lineRule="auto"/>
      <w:rPr>
        <w:rFonts w:ascii="Calibri" w:eastAsia="Times New Roman" w:hAnsi="Calibri" w:cs="Times New Roman"/>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D540" w14:textId="65F7D40F" w:rsidR="006B721F" w:rsidRPr="003D474E" w:rsidRDefault="003D474E" w:rsidP="003D474E">
    <w:pPr>
      <w:pStyle w:val="Header"/>
      <w:tabs>
        <w:tab w:val="clear" w:pos="4680"/>
        <w:tab w:val="clear" w:pos="9360"/>
        <w:tab w:val="left" w:pos="4785"/>
      </w:tabs>
      <w:spacing w:before="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F2898"/>
    <w:multiLevelType w:val="hybridMultilevel"/>
    <w:tmpl w:val="0E9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D48BD"/>
    <w:multiLevelType w:val="hybridMultilevel"/>
    <w:tmpl w:val="9C5272F6"/>
    <w:lvl w:ilvl="0" w:tplc="5DEE0E24">
      <w:start w:val="1"/>
      <w:numFmt w:val="bullet"/>
      <w:pStyle w:val="Bullet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F471FF"/>
    <w:multiLevelType w:val="hybridMultilevel"/>
    <w:tmpl w:val="1CF8DB70"/>
    <w:lvl w:ilvl="0" w:tplc="B9D6FDE8">
      <w:start w:val="1"/>
      <w:numFmt w:val="bullet"/>
      <w:pStyle w:val="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B2E85"/>
    <w:multiLevelType w:val="hybridMultilevel"/>
    <w:tmpl w:val="D1ECEE60"/>
    <w:lvl w:ilvl="0" w:tplc="5982537E">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3C4799"/>
    <w:multiLevelType w:val="hybridMultilevel"/>
    <w:tmpl w:val="CDF2795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741E09"/>
    <w:multiLevelType w:val="hybridMultilevel"/>
    <w:tmpl w:val="10CA91CC"/>
    <w:lvl w:ilvl="0" w:tplc="04090001">
      <w:start w:val="1"/>
      <w:numFmt w:val="bullet"/>
      <w:lvlText w:val=""/>
      <w:lvlJc w:val="left"/>
      <w:pPr>
        <w:ind w:left="720" w:hanging="360"/>
      </w:pPr>
      <w:rPr>
        <w:rFonts w:ascii="Symbol" w:hAnsi="Symbol" w:hint="default"/>
        <w:b w:val="0"/>
        <w:bCs w:val="0"/>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46588C"/>
    <w:multiLevelType w:val="hybridMultilevel"/>
    <w:tmpl w:val="FA6CB4EE"/>
    <w:lvl w:ilvl="0" w:tplc="92C898DE">
      <w:start w:val="1"/>
      <w:numFmt w:val="decimal"/>
      <w:lvlText w:val="%1."/>
      <w:lvlJc w:val="left"/>
      <w:pPr>
        <w:ind w:left="720" w:hanging="360"/>
      </w:pPr>
      <w:rPr>
        <w:rFonts w:ascii="Aptos" w:hAnsi="Aptos" w:cstheme="minorHAnsi"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A452FE"/>
    <w:multiLevelType w:val="hybridMultilevel"/>
    <w:tmpl w:val="242AD7EA"/>
    <w:lvl w:ilvl="0" w:tplc="CF6E2A12">
      <w:start w:val="1"/>
      <w:numFmt w:val="decimal"/>
      <w:lvlText w:val="%1."/>
      <w:lvlJc w:val="left"/>
      <w:pPr>
        <w:ind w:left="720" w:hanging="360"/>
      </w:pPr>
      <w:rPr>
        <w:rFonts w:ascii="Aptos" w:hAnsi="Aptos" w:cstheme="minorHAnsi"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D843FA"/>
    <w:multiLevelType w:val="hybridMultilevel"/>
    <w:tmpl w:val="008682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9F5067E"/>
    <w:multiLevelType w:val="hybridMultilevel"/>
    <w:tmpl w:val="13144B2C"/>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BD14AE1"/>
    <w:multiLevelType w:val="hybridMultilevel"/>
    <w:tmpl w:val="EB8ABDC4"/>
    <w:lvl w:ilvl="0" w:tplc="04090001">
      <w:start w:val="1"/>
      <w:numFmt w:val="bullet"/>
      <w:lvlText w:val=""/>
      <w:lvlJc w:val="left"/>
      <w:pPr>
        <w:ind w:left="720" w:hanging="360"/>
      </w:pPr>
      <w:rPr>
        <w:rFonts w:ascii="Symbol" w:hAnsi="Symbol" w:hint="default"/>
        <w:b w:val="0"/>
        <w:bCs w:val="0"/>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F07A1F"/>
    <w:multiLevelType w:val="hybridMultilevel"/>
    <w:tmpl w:val="840679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730D26"/>
    <w:multiLevelType w:val="hybridMultilevel"/>
    <w:tmpl w:val="52BC7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E35D1C"/>
    <w:multiLevelType w:val="hybridMultilevel"/>
    <w:tmpl w:val="27A40714"/>
    <w:lvl w:ilvl="0" w:tplc="0409000F">
      <w:start w:val="1"/>
      <w:numFmt w:val="decimal"/>
      <w:lvlText w:val="%1."/>
      <w:lvlJc w:val="left"/>
      <w:pPr>
        <w:ind w:left="720" w:hanging="360"/>
      </w:pPr>
    </w:lvl>
    <w:lvl w:ilvl="1" w:tplc="2BEA0F7C">
      <w:start w:val="1"/>
      <w:numFmt w:val="lowerLetter"/>
      <w:lvlText w:val="%2."/>
      <w:lvlJc w:val="left"/>
      <w:pPr>
        <w:ind w:left="1440" w:hanging="360"/>
      </w:pPr>
      <w:rPr>
        <w:b/>
        <w:bCs/>
        <w:cap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9D3C5C"/>
    <w:multiLevelType w:val="hybridMultilevel"/>
    <w:tmpl w:val="CDF27952"/>
    <w:lvl w:ilvl="0" w:tplc="A1E67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9F58B6"/>
    <w:multiLevelType w:val="hybridMultilevel"/>
    <w:tmpl w:val="A59249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F533A27"/>
    <w:multiLevelType w:val="hybridMultilevel"/>
    <w:tmpl w:val="5F5E0B02"/>
    <w:styleLink w:val="NumberFix"/>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 w15:restartNumberingAfterBreak="0">
    <w:nsid w:val="658A2294"/>
    <w:multiLevelType w:val="hybridMultilevel"/>
    <w:tmpl w:val="A43A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5F7E94"/>
    <w:multiLevelType w:val="hybridMultilevel"/>
    <w:tmpl w:val="D7F09690"/>
    <w:lvl w:ilvl="0" w:tplc="0409000F">
      <w:start w:val="1"/>
      <w:numFmt w:val="decimal"/>
      <w:pStyle w:val="Numberedstep"/>
      <w:lvlText w:val="Step %1."/>
      <w:lvlJc w:val="left"/>
      <w:pPr>
        <w:tabs>
          <w:tab w:val="num" w:pos="144"/>
        </w:tabs>
        <w:ind w:left="720" w:hanging="720"/>
      </w:pPr>
      <w:rPr>
        <w:rFonts w:hint="default"/>
        <w:b/>
        <w:i w:val="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9" w15:restartNumberingAfterBreak="0">
    <w:nsid w:val="6ACA2173"/>
    <w:multiLevelType w:val="hybridMultilevel"/>
    <w:tmpl w:val="F0163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C7B08F1"/>
    <w:multiLevelType w:val="multilevel"/>
    <w:tmpl w:val="5F5E0B02"/>
    <w:numStyleLink w:val="NumberFix"/>
  </w:abstractNum>
  <w:abstractNum w:abstractNumId="21" w15:restartNumberingAfterBreak="0">
    <w:nsid w:val="6DEA764E"/>
    <w:multiLevelType w:val="hybridMultilevel"/>
    <w:tmpl w:val="839E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626FB7"/>
    <w:multiLevelType w:val="hybridMultilevel"/>
    <w:tmpl w:val="9C8E92D2"/>
    <w:lvl w:ilvl="0" w:tplc="04090001">
      <w:start w:val="1"/>
      <w:numFmt w:val="bullet"/>
      <w:lvlText w:val=""/>
      <w:lvlJc w:val="left"/>
      <w:pPr>
        <w:ind w:left="720" w:hanging="360"/>
      </w:pPr>
      <w:rPr>
        <w:rFonts w:ascii="Symbol" w:hAnsi="Symbol" w:hint="default"/>
        <w:b w:val="0"/>
        <w:bCs w:val="0"/>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2B25FD0"/>
    <w:multiLevelType w:val="hybridMultilevel"/>
    <w:tmpl w:val="05F4C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27393"/>
    <w:multiLevelType w:val="hybridMultilevel"/>
    <w:tmpl w:val="166467DC"/>
    <w:lvl w:ilvl="0" w:tplc="347CD9FA">
      <w:start w:val="1"/>
      <w:numFmt w:val="decimal"/>
      <w:lvlText w:val="%1."/>
      <w:lvlJc w:val="left"/>
      <w:pPr>
        <w:ind w:left="720" w:hanging="360"/>
      </w:pPr>
      <w:rPr>
        <w:rFonts w:asciiTheme="minorHAnsi" w:hAnsiTheme="minorHAnsi" w:cstheme="minorHAnsi" w:hint="default"/>
        <w:b w:val="0"/>
        <w:bCs w:val="0"/>
        <w:i w:val="0"/>
        <w:i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8A93643"/>
    <w:multiLevelType w:val="hybridMultilevel"/>
    <w:tmpl w:val="C1103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C63E35"/>
    <w:multiLevelType w:val="hybridMultilevel"/>
    <w:tmpl w:val="33800A86"/>
    <w:lvl w:ilvl="0" w:tplc="04090001">
      <w:start w:val="1"/>
      <w:numFmt w:val="bullet"/>
      <w:lvlText w:val=""/>
      <w:lvlJc w:val="left"/>
      <w:pPr>
        <w:ind w:left="720" w:hanging="360"/>
      </w:pPr>
      <w:rPr>
        <w:rFonts w:ascii="Symbol" w:hAnsi="Symbol" w:hint="default"/>
        <w:b w:val="0"/>
        <w:bCs w:val="0"/>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CB90954"/>
    <w:multiLevelType w:val="hybridMultilevel"/>
    <w:tmpl w:val="AF88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1A7457"/>
    <w:multiLevelType w:val="hybridMultilevel"/>
    <w:tmpl w:val="1A80E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7873875">
    <w:abstractNumId w:val="14"/>
  </w:num>
  <w:num w:numId="2" w16cid:durableId="1276331384">
    <w:abstractNumId w:val="11"/>
  </w:num>
  <w:num w:numId="3" w16cid:durableId="242027546">
    <w:abstractNumId w:val="4"/>
  </w:num>
  <w:num w:numId="4" w16cid:durableId="1409571038">
    <w:abstractNumId w:val="7"/>
  </w:num>
  <w:num w:numId="5" w16cid:durableId="164057407">
    <w:abstractNumId w:val="16"/>
  </w:num>
  <w:num w:numId="6" w16cid:durableId="682517979">
    <w:abstractNumId w:val="20"/>
  </w:num>
  <w:num w:numId="7" w16cid:durableId="1530756040">
    <w:abstractNumId w:val="6"/>
  </w:num>
  <w:num w:numId="8" w16cid:durableId="1760172512">
    <w:abstractNumId w:val="13"/>
  </w:num>
  <w:num w:numId="9" w16cid:durableId="1835535963">
    <w:abstractNumId w:val="23"/>
  </w:num>
  <w:num w:numId="10" w16cid:durableId="1655716413">
    <w:abstractNumId w:val="25"/>
  </w:num>
  <w:num w:numId="11" w16cid:durableId="628901262">
    <w:abstractNumId w:val="3"/>
  </w:num>
  <w:num w:numId="12" w16cid:durableId="1221670747">
    <w:abstractNumId w:val="19"/>
  </w:num>
  <w:num w:numId="13" w16cid:durableId="175730280">
    <w:abstractNumId w:val="12"/>
  </w:num>
  <w:num w:numId="14" w16cid:durableId="906646861">
    <w:abstractNumId w:val="9"/>
  </w:num>
  <w:num w:numId="15" w16cid:durableId="2066298325">
    <w:abstractNumId w:val="15"/>
  </w:num>
  <w:num w:numId="16" w16cid:durableId="888610800">
    <w:abstractNumId w:val="28"/>
  </w:num>
  <w:num w:numId="17" w16cid:durableId="1720327159">
    <w:abstractNumId w:val="0"/>
  </w:num>
  <w:num w:numId="18" w16cid:durableId="417990751">
    <w:abstractNumId w:val="8"/>
  </w:num>
  <w:num w:numId="19" w16cid:durableId="1560281453">
    <w:abstractNumId w:val="17"/>
  </w:num>
  <w:num w:numId="20" w16cid:durableId="617569000">
    <w:abstractNumId w:val="1"/>
  </w:num>
  <w:num w:numId="21" w16cid:durableId="1657412472">
    <w:abstractNumId w:val="2"/>
  </w:num>
  <w:num w:numId="22" w16cid:durableId="1215897614">
    <w:abstractNumId w:val="18"/>
  </w:num>
  <w:num w:numId="23" w16cid:durableId="1798720950">
    <w:abstractNumId w:val="10"/>
  </w:num>
  <w:num w:numId="24" w16cid:durableId="1300378854">
    <w:abstractNumId w:val="24"/>
  </w:num>
  <w:num w:numId="25" w16cid:durableId="926116974">
    <w:abstractNumId w:val="26"/>
  </w:num>
  <w:num w:numId="26" w16cid:durableId="2116243009">
    <w:abstractNumId w:val="22"/>
  </w:num>
  <w:num w:numId="27" w16cid:durableId="1729108593">
    <w:abstractNumId w:val="5"/>
  </w:num>
  <w:num w:numId="28" w16cid:durableId="1504277701">
    <w:abstractNumId w:val="27"/>
  </w:num>
  <w:num w:numId="29" w16cid:durableId="1615165574">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readOnly" w:enforcement="0"/>
  <w:defaultTabStop w:val="720"/>
  <w:drawingGridHorizontalSpacing w:val="10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938"/>
    <w:rsid w:val="00001686"/>
    <w:rsid w:val="00001AAA"/>
    <w:rsid w:val="00002211"/>
    <w:rsid w:val="000034B5"/>
    <w:rsid w:val="000049E7"/>
    <w:rsid w:val="00004B1F"/>
    <w:rsid w:val="00007672"/>
    <w:rsid w:val="0000786B"/>
    <w:rsid w:val="00007A5C"/>
    <w:rsid w:val="000105FE"/>
    <w:rsid w:val="000114EA"/>
    <w:rsid w:val="00011D77"/>
    <w:rsid w:val="00013258"/>
    <w:rsid w:val="00013AE8"/>
    <w:rsid w:val="00014676"/>
    <w:rsid w:val="00014EBC"/>
    <w:rsid w:val="000206E8"/>
    <w:rsid w:val="0002075A"/>
    <w:rsid w:val="000213EC"/>
    <w:rsid w:val="000241B1"/>
    <w:rsid w:val="00024F1D"/>
    <w:rsid w:val="0002569B"/>
    <w:rsid w:val="00025C48"/>
    <w:rsid w:val="00026B93"/>
    <w:rsid w:val="00026E54"/>
    <w:rsid w:val="00026F5F"/>
    <w:rsid w:val="00031CD7"/>
    <w:rsid w:val="000328B3"/>
    <w:rsid w:val="0003320F"/>
    <w:rsid w:val="000358FA"/>
    <w:rsid w:val="00036C07"/>
    <w:rsid w:val="00037A3C"/>
    <w:rsid w:val="00040AFE"/>
    <w:rsid w:val="0004167B"/>
    <w:rsid w:val="00041B52"/>
    <w:rsid w:val="000422E8"/>
    <w:rsid w:val="00042F01"/>
    <w:rsid w:val="000448EB"/>
    <w:rsid w:val="00044CAB"/>
    <w:rsid w:val="00045888"/>
    <w:rsid w:val="00046110"/>
    <w:rsid w:val="00046512"/>
    <w:rsid w:val="00046C17"/>
    <w:rsid w:val="00046C82"/>
    <w:rsid w:val="000503D6"/>
    <w:rsid w:val="00051905"/>
    <w:rsid w:val="00051CC3"/>
    <w:rsid w:val="00052AED"/>
    <w:rsid w:val="0005325E"/>
    <w:rsid w:val="00054A7C"/>
    <w:rsid w:val="000553DE"/>
    <w:rsid w:val="000554BD"/>
    <w:rsid w:val="00055FE1"/>
    <w:rsid w:val="00060CA6"/>
    <w:rsid w:val="00060CF0"/>
    <w:rsid w:val="00061F83"/>
    <w:rsid w:val="00064583"/>
    <w:rsid w:val="000653E5"/>
    <w:rsid w:val="000657F0"/>
    <w:rsid w:val="000663CC"/>
    <w:rsid w:val="0006662D"/>
    <w:rsid w:val="000671AD"/>
    <w:rsid w:val="000672FF"/>
    <w:rsid w:val="00067460"/>
    <w:rsid w:val="0007289A"/>
    <w:rsid w:val="00072933"/>
    <w:rsid w:val="00072F07"/>
    <w:rsid w:val="0007359F"/>
    <w:rsid w:val="000735AE"/>
    <w:rsid w:val="000736E4"/>
    <w:rsid w:val="00074263"/>
    <w:rsid w:val="0007497C"/>
    <w:rsid w:val="00074FBD"/>
    <w:rsid w:val="00075B4B"/>
    <w:rsid w:val="00076277"/>
    <w:rsid w:val="000774C4"/>
    <w:rsid w:val="00077ABD"/>
    <w:rsid w:val="00077B23"/>
    <w:rsid w:val="00077FF9"/>
    <w:rsid w:val="00082CAA"/>
    <w:rsid w:val="00083BCC"/>
    <w:rsid w:val="00085385"/>
    <w:rsid w:val="0008553C"/>
    <w:rsid w:val="000864BF"/>
    <w:rsid w:val="00086921"/>
    <w:rsid w:val="00087696"/>
    <w:rsid w:val="00087D96"/>
    <w:rsid w:val="00090365"/>
    <w:rsid w:val="00090A2F"/>
    <w:rsid w:val="00091F85"/>
    <w:rsid w:val="000923D2"/>
    <w:rsid w:val="0009353D"/>
    <w:rsid w:val="00094206"/>
    <w:rsid w:val="00095EED"/>
    <w:rsid w:val="00096A50"/>
    <w:rsid w:val="00096DEB"/>
    <w:rsid w:val="00096FE6"/>
    <w:rsid w:val="000970DE"/>
    <w:rsid w:val="000A0F3B"/>
    <w:rsid w:val="000A11C8"/>
    <w:rsid w:val="000A213D"/>
    <w:rsid w:val="000A25F8"/>
    <w:rsid w:val="000A4209"/>
    <w:rsid w:val="000A462A"/>
    <w:rsid w:val="000A4F43"/>
    <w:rsid w:val="000A528E"/>
    <w:rsid w:val="000A7E16"/>
    <w:rsid w:val="000B0E14"/>
    <w:rsid w:val="000B0E7A"/>
    <w:rsid w:val="000B168D"/>
    <w:rsid w:val="000B17DB"/>
    <w:rsid w:val="000B20C5"/>
    <w:rsid w:val="000B3334"/>
    <w:rsid w:val="000B366A"/>
    <w:rsid w:val="000B4586"/>
    <w:rsid w:val="000B52B0"/>
    <w:rsid w:val="000B577F"/>
    <w:rsid w:val="000B6678"/>
    <w:rsid w:val="000B6D59"/>
    <w:rsid w:val="000C1031"/>
    <w:rsid w:val="000C2D91"/>
    <w:rsid w:val="000C30A3"/>
    <w:rsid w:val="000C5687"/>
    <w:rsid w:val="000C5C0F"/>
    <w:rsid w:val="000C7079"/>
    <w:rsid w:val="000C7855"/>
    <w:rsid w:val="000D02F5"/>
    <w:rsid w:val="000D0477"/>
    <w:rsid w:val="000D17E3"/>
    <w:rsid w:val="000D1A44"/>
    <w:rsid w:val="000D20FB"/>
    <w:rsid w:val="000D2796"/>
    <w:rsid w:val="000D2842"/>
    <w:rsid w:val="000D4B99"/>
    <w:rsid w:val="000D57FF"/>
    <w:rsid w:val="000D7A25"/>
    <w:rsid w:val="000E01C1"/>
    <w:rsid w:val="000E06BB"/>
    <w:rsid w:val="000E1682"/>
    <w:rsid w:val="000E19BD"/>
    <w:rsid w:val="000E3963"/>
    <w:rsid w:val="000E7253"/>
    <w:rsid w:val="000E7AC2"/>
    <w:rsid w:val="000E7D50"/>
    <w:rsid w:val="000F083F"/>
    <w:rsid w:val="000F0FB4"/>
    <w:rsid w:val="000F1EBB"/>
    <w:rsid w:val="000F2F0B"/>
    <w:rsid w:val="000F4040"/>
    <w:rsid w:val="000F4070"/>
    <w:rsid w:val="000F5B3C"/>
    <w:rsid w:val="000F65C9"/>
    <w:rsid w:val="000F7035"/>
    <w:rsid w:val="000F7F83"/>
    <w:rsid w:val="00100E0F"/>
    <w:rsid w:val="001023DD"/>
    <w:rsid w:val="00102546"/>
    <w:rsid w:val="00102690"/>
    <w:rsid w:val="00102C1F"/>
    <w:rsid w:val="00103166"/>
    <w:rsid w:val="0010347A"/>
    <w:rsid w:val="00103958"/>
    <w:rsid w:val="00104246"/>
    <w:rsid w:val="00104959"/>
    <w:rsid w:val="00105EC2"/>
    <w:rsid w:val="00107026"/>
    <w:rsid w:val="0010729C"/>
    <w:rsid w:val="001106AE"/>
    <w:rsid w:val="001107A5"/>
    <w:rsid w:val="00110F60"/>
    <w:rsid w:val="001130A7"/>
    <w:rsid w:val="00116E5C"/>
    <w:rsid w:val="00117664"/>
    <w:rsid w:val="001177DC"/>
    <w:rsid w:val="001201DC"/>
    <w:rsid w:val="001203A1"/>
    <w:rsid w:val="00121435"/>
    <w:rsid w:val="00121BB8"/>
    <w:rsid w:val="00123C7C"/>
    <w:rsid w:val="00123E5C"/>
    <w:rsid w:val="001240B6"/>
    <w:rsid w:val="0012461E"/>
    <w:rsid w:val="00124D89"/>
    <w:rsid w:val="00125DB4"/>
    <w:rsid w:val="00125F7D"/>
    <w:rsid w:val="00126CD9"/>
    <w:rsid w:val="00126DFD"/>
    <w:rsid w:val="001272CA"/>
    <w:rsid w:val="001278A2"/>
    <w:rsid w:val="001300C8"/>
    <w:rsid w:val="00130346"/>
    <w:rsid w:val="001308ED"/>
    <w:rsid w:val="00131E70"/>
    <w:rsid w:val="00131EEF"/>
    <w:rsid w:val="00132E92"/>
    <w:rsid w:val="00137089"/>
    <w:rsid w:val="00140581"/>
    <w:rsid w:val="00140A56"/>
    <w:rsid w:val="0014141B"/>
    <w:rsid w:val="00142567"/>
    <w:rsid w:val="0014408B"/>
    <w:rsid w:val="001443D1"/>
    <w:rsid w:val="001448A0"/>
    <w:rsid w:val="00144AFB"/>
    <w:rsid w:val="00146C51"/>
    <w:rsid w:val="00146D44"/>
    <w:rsid w:val="001470DD"/>
    <w:rsid w:val="00147113"/>
    <w:rsid w:val="001505A9"/>
    <w:rsid w:val="00152C2C"/>
    <w:rsid w:val="00152C91"/>
    <w:rsid w:val="001532E6"/>
    <w:rsid w:val="0015712F"/>
    <w:rsid w:val="00162026"/>
    <w:rsid w:val="00162865"/>
    <w:rsid w:val="00162B4E"/>
    <w:rsid w:val="00162E97"/>
    <w:rsid w:val="00163B2B"/>
    <w:rsid w:val="001649DA"/>
    <w:rsid w:val="00167668"/>
    <w:rsid w:val="0017140B"/>
    <w:rsid w:val="00172C77"/>
    <w:rsid w:val="00172FAA"/>
    <w:rsid w:val="00173427"/>
    <w:rsid w:val="001775E9"/>
    <w:rsid w:val="00180B14"/>
    <w:rsid w:val="00180FA3"/>
    <w:rsid w:val="001830FD"/>
    <w:rsid w:val="00183A06"/>
    <w:rsid w:val="00184515"/>
    <w:rsid w:val="00185DA6"/>
    <w:rsid w:val="00186216"/>
    <w:rsid w:val="0018703C"/>
    <w:rsid w:val="00187160"/>
    <w:rsid w:val="001874C0"/>
    <w:rsid w:val="00187AFD"/>
    <w:rsid w:val="001907C7"/>
    <w:rsid w:val="00191B41"/>
    <w:rsid w:val="00192007"/>
    <w:rsid w:val="001927DD"/>
    <w:rsid w:val="00193F43"/>
    <w:rsid w:val="0019476A"/>
    <w:rsid w:val="00194DFB"/>
    <w:rsid w:val="00194F13"/>
    <w:rsid w:val="0019511C"/>
    <w:rsid w:val="0019709D"/>
    <w:rsid w:val="001971ED"/>
    <w:rsid w:val="00197A51"/>
    <w:rsid w:val="00197BE5"/>
    <w:rsid w:val="001A09E9"/>
    <w:rsid w:val="001A0C6E"/>
    <w:rsid w:val="001A1D93"/>
    <w:rsid w:val="001A2CB5"/>
    <w:rsid w:val="001A3666"/>
    <w:rsid w:val="001A5C0B"/>
    <w:rsid w:val="001A6600"/>
    <w:rsid w:val="001A6AA7"/>
    <w:rsid w:val="001B08D2"/>
    <w:rsid w:val="001B11AC"/>
    <w:rsid w:val="001B135C"/>
    <w:rsid w:val="001B2EB8"/>
    <w:rsid w:val="001B4AA5"/>
    <w:rsid w:val="001B6F5D"/>
    <w:rsid w:val="001B7483"/>
    <w:rsid w:val="001C012B"/>
    <w:rsid w:val="001C0259"/>
    <w:rsid w:val="001C0816"/>
    <w:rsid w:val="001C12F7"/>
    <w:rsid w:val="001C1945"/>
    <w:rsid w:val="001C251A"/>
    <w:rsid w:val="001C2B77"/>
    <w:rsid w:val="001C4820"/>
    <w:rsid w:val="001C606F"/>
    <w:rsid w:val="001C7A3C"/>
    <w:rsid w:val="001D0185"/>
    <w:rsid w:val="001D1458"/>
    <w:rsid w:val="001D2B2E"/>
    <w:rsid w:val="001D2F2D"/>
    <w:rsid w:val="001D3093"/>
    <w:rsid w:val="001D3A91"/>
    <w:rsid w:val="001D4AD5"/>
    <w:rsid w:val="001D4FD2"/>
    <w:rsid w:val="001D5002"/>
    <w:rsid w:val="001D58F1"/>
    <w:rsid w:val="001D601D"/>
    <w:rsid w:val="001D649A"/>
    <w:rsid w:val="001D7131"/>
    <w:rsid w:val="001D7B5C"/>
    <w:rsid w:val="001E0B22"/>
    <w:rsid w:val="001E2D49"/>
    <w:rsid w:val="001E5EE1"/>
    <w:rsid w:val="001E76DF"/>
    <w:rsid w:val="001F030A"/>
    <w:rsid w:val="001F1E86"/>
    <w:rsid w:val="001F20E2"/>
    <w:rsid w:val="001F372B"/>
    <w:rsid w:val="001F45FB"/>
    <w:rsid w:val="001F4CFE"/>
    <w:rsid w:val="001F5D0A"/>
    <w:rsid w:val="001F5F42"/>
    <w:rsid w:val="001F6604"/>
    <w:rsid w:val="001F6E91"/>
    <w:rsid w:val="001F73DE"/>
    <w:rsid w:val="0020023B"/>
    <w:rsid w:val="002002F5"/>
    <w:rsid w:val="00200534"/>
    <w:rsid w:val="00201D7F"/>
    <w:rsid w:val="00202CD3"/>
    <w:rsid w:val="002042C7"/>
    <w:rsid w:val="0020485A"/>
    <w:rsid w:val="002057B9"/>
    <w:rsid w:val="00206094"/>
    <w:rsid w:val="002064B1"/>
    <w:rsid w:val="0020682C"/>
    <w:rsid w:val="00206ADC"/>
    <w:rsid w:val="002101DB"/>
    <w:rsid w:val="00210D2A"/>
    <w:rsid w:val="0021249F"/>
    <w:rsid w:val="002148D9"/>
    <w:rsid w:val="002153D0"/>
    <w:rsid w:val="00215674"/>
    <w:rsid w:val="00216BF7"/>
    <w:rsid w:val="0021713F"/>
    <w:rsid w:val="00221DB9"/>
    <w:rsid w:val="002230AC"/>
    <w:rsid w:val="002245CD"/>
    <w:rsid w:val="002246F8"/>
    <w:rsid w:val="00225B08"/>
    <w:rsid w:val="002266EF"/>
    <w:rsid w:val="00231F5B"/>
    <w:rsid w:val="00232B41"/>
    <w:rsid w:val="00233AB0"/>
    <w:rsid w:val="00234216"/>
    <w:rsid w:val="00234CAE"/>
    <w:rsid w:val="00236E96"/>
    <w:rsid w:val="002374CE"/>
    <w:rsid w:val="00237F87"/>
    <w:rsid w:val="00242065"/>
    <w:rsid w:val="00243984"/>
    <w:rsid w:val="00244272"/>
    <w:rsid w:val="002456D8"/>
    <w:rsid w:val="00245B97"/>
    <w:rsid w:val="00246DFA"/>
    <w:rsid w:val="002504FB"/>
    <w:rsid w:val="00250A92"/>
    <w:rsid w:val="0025182E"/>
    <w:rsid w:val="00251DA9"/>
    <w:rsid w:val="0025216D"/>
    <w:rsid w:val="00253573"/>
    <w:rsid w:val="00257F3D"/>
    <w:rsid w:val="002603AB"/>
    <w:rsid w:val="00260AE3"/>
    <w:rsid w:val="00261389"/>
    <w:rsid w:val="00261F00"/>
    <w:rsid w:val="00262608"/>
    <w:rsid w:val="002628B8"/>
    <w:rsid w:val="00262946"/>
    <w:rsid w:val="00263257"/>
    <w:rsid w:val="00263EB8"/>
    <w:rsid w:val="002644A8"/>
    <w:rsid w:val="002645EB"/>
    <w:rsid w:val="0026485B"/>
    <w:rsid w:val="00264C82"/>
    <w:rsid w:val="00264DB0"/>
    <w:rsid w:val="002651C9"/>
    <w:rsid w:val="00265532"/>
    <w:rsid w:val="002659DA"/>
    <w:rsid w:val="00266ADE"/>
    <w:rsid w:val="002673ED"/>
    <w:rsid w:val="002674FD"/>
    <w:rsid w:val="00267E80"/>
    <w:rsid w:val="00271BCF"/>
    <w:rsid w:val="0027326B"/>
    <w:rsid w:val="00273694"/>
    <w:rsid w:val="00273801"/>
    <w:rsid w:val="00273CE8"/>
    <w:rsid w:val="00274334"/>
    <w:rsid w:val="00274FFC"/>
    <w:rsid w:val="00277313"/>
    <w:rsid w:val="0028084E"/>
    <w:rsid w:val="00280E59"/>
    <w:rsid w:val="0028327A"/>
    <w:rsid w:val="0028340D"/>
    <w:rsid w:val="00284209"/>
    <w:rsid w:val="0028460E"/>
    <w:rsid w:val="002855C3"/>
    <w:rsid w:val="002863DC"/>
    <w:rsid w:val="002867E9"/>
    <w:rsid w:val="00287877"/>
    <w:rsid w:val="00287DC2"/>
    <w:rsid w:val="002902B4"/>
    <w:rsid w:val="00290937"/>
    <w:rsid w:val="00291AF9"/>
    <w:rsid w:val="00291D87"/>
    <w:rsid w:val="00291E0A"/>
    <w:rsid w:val="00293920"/>
    <w:rsid w:val="0029562F"/>
    <w:rsid w:val="00295D0F"/>
    <w:rsid w:val="0029789A"/>
    <w:rsid w:val="00297E9F"/>
    <w:rsid w:val="002A1017"/>
    <w:rsid w:val="002A2597"/>
    <w:rsid w:val="002A338A"/>
    <w:rsid w:val="002A3A99"/>
    <w:rsid w:val="002A3E37"/>
    <w:rsid w:val="002B4610"/>
    <w:rsid w:val="002B4C08"/>
    <w:rsid w:val="002B56D0"/>
    <w:rsid w:val="002B61F7"/>
    <w:rsid w:val="002B678E"/>
    <w:rsid w:val="002B7B96"/>
    <w:rsid w:val="002C1836"/>
    <w:rsid w:val="002C195B"/>
    <w:rsid w:val="002C2103"/>
    <w:rsid w:val="002C3B1A"/>
    <w:rsid w:val="002C52E3"/>
    <w:rsid w:val="002C55B1"/>
    <w:rsid w:val="002C6CE4"/>
    <w:rsid w:val="002C70D1"/>
    <w:rsid w:val="002D02AF"/>
    <w:rsid w:val="002D0C5F"/>
    <w:rsid w:val="002D3D58"/>
    <w:rsid w:val="002D3F19"/>
    <w:rsid w:val="002D4EBF"/>
    <w:rsid w:val="002D65FA"/>
    <w:rsid w:val="002D6CB1"/>
    <w:rsid w:val="002D71C3"/>
    <w:rsid w:val="002D7743"/>
    <w:rsid w:val="002E0272"/>
    <w:rsid w:val="002E037C"/>
    <w:rsid w:val="002E08B2"/>
    <w:rsid w:val="002E1EB5"/>
    <w:rsid w:val="002E310D"/>
    <w:rsid w:val="002E476A"/>
    <w:rsid w:val="002E7376"/>
    <w:rsid w:val="002E7B19"/>
    <w:rsid w:val="002F0199"/>
    <w:rsid w:val="002F0272"/>
    <w:rsid w:val="002F082B"/>
    <w:rsid w:val="002F1593"/>
    <w:rsid w:val="002F231E"/>
    <w:rsid w:val="002F2488"/>
    <w:rsid w:val="002F4CC1"/>
    <w:rsid w:val="002F59DE"/>
    <w:rsid w:val="00302383"/>
    <w:rsid w:val="003046FA"/>
    <w:rsid w:val="00304BE6"/>
    <w:rsid w:val="00305AC5"/>
    <w:rsid w:val="00305C4C"/>
    <w:rsid w:val="003066BA"/>
    <w:rsid w:val="00312A61"/>
    <w:rsid w:val="00312AEC"/>
    <w:rsid w:val="0031349F"/>
    <w:rsid w:val="0031566A"/>
    <w:rsid w:val="00315FBF"/>
    <w:rsid w:val="00317744"/>
    <w:rsid w:val="003208E7"/>
    <w:rsid w:val="0032181D"/>
    <w:rsid w:val="00322388"/>
    <w:rsid w:val="003240B4"/>
    <w:rsid w:val="003254A2"/>
    <w:rsid w:val="0032598E"/>
    <w:rsid w:val="00326414"/>
    <w:rsid w:val="00327AA1"/>
    <w:rsid w:val="00331344"/>
    <w:rsid w:val="00332146"/>
    <w:rsid w:val="00332F8C"/>
    <w:rsid w:val="003338F5"/>
    <w:rsid w:val="00333CDC"/>
    <w:rsid w:val="003341ED"/>
    <w:rsid w:val="00334974"/>
    <w:rsid w:val="00335335"/>
    <w:rsid w:val="003358C0"/>
    <w:rsid w:val="0033672B"/>
    <w:rsid w:val="00336A7C"/>
    <w:rsid w:val="00336B0F"/>
    <w:rsid w:val="00342714"/>
    <w:rsid w:val="003434AD"/>
    <w:rsid w:val="0034465E"/>
    <w:rsid w:val="00345D3F"/>
    <w:rsid w:val="003461BF"/>
    <w:rsid w:val="003470E6"/>
    <w:rsid w:val="00350271"/>
    <w:rsid w:val="00350EEF"/>
    <w:rsid w:val="003518EA"/>
    <w:rsid w:val="00351D0C"/>
    <w:rsid w:val="00351EF4"/>
    <w:rsid w:val="00352904"/>
    <w:rsid w:val="003536AD"/>
    <w:rsid w:val="0035458A"/>
    <w:rsid w:val="00355FBF"/>
    <w:rsid w:val="003576B4"/>
    <w:rsid w:val="003579A9"/>
    <w:rsid w:val="0036191F"/>
    <w:rsid w:val="00361C61"/>
    <w:rsid w:val="00361F0B"/>
    <w:rsid w:val="00362097"/>
    <w:rsid w:val="0036318D"/>
    <w:rsid w:val="003636D5"/>
    <w:rsid w:val="0036525E"/>
    <w:rsid w:val="00366A64"/>
    <w:rsid w:val="00367884"/>
    <w:rsid w:val="00371622"/>
    <w:rsid w:val="00373FD4"/>
    <w:rsid w:val="00374FDE"/>
    <w:rsid w:val="00375363"/>
    <w:rsid w:val="00376F5B"/>
    <w:rsid w:val="00377401"/>
    <w:rsid w:val="003778C3"/>
    <w:rsid w:val="00377AFF"/>
    <w:rsid w:val="00381B0D"/>
    <w:rsid w:val="00381D35"/>
    <w:rsid w:val="0038308D"/>
    <w:rsid w:val="003848DE"/>
    <w:rsid w:val="003858D8"/>
    <w:rsid w:val="003865FF"/>
    <w:rsid w:val="00387018"/>
    <w:rsid w:val="0038723E"/>
    <w:rsid w:val="003873FB"/>
    <w:rsid w:val="00387D76"/>
    <w:rsid w:val="00390303"/>
    <w:rsid w:val="00390789"/>
    <w:rsid w:val="00390BFB"/>
    <w:rsid w:val="00390D5D"/>
    <w:rsid w:val="00391A2E"/>
    <w:rsid w:val="00392602"/>
    <w:rsid w:val="00393469"/>
    <w:rsid w:val="0039389C"/>
    <w:rsid w:val="003943F5"/>
    <w:rsid w:val="003947C1"/>
    <w:rsid w:val="0039500C"/>
    <w:rsid w:val="0039700B"/>
    <w:rsid w:val="003A1FD1"/>
    <w:rsid w:val="003A284D"/>
    <w:rsid w:val="003A3C94"/>
    <w:rsid w:val="003A4BED"/>
    <w:rsid w:val="003A519F"/>
    <w:rsid w:val="003A7CA5"/>
    <w:rsid w:val="003A7EA4"/>
    <w:rsid w:val="003B0AF3"/>
    <w:rsid w:val="003B1DEA"/>
    <w:rsid w:val="003B23A1"/>
    <w:rsid w:val="003B2B77"/>
    <w:rsid w:val="003B4918"/>
    <w:rsid w:val="003B53C2"/>
    <w:rsid w:val="003B570B"/>
    <w:rsid w:val="003B604D"/>
    <w:rsid w:val="003B75FD"/>
    <w:rsid w:val="003B7A4A"/>
    <w:rsid w:val="003B7F40"/>
    <w:rsid w:val="003C148E"/>
    <w:rsid w:val="003C1B47"/>
    <w:rsid w:val="003C21E0"/>
    <w:rsid w:val="003C246B"/>
    <w:rsid w:val="003C2593"/>
    <w:rsid w:val="003C2A69"/>
    <w:rsid w:val="003C31DC"/>
    <w:rsid w:val="003C3685"/>
    <w:rsid w:val="003C3B06"/>
    <w:rsid w:val="003C3C3D"/>
    <w:rsid w:val="003C4AE6"/>
    <w:rsid w:val="003C4CA8"/>
    <w:rsid w:val="003C4F45"/>
    <w:rsid w:val="003C523F"/>
    <w:rsid w:val="003C537E"/>
    <w:rsid w:val="003C5EF8"/>
    <w:rsid w:val="003C648D"/>
    <w:rsid w:val="003C6A02"/>
    <w:rsid w:val="003C7C84"/>
    <w:rsid w:val="003D203E"/>
    <w:rsid w:val="003D2C0F"/>
    <w:rsid w:val="003D3DC8"/>
    <w:rsid w:val="003D474E"/>
    <w:rsid w:val="003D48B3"/>
    <w:rsid w:val="003D5045"/>
    <w:rsid w:val="003D6141"/>
    <w:rsid w:val="003D623B"/>
    <w:rsid w:val="003E008A"/>
    <w:rsid w:val="003E0FD9"/>
    <w:rsid w:val="003E2BF2"/>
    <w:rsid w:val="003E3D33"/>
    <w:rsid w:val="003E4376"/>
    <w:rsid w:val="003E43B0"/>
    <w:rsid w:val="003E5614"/>
    <w:rsid w:val="003E7A45"/>
    <w:rsid w:val="003F4EF0"/>
    <w:rsid w:val="003F4FD9"/>
    <w:rsid w:val="003F5D81"/>
    <w:rsid w:val="003F648F"/>
    <w:rsid w:val="003F6E40"/>
    <w:rsid w:val="003F7BD4"/>
    <w:rsid w:val="003F7C24"/>
    <w:rsid w:val="0040056C"/>
    <w:rsid w:val="00400E48"/>
    <w:rsid w:val="004015C3"/>
    <w:rsid w:val="004018D3"/>
    <w:rsid w:val="00401B8C"/>
    <w:rsid w:val="00401FA9"/>
    <w:rsid w:val="00402D9A"/>
    <w:rsid w:val="00403E55"/>
    <w:rsid w:val="00403FDC"/>
    <w:rsid w:val="00404026"/>
    <w:rsid w:val="0040587C"/>
    <w:rsid w:val="0040612B"/>
    <w:rsid w:val="004066BC"/>
    <w:rsid w:val="004066ED"/>
    <w:rsid w:val="004112C8"/>
    <w:rsid w:val="00411471"/>
    <w:rsid w:val="004119BC"/>
    <w:rsid w:val="00411AE4"/>
    <w:rsid w:val="00413853"/>
    <w:rsid w:val="00413C65"/>
    <w:rsid w:val="00414353"/>
    <w:rsid w:val="004148F1"/>
    <w:rsid w:val="00414BBC"/>
    <w:rsid w:val="00416A58"/>
    <w:rsid w:val="0041745E"/>
    <w:rsid w:val="00420EFB"/>
    <w:rsid w:val="0042203B"/>
    <w:rsid w:val="004223DF"/>
    <w:rsid w:val="004225D2"/>
    <w:rsid w:val="00422732"/>
    <w:rsid w:val="004243C8"/>
    <w:rsid w:val="00424514"/>
    <w:rsid w:val="0042522D"/>
    <w:rsid w:val="00425328"/>
    <w:rsid w:val="00425E7B"/>
    <w:rsid w:val="00425F40"/>
    <w:rsid w:val="00426FCA"/>
    <w:rsid w:val="00427BB3"/>
    <w:rsid w:val="00430003"/>
    <w:rsid w:val="00430221"/>
    <w:rsid w:val="00431656"/>
    <w:rsid w:val="00431C43"/>
    <w:rsid w:val="00433504"/>
    <w:rsid w:val="004339DE"/>
    <w:rsid w:val="00434668"/>
    <w:rsid w:val="0043480E"/>
    <w:rsid w:val="00435084"/>
    <w:rsid w:val="0043540C"/>
    <w:rsid w:val="00435609"/>
    <w:rsid w:val="0043665C"/>
    <w:rsid w:val="00440848"/>
    <w:rsid w:val="00440B1E"/>
    <w:rsid w:val="0044197A"/>
    <w:rsid w:val="00441A56"/>
    <w:rsid w:val="00442379"/>
    <w:rsid w:val="004426E8"/>
    <w:rsid w:val="00443553"/>
    <w:rsid w:val="004440F5"/>
    <w:rsid w:val="00444E4D"/>
    <w:rsid w:val="00444F43"/>
    <w:rsid w:val="00445B32"/>
    <w:rsid w:val="00446011"/>
    <w:rsid w:val="0045052E"/>
    <w:rsid w:val="004512BF"/>
    <w:rsid w:val="004521B0"/>
    <w:rsid w:val="00454499"/>
    <w:rsid w:val="00456AA9"/>
    <w:rsid w:val="00457B64"/>
    <w:rsid w:val="00457B68"/>
    <w:rsid w:val="00457D56"/>
    <w:rsid w:val="004601DA"/>
    <w:rsid w:val="00462C53"/>
    <w:rsid w:val="00462F06"/>
    <w:rsid w:val="004630FB"/>
    <w:rsid w:val="00463E27"/>
    <w:rsid w:val="00465D2C"/>
    <w:rsid w:val="00467743"/>
    <w:rsid w:val="00467815"/>
    <w:rsid w:val="004703AC"/>
    <w:rsid w:val="00471854"/>
    <w:rsid w:val="00472F6E"/>
    <w:rsid w:val="004743EA"/>
    <w:rsid w:val="00475E1A"/>
    <w:rsid w:val="00475F6C"/>
    <w:rsid w:val="00476BD0"/>
    <w:rsid w:val="004774F0"/>
    <w:rsid w:val="0048016F"/>
    <w:rsid w:val="0048044C"/>
    <w:rsid w:val="0048135C"/>
    <w:rsid w:val="00481CF4"/>
    <w:rsid w:val="00481F24"/>
    <w:rsid w:val="0048296A"/>
    <w:rsid w:val="00483149"/>
    <w:rsid w:val="004838B9"/>
    <w:rsid w:val="004839F1"/>
    <w:rsid w:val="004855BA"/>
    <w:rsid w:val="004857F2"/>
    <w:rsid w:val="0048580E"/>
    <w:rsid w:val="004859BF"/>
    <w:rsid w:val="00490481"/>
    <w:rsid w:val="0049069F"/>
    <w:rsid w:val="00490F27"/>
    <w:rsid w:val="004925D4"/>
    <w:rsid w:val="00492F87"/>
    <w:rsid w:val="00493828"/>
    <w:rsid w:val="00495A48"/>
    <w:rsid w:val="00495EBD"/>
    <w:rsid w:val="0049619D"/>
    <w:rsid w:val="004968F3"/>
    <w:rsid w:val="00496BEC"/>
    <w:rsid w:val="00496C04"/>
    <w:rsid w:val="004971AD"/>
    <w:rsid w:val="0049740F"/>
    <w:rsid w:val="0049779C"/>
    <w:rsid w:val="004A0D20"/>
    <w:rsid w:val="004A0F8C"/>
    <w:rsid w:val="004A111E"/>
    <w:rsid w:val="004A21F5"/>
    <w:rsid w:val="004A2680"/>
    <w:rsid w:val="004A2A50"/>
    <w:rsid w:val="004A2C76"/>
    <w:rsid w:val="004A5332"/>
    <w:rsid w:val="004A6671"/>
    <w:rsid w:val="004A6CDE"/>
    <w:rsid w:val="004A72A1"/>
    <w:rsid w:val="004B0C56"/>
    <w:rsid w:val="004B13EC"/>
    <w:rsid w:val="004B2030"/>
    <w:rsid w:val="004B3F7A"/>
    <w:rsid w:val="004B49D4"/>
    <w:rsid w:val="004B4F69"/>
    <w:rsid w:val="004B6AA1"/>
    <w:rsid w:val="004B759B"/>
    <w:rsid w:val="004B7C66"/>
    <w:rsid w:val="004C00C1"/>
    <w:rsid w:val="004C0E97"/>
    <w:rsid w:val="004C254E"/>
    <w:rsid w:val="004C26E8"/>
    <w:rsid w:val="004C3D5B"/>
    <w:rsid w:val="004C3EBF"/>
    <w:rsid w:val="004C5300"/>
    <w:rsid w:val="004C6E7C"/>
    <w:rsid w:val="004D02EB"/>
    <w:rsid w:val="004D0646"/>
    <w:rsid w:val="004D1AB7"/>
    <w:rsid w:val="004D347B"/>
    <w:rsid w:val="004D67ED"/>
    <w:rsid w:val="004D7206"/>
    <w:rsid w:val="004D73BF"/>
    <w:rsid w:val="004D7E7B"/>
    <w:rsid w:val="004E000B"/>
    <w:rsid w:val="004E0107"/>
    <w:rsid w:val="004E114E"/>
    <w:rsid w:val="004E1EC6"/>
    <w:rsid w:val="004E3A17"/>
    <w:rsid w:val="004E4A5F"/>
    <w:rsid w:val="004E56AB"/>
    <w:rsid w:val="004E6B9B"/>
    <w:rsid w:val="004F0256"/>
    <w:rsid w:val="004F0A4F"/>
    <w:rsid w:val="004F2113"/>
    <w:rsid w:val="004F408E"/>
    <w:rsid w:val="004F68A2"/>
    <w:rsid w:val="00500983"/>
    <w:rsid w:val="00500DC6"/>
    <w:rsid w:val="00501DB1"/>
    <w:rsid w:val="00502070"/>
    <w:rsid w:val="0050223D"/>
    <w:rsid w:val="0050257A"/>
    <w:rsid w:val="005047FD"/>
    <w:rsid w:val="00504FEE"/>
    <w:rsid w:val="005052B0"/>
    <w:rsid w:val="00505799"/>
    <w:rsid w:val="00505923"/>
    <w:rsid w:val="0050656C"/>
    <w:rsid w:val="005072DE"/>
    <w:rsid w:val="00507C1F"/>
    <w:rsid w:val="0051037C"/>
    <w:rsid w:val="005116BE"/>
    <w:rsid w:val="005123C7"/>
    <w:rsid w:val="00512DBF"/>
    <w:rsid w:val="00513857"/>
    <w:rsid w:val="00516609"/>
    <w:rsid w:val="00517476"/>
    <w:rsid w:val="00517CBA"/>
    <w:rsid w:val="00517E9E"/>
    <w:rsid w:val="00520B79"/>
    <w:rsid w:val="00521171"/>
    <w:rsid w:val="0052156A"/>
    <w:rsid w:val="00521710"/>
    <w:rsid w:val="0052247A"/>
    <w:rsid w:val="005228FA"/>
    <w:rsid w:val="00523173"/>
    <w:rsid w:val="005236D8"/>
    <w:rsid w:val="00523A53"/>
    <w:rsid w:val="00523F8E"/>
    <w:rsid w:val="0052423C"/>
    <w:rsid w:val="005244A5"/>
    <w:rsid w:val="00524808"/>
    <w:rsid w:val="00525F74"/>
    <w:rsid w:val="00527319"/>
    <w:rsid w:val="005339B6"/>
    <w:rsid w:val="00533AF3"/>
    <w:rsid w:val="0053486E"/>
    <w:rsid w:val="00534F56"/>
    <w:rsid w:val="005355BE"/>
    <w:rsid w:val="00535D45"/>
    <w:rsid w:val="00541605"/>
    <w:rsid w:val="00541747"/>
    <w:rsid w:val="00541EDE"/>
    <w:rsid w:val="0054213C"/>
    <w:rsid w:val="00542282"/>
    <w:rsid w:val="0054394C"/>
    <w:rsid w:val="005448D2"/>
    <w:rsid w:val="00544A70"/>
    <w:rsid w:val="00546449"/>
    <w:rsid w:val="0054743D"/>
    <w:rsid w:val="005478F3"/>
    <w:rsid w:val="00551118"/>
    <w:rsid w:val="0055186E"/>
    <w:rsid w:val="005518B7"/>
    <w:rsid w:val="005520FE"/>
    <w:rsid w:val="005531D5"/>
    <w:rsid w:val="00555EBC"/>
    <w:rsid w:val="00560906"/>
    <w:rsid w:val="005624EF"/>
    <w:rsid w:val="005632A7"/>
    <w:rsid w:val="00563EF5"/>
    <w:rsid w:val="00566407"/>
    <w:rsid w:val="00566D63"/>
    <w:rsid w:val="00566FA3"/>
    <w:rsid w:val="00570799"/>
    <w:rsid w:val="00570FBC"/>
    <w:rsid w:val="00571533"/>
    <w:rsid w:val="005723E5"/>
    <w:rsid w:val="00572971"/>
    <w:rsid w:val="00572A06"/>
    <w:rsid w:val="005730DD"/>
    <w:rsid w:val="0057344A"/>
    <w:rsid w:val="0057344F"/>
    <w:rsid w:val="00574FE3"/>
    <w:rsid w:val="00575C29"/>
    <w:rsid w:val="005771CB"/>
    <w:rsid w:val="0058030E"/>
    <w:rsid w:val="00581908"/>
    <w:rsid w:val="005822A3"/>
    <w:rsid w:val="00584A45"/>
    <w:rsid w:val="00585914"/>
    <w:rsid w:val="00585BBF"/>
    <w:rsid w:val="00585EAF"/>
    <w:rsid w:val="00586E38"/>
    <w:rsid w:val="005900AD"/>
    <w:rsid w:val="005902DB"/>
    <w:rsid w:val="00591B68"/>
    <w:rsid w:val="0059206F"/>
    <w:rsid w:val="00594140"/>
    <w:rsid w:val="00594897"/>
    <w:rsid w:val="00594B44"/>
    <w:rsid w:val="005A13A7"/>
    <w:rsid w:val="005A15DC"/>
    <w:rsid w:val="005A2DF8"/>
    <w:rsid w:val="005A2FED"/>
    <w:rsid w:val="005A39F8"/>
    <w:rsid w:val="005A627B"/>
    <w:rsid w:val="005A7246"/>
    <w:rsid w:val="005B06E2"/>
    <w:rsid w:val="005B1570"/>
    <w:rsid w:val="005B1F3A"/>
    <w:rsid w:val="005B3844"/>
    <w:rsid w:val="005B416E"/>
    <w:rsid w:val="005B43E3"/>
    <w:rsid w:val="005B46A8"/>
    <w:rsid w:val="005B4F48"/>
    <w:rsid w:val="005B4FEA"/>
    <w:rsid w:val="005B5330"/>
    <w:rsid w:val="005B5971"/>
    <w:rsid w:val="005B6836"/>
    <w:rsid w:val="005C0A63"/>
    <w:rsid w:val="005C0FE7"/>
    <w:rsid w:val="005C1E36"/>
    <w:rsid w:val="005C3EA0"/>
    <w:rsid w:val="005C5353"/>
    <w:rsid w:val="005C6A3B"/>
    <w:rsid w:val="005C712F"/>
    <w:rsid w:val="005D00FF"/>
    <w:rsid w:val="005D011E"/>
    <w:rsid w:val="005D0E3D"/>
    <w:rsid w:val="005D2075"/>
    <w:rsid w:val="005D2086"/>
    <w:rsid w:val="005D364F"/>
    <w:rsid w:val="005D4080"/>
    <w:rsid w:val="005D4515"/>
    <w:rsid w:val="005D46D0"/>
    <w:rsid w:val="005D5ED1"/>
    <w:rsid w:val="005E265D"/>
    <w:rsid w:val="005E27D6"/>
    <w:rsid w:val="005E2A3E"/>
    <w:rsid w:val="005E2FFD"/>
    <w:rsid w:val="005E43AF"/>
    <w:rsid w:val="005E486D"/>
    <w:rsid w:val="005E75F5"/>
    <w:rsid w:val="005E7B71"/>
    <w:rsid w:val="005E7C98"/>
    <w:rsid w:val="005F0066"/>
    <w:rsid w:val="005F0500"/>
    <w:rsid w:val="005F0AA6"/>
    <w:rsid w:val="005F0CA4"/>
    <w:rsid w:val="005F1021"/>
    <w:rsid w:val="005F15A7"/>
    <w:rsid w:val="005F3E9B"/>
    <w:rsid w:val="005F47CA"/>
    <w:rsid w:val="005F4DC6"/>
    <w:rsid w:val="005F5082"/>
    <w:rsid w:val="005F694B"/>
    <w:rsid w:val="005F700E"/>
    <w:rsid w:val="005F7E38"/>
    <w:rsid w:val="00600B08"/>
    <w:rsid w:val="00600D21"/>
    <w:rsid w:val="0060186D"/>
    <w:rsid w:val="00601F8D"/>
    <w:rsid w:val="00603AFC"/>
    <w:rsid w:val="006116B3"/>
    <w:rsid w:val="00613189"/>
    <w:rsid w:val="00614117"/>
    <w:rsid w:val="00614D59"/>
    <w:rsid w:val="00614F43"/>
    <w:rsid w:val="00615A28"/>
    <w:rsid w:val="006162B2"/>
    <w:rsid w:val="0061706F"/>
    <w:rsid w:val="006172AA"/>
    <w:rsid w:val="00617878"/>
    <w:rsid w:val="0061792B"/>
    <w:rsid w:val="00617CD1"/>
    <w:rsid w:val="00620CB3"/>
    <w:rsid w:val="006216D3"/>
    <w:rsid w:val="00622829"/>
    <w:rsid w:val="006249D0"/>
    <w:rsid w:val="0062567F"/>
    <w:rsid w:val="00625ABB"/>
    <w:rsid w:val="00626DBD"/>
    <w:rsid w:val="0062761F"/>
    <w:rsid w:val="00627A2B"/>
    <w:rsid w:val="00627A84"/>
    <w:rsid w:val="00627DDC"/>
    <w:rsid w:val="00631340"/>
    <w:rsid w:val="0063303C"/>
    <w:rsid w:val="006336D3"/>
    <w:rsid w:val="00633D63"/>
    <w:rsid w:val="00634D1A"/>
    <w:rsid w:val="0063587E"/>
    <w:rsid w:val="006369B9"/>
    <w:rsid w:val="00641099"/>
    <w:rsid w:val="00642089"/>
    <w:rsid w:val="006439AE"/>
    <w:rsid w:val="006458E9"/>
    <w:rsid w:val="00645E86"/>
    <w:rsid w:val="0064783A"/>
    <w:rsid w:val="006478CA"/>
    <w:rsid w:val="00650B8E"/>
    <w:rsid w:val="00650EE7"/>
    <w:rsid w:val="0065111B"/>
    <w:rsid w:val="006519A7"/>
    <w:rsid w:val="0065234B"/>
    <w:rsid w:val="00652F8C"/>
    <w:rsid w:val="006544E7"/>
    <w:rsid w:val="00655D11"/>
    <w:rsid w:val="00657878"/>
    <w:rsid w:val="0066036D"/>
    <w:rsid w:val="0066056D"/>
    <w:rsid w:val="00660839"/>
    <w:rsid w:val="00661643"/>
    <w:rsid w:val="006618AE"/>
    <w:rsid w:val="0066262E"/>
    <w:rsid w:val="00663979"/>
    <w:rsid w:val="0066416F"/>
    <w:rsid w:val="00664CA0"/>
    <w:rsid w:val="006657BB"/>
    <w:rsid w:val="00665A16"/>
    <w:rsid w:val="0066733A"/>
    <w:rsid w:val="00670267"/>
    <w:rsid w:val="0067048A"/>
    <w:rsid w:val="00670C34"/>
    <w:rsid w:val="00673ADC"/>
    <w:rsid w:val="00674E8F"/>
    <w:rsid w:val="006755D6"/>
    <w:rsid w:val="006757DF"/>
    <w:rsid w:val="006760E5"/>
    <w:rsid w:val="006764FF"/>
    <w:rsid w:val="00677606"/>
    <w:rsid w:val="00680A95"/>
    <w:rsid w:val="00680BC0"/>
    <w:rsid w:val="00680CB1"/>
    <w:rsid w:val="006818F0"/>
    <w:rsid w:val="00681EBA"/>
    <w:rsid w:val="00682C79"/>
    <w:rsid w:val="00683208"/>
    <w:rsid w:val="00683593"/>
    <w:rsid w:val="00683789"/>
    <w:rsid w:val="006840E9"/>
    <w:rsid w:val="006841FD"/>
    <w:rsid w:val="0068486C"/>
    <w:rsid w:val="00684BE9"/>
    <w:rsid w:val="00685E88"/>
    <w:rsid w:val="00686540"/>
    <w:rsid w:val="00686855"/>
    <w:rsid w:val="00690419"/>
    <w:rsid w:val="006906CE"/>
    <w:rsid w:val="00691047"/>
    <w:rsid w:val="0069171A"/>
    <w:rsid w:val="0069235E"/>
    <w:rsid w:val="0069365A"/>
    <w:rsid w:val="006942F0"/>
    <w:rsid w:val="00694336"/>
    <w:rsid w:val="00694770"/>
    <w:rsid w:val="0069643B"/>
    <w:rsid w:val="006972C3"/>
    <w:rsid w:val="006A026D"/>
    <w:rsid w:val="006A04E0"/>
    <w:rsid w:val="006A0AEF"/>
    <w:rsid w:val="006A2031"/>
    <w:rsid w:val="006A234C"/>
    <w:rsid w:val="006A2441"/>
    <w:rsid w:val="006A2E02"/>
    <w:rsid w:val="006A3521"/>
    <w:rsid w:val="006A44F8"/>
    <w:rsid w:val="006A4572"/>
    <w:rsid w:val="006A5304"/>
    <w:rsid w:val="006A676F"/>
    <w:rsid w:val="006A69A7"/>
    <w:rsid w:val="006B1489"/>
    <w:rsid w:val="006B17A0"/>
    <w:rsid w:val="006B2A5B"/>
    <w:rsid w:val="006B2AB6"/>
    <w:rsid w:val="006B37C6"/>
    <w:rsid w:val="006B5E6D"/>
    <w:rsid w:val="006B721F"/>
    <w:rsid w:val="006B7AB8"/>
    <w:rsid w:val="006B7E2E"/>
    <w:rsid w:val="006C0348"/>
    <w:rsid w:val="006C0E77"/>
    <w:rsid w:val="006C22FF"/>
    <w:rsid w:val="006C2628"/>
    <w:rsid w:val="006C30DB"/>
    <w:rsid w:val="006C36E2"/>
    <w:rsid w:val="006C3CC4"/>
    <w:rsid w:val="006C5C37"/>
    <w:rsid w:val="006C6210"/>
    <w:rsid w:val="006C668A"/>
    <w:rsid w:val="006C6A1D"/>
    <w:rsid w:val="006C6FE1"/>
    <w:rsid w:val="006C70B5"/>
    <w:rsid w:val="006C7D13"/>
    <w:rsid w:val="006D0147"/>
    <w:rsid w:val="006D0C06"/>
    <w:rsid w:val="006D103D"/>
    <w:rsid w:val="006D1FCD"/>
    <w:rsid w:val="006D20CA"/>
    <w:rsid w:val="006D21A5"/>
    <w:rsid w:val="006D4A50"/>
    <w:rsid w:val="006D5CA9"/>
    <w:rsid w:val="006D62A5"/>
    <w:rsid w:val="006D737D"/>
    <w:rsid w:val="006E01E2"/>
    <w:rsid w:val="006E1019"/>
    <w:rsid w:val="006E15E7"/>
    <w:rsid w:val="006E173D"/>
    <w:rsid w:val="006E3528"/>
    <w:rsid w:val="006E3BEA"/>
    <w:rsid w:val="006E4454"/>
    <w:rsid w:val="006E5149"/>
    <w:rsid w:val="006E5B9B"/>
    <w:rsid w:val="006E6C74"/>
    <w:rsid w:val="006E6E1D"/>
    <w:rsid w:val="006E7547"/>
    <w:rsid w:val="006F0154"/>
    <w:rsid w:val="006F1125"/>
    <w:rsid w:val="006F2A61"/>
    <w:rsid w:val="006F2B77"/>
    <w:rsid w:val="006F3134"/>
    <w:rsid w:val="006F35C5"/>
    <w:rsid w:val="006F3B42"/>
    <w:rsid w:val="006F4A6F"/>
    <w:rsid w:val="006F51B1"/>
    <w:rsid w:val="006F5866"/>
    <w:rsid w:val="006F5D65"/>
    <w:rsid w:val="006F6582"/>
    <w:rsid w:val="006F689D"/>
    <w:rsid w:val="006F6CEF"/>
    <w:rsid w:val="006F7143"/>
    <w:rsid w:val="006F73AA"/>
    <w:rsid w:val="006F7C94"/>
    <w:rsid w:val="0070010E"/>
    <w:rsid w:val="00700144"/>
    <w:rsid w:val="007001E3"/>
    <w:rsid w:val="00701985"/>
    <w:rsid w:val="007037EE"/>
    <w:rsid w:val="00703DB1"/>
    <w:rsid w:val="00703E0C"/>
    <w:rsid w:val="00704EAE"/>
    <w:rsid w:val="00705707"/>
    <w:rsid w:val="00705827"/>
    <w:rsid w:val="007072AB"/>
    <w:rsid w:val="007073DF"/>
    <w:rsid w:val="00707D71"/>
    <w:rsid w:val="007103AE"/>
    <w:rsid w:val="0071067D"/>
    <w:rsid w:val="0071088E"/>
    <w:rsid w:val="007108D4"/>
    <w:rsid w:val="007109D1"/>
    <w:rsid w:val="007116FD"/>
    <w:rsid w:val="00711A41"/>
    <w:rsid w:val="00712DC1"/>
    <w:rsid w:val="007135C6"/>
    <w:rsid w:val="00713C40"/>
    <w:rsid w:val="00716973"/>
    <w:rsid w:val="00716CC4"/>
    <w:rsid w:val="00716D38"/>
    <w:rsid w:val="00717A4C"/>
    <w:rsid w:val="00717C77"/>
    <w:rsid w:val="00723A56"/>
    <w:rsid w:val="00726A31"/>
    <w:rsid w:val="0072731A"/>
    <w:rsid w:val="007276D0"/>
    <w:rsid w:val="00727DCF"/>
    <w:rsid w:val="007302B4"/>
    <w:rsid w:val="00730FC3"/>
    <w:rsid w:val="00731025"/>
    <w:rsid w:val="007321C6"/>
    <w:rsid w:val="00733DFE"/>
    <w:rsid w:val="00734164"/>
    <w:rsid w:val="00734395"/>
    <w:rsid w:val="007346E2"/>
    <w:rsid w:val="00735BE4"/>
    <w:rsid w:val="007360CD"/>
    <w:rsid w:val="00736746"/>
    <w:rsid w:val="00736C6E"/>
    <w:rsid w:val="00736E26"/>
    <w:rsid w:val="0073713F"/>
    <w:rsid w:val="00737170"/>
    <w:rsid w:val="007406FF"/>
    <w:rsid w:val="00740F2A"/>
    <w:rsid w:val="00742584"/>
    <w:rsid w:val="00742727"/>
    <w:rsid w:val="00743C74"/>
    <w:rsid w:val="00743CB5"/>
    <w:rsid w:val="0074438D"/>
    <w:rsid w:val="00746ACA"/>
    <w:rsid w:val="00746BFF"/>
    <w:rsid w:val="00747022"/>
    <w:rsid w:val="00747680"/>
    <w:rsid w:val="0074794B"/>
    <w:rsid w:val="0075050D"/>
    <w:rsid w:val="007515CD"/>
    <w:rsid w:val="00751EBB"/>
    <w:rsid w:val="00752728"/>
    <w:rsid w:val="00752ED5"/>
    <w:rsid w:val="00754433"/>
    <w:rsid w:val="00754FD8"/>
    <w:rsid w:val="00756BA5"/>
    <w:rsid w:val="00756D31"/>
    <w:rsid w:val="00760B73"/>
    <w:rsid w:val="00761363"/>
    <w:rsid w:val="0076145C"/>
    <w:rsid w:val="0076160A"/>
    <w:rsid w:val="007622EB"/>
    <w:rsid w:val="00762BF6"/>
    <w:rsid w:val="00764733"/>
    <w:rsid w:val="007649D6"/>
    <w:rsid w:val="0076575F"/>
    <w:rsid w:val="0076587E"/>
    <w:rsid w:val="007669AC"/>
    <w:rsid w:val="007700CF"/>
    <w:rsid w:val="00773108"/>
    <w:rsid w:val="00774692"/>
    <w:rsid w:val="0077515C"/>
    <w:rsid w:val="00775602"/>
    <w:rsid w:val="00775FC9"/>
    <w:rsid w:val="00776050"/>
    <w:rsid w:val="00782397"/>
    <w:rsid w:val="007843BD"/>
    <w:rsid w:val="00784937"/>
    <w:rsid w:val="007859A4"/>
    <w:rsid w:val="0078604D"/>
    <w:rsid w:val="00786953"/>
    <w:rsid w:val="007873A7"/>
    <w:rsid w:val="00787FDC"/>
    <w:rsid w:val="00792DAE"/>
    <w:rsid w:val="00793FF9"/>
    <w:rsid w:val="00794248"/>
    <w:rsid w:val="00794C09"/>
    <w:rsid w:val="00795864"/>
    <w:rsid w:val="00797EC2"/>
    <w:rsid w:val="007A03A5"/>
    <w:rsid w:val="007A2DEF"/>
    <w:rsid w:val="007A4A2B"/>
    <w:rsid w:val="007A5DE5"/>
    <w:rsid w:val="007A697C"/>
    <w:rsid w:val="007A6F4A"/>
    <w:rsid w:val="007A7609"/>
    <w:rsid w:val="007B0D4C"/>
    <w:rsid w:val="007B14A1"/>
    <w:rsid w:val="007B2388"/>
    <w:rsid w:val="007B3027"/>
    <w:rsid w:val="007B35CC"/>
    <w:rsid w:val="007B3EA6"/>
    <w:rsid w:val="007B4047"/>
    <w:rsid w:val="007B56CF"/>
    <w:rsid w:val="007B5B4B"/>
    <w:rsid w:val="007B5BE6"/>
    <w:rsid w:val="007B6212"/>
    <w:rsid w:val="007B7874"/>
    <w:rsid w:val="007C105C"/>
    <w:rsid w:val="007C2859"/>
    <w:rsid w:val="007C2E80"/>
    <w:rsid w:val="007C3446"/>
    <w:rsid w:val="007C3472"/>
    <w:rsid w:val="007C3F8B"/>
    <w:rsid w:val="007C433F"/>
    <w:rsid w:val="007C46BA"/>
    <w:rsid w:val="007C55A6"/>
    <w:rsid w:val="007C57E8"/>
    <w:rsid w:val="007C6099"/>
    <w:rsid w:val="007C618E"/>
    <w:rsid w:val="007C6C45"/>
    <w:rsid w:val="007C7341"/>
    <w:rsid w:val="007C7BA6"/>
    <w:rsid w:val="007C7D30"/>
    <w:rsid w:val="007D1224"/>
    <w:rsid w:val="007D126C"/>
    <w:rsid w:val="007D17D4"/>
    <w:rsid w:val="007D1CD8"/>
    <w:rsid w:val="007D2C73"/>
    <w:rsid w:val="007D2D2E"/>
    <w:rsid w:val="007D344A"/>
    <w:rsid w:val="007D4BEC"/>
    <w:rsid w:val="007D6DE7"/>
    <w:rsid w:val="007D707A"/>
    <w:rsid w:val="007E0D2D"/>
    <w:rsid w:val="007E1066"/>
    <w:rsid w:val="007E3468"/>
    <w:rsid w:val="007E51A0"/>
    <w:rsid w:val="007E677E"/>
    <w:rsid w:val="007E7A11"/>
    <w:rsid w:val="007E7A78"/>
    <w:rsid w:val="007F01C6"/>
    <w:rsid w:val="007F16B2"/>
    <w:rsid w:val="007F3B87"/>
    <w:rsid w:val="007F4C49"/>
    <w:rsid w:val="007F61E0"/>
    <w:rsid w:val="008030E1"/>
    <w:rsid w:val="00803C72"/>
    <w:rsid w:val="00805977"/>
    <w:rsid w:val="0080599C"/>
    <w:rsid w:val="00806EDB"/>
    <w:rsid w:val="00810053"/>
    <w:rsid w:val="0081058F"/>
    <w:rsid w:val="008105E4"/>
    <w:rsid w:val="00810DF7"/>
    <w:rsid w:val="008116D1"/>
    <w:rsid w:val="00811929"/>
    <w:rsid w:val="00812A72"/>
    <w:rsid w:val="00812ECE"/>
    <w:rsid w:val="0081342C"/>
    <w:rsid w:val="00813846"/>
    <w:rsid w:val="00814B89"/>
    <w:rsid w:val="008157CB"/>
    <w:rsid w:val="008175EF"/>
    <w:rsid w:val="00817A4F"/>
    <w:rsid w:val="00817B81"/>
    <w:rsid w:val="0082009B"/>
    <w:rsid w:val="00820250"/>
    <w:rsid w:val="00820755"/>
    <w:rsid w:val="00821DD8"/>
    <w:rsid w:val="008220E8"/>
    <w:rsid w:val="00823113"/>
    <w:rsid w:val="00823ABF"/>
    <w:rsid w:val="0082407B"/>
    <w:rsid w:val="0082517E"/>
    <w:rsid w:val="00825537"/>
    <w:rsid w:val="00825750"/>
    <w:rsid w:val="00826D60"/>
    <w:rsid w:val="00826EF1"/>
    <w:rsid w:val="00827FC0"/>
    <w:rsid w:val="0083084D"/>
    <w:rsid w:val="008321D3"/>
    <w:rsid w:val="00833806"/>
    <w:rsid w:val="00834744"/>
    <w:rsid w:val="008353D4"/>
    <w:rsid w:val="00835930"/>
    <w:rsid w:val="00836867"/>
    <w:rsid w:val="00836A82"/>
    <w:rsid w:val="00836F00"/>
    <w:rsid w:val="00840AC2"/>
    <w:rsid w:val="00842DE5"/>
    <w:rsid w:val="008437C0"/>
    <w:rsid w:val="00843F44"/>
    <w:rsid w:val="00844EBC"/>
    <w:rsid w:val="008458F8"/>
    <w:rsid w:val="00845A13"/>
    <w:rsid w:val="00847048"/>
    <w:rsid w:val="0084774B"/>
    <w:rsid w:val="00847D75"/>
    <w:rsid w:val="00847EE5"/>
    <w:rsid w:val="0085028F"/>
    <w:rsid w:val="00850937"/>
    <w:rsid w:val="008509B6"/>
    <w:rsid w:val="00851F1A"/>
    <w:rsid w:val="00853266"/>
    <w:rsid w:val="0085390B"/>
    <w:rsid w:val="00854BBF"/>
    <w:rsid w:val="008550B2"/>
    <w:rsid w:val="00855639"/>
    <w:rsid w:val="00855E6E"/>
    <w:rsid w:val="008568F0"/>
    <w:rsid w:val="00857558"/>
    <w:rsid w:val="00861042"/>
    <w:rsid w:val="00861E77"/>
    <w:rsid w:val="0086297F"/>
    <w:rsid w:val="00862DB1"/>
    <w:rsid w:val="00862E62"/>
    <w:rsid w:val="00867A28"/>
    <w:rsid w:val="00870490"/>
    <w:rsid w:val="00870BA1"/>
    <w:rsid w:val="00871B56"/>
    <w:rsid w:val="00873F84"/>
    <w:rsid w:val="00875CCD"/>
    <w:rsid w:val="0087728F"/>
    <w:rsid w:val="008775AE"/>
    <w:rsid w:val="00877D25"/>
    <w:rsid w:val="008807FA"/>
    <w:rsid w:val="008813AD"/>
    <w:rsid w:val="008823E3"/>
    <w:rsid w:val="00882DF0"/>
    <w:rsid w:val="00884C99"/>
    <w:rsid w:val="00885961"/>
    <w:rsid w:val="0088655B"/>
    <w:rsid w:val="00886991"/>
    <w:rsid w:val="00886A11"/>
    <w:rsid w:val="00887A57"/>
    <w:rsid w:val="00887AB8"/>
    <w:rsid w:val="008908D6"/>
    <w:rsid w:val="008911E5"/>
    <w:rsid w:val="00892490"/>
    <w:rsid w:val="00892A68"/>
    <w:rsid w:val="008949F8"/>
    <w:rsid w:val="00894EEB"/>
    <w:rsid w:val="00895391"/>
    <w:rsid w:val="0089580F"/>
    <w:rsid w:val="00896D71"/>
    <w:rsid w:val="008A0592"/>
    <w:rsid w:val="008A063B"/>
    <w:rsid w:val="008A0909"/>
    <w:rsid w:val="008A0DC6"/>
    <w:rsid w:val="008A2A67"/>
    <w:rsid w:val="008A51D2"/>
    <w:rsid w:val="008A5653"/>
    <w:rsid w:val="008A6ED6"/>
    <w:rsid w:val="008A733A"/>
    <w:rsid w:val="008A7B21"/>
    <w:rsid w:val="008B07A6"/>
    <w:rsid w:val="008B0904"/>
    <w:rsid w:val="008B13DA"/>
    <w:rsid w:val="008B2064"/>
    <w:rsid w:val="008B2B24"/>
    <w:rsid w:val="008B2D2F"/>
    <w:rsid w:val="008B3E2A"/>
    <w:rsid w:val="008B42D4"/>
    <w:rsid w:val="008B4AA5"/>
    <w:rsid w:val="008B4F35"/>
    <w:rsid w:val="008B5672"/>
    <w:rsid w:val="008B56D3"/>
    <w:rsid w:val="008B5E10"/>
    <w:rsid w:val="008B73A0"/>
    <w:rsid w:val="008B7C6D"/>
    <w:rsid w:val="008C044B"/>
    <w:rsid w:val="008C0C79"/>
    <w:rsid w:val="008C4624"/>
    <w:rsid w:val="008C50CB"/>
    <w:rsid w:val="008C524D"/>
    <w:rsid w:val="008C7141"/>
    <w:rsid w:val="008C7C9A"/>
    <w:rsid w:val="008C7FD4"/>
    <w:rsid w:val="008D05FB"/>
    <w:rsid w:val="008D1160"/>
    <w:rsid w:val="008D15EE"/>
    <w:rsid w:val="008D27C3"/>
    <w:rsid w:val="008D3377"/>
    <w:rsid w:val="008D539D"/>
    <w:rsid w:val="008D600C"/>
    <w:rsid w:val="008D7859"/>
    <w:rsid w:val="008E20D0"/>
    <w:rsid w:val="008E3C84"/>
    <w:rsid w:val="008E4154"/>
    <w:rsid w:val="008E46EE"/>
    <w:rsid w:val="008E55EC"/>
    <w:rsid w:val="008E6516"/>
    <w:rsid w:val="008E795B"/>
    <w:rsid w:val="008F3C37"/>
    <w:rsid w:val="008F3D49"/>
    <w:rsid w:val="008F46EA"/>
    <w:rsid w:val="008F5BEF"/>
    <w:rsid w:val="008F5FD6"/>
    <w:rsid w:val="008F649C"/>
    <w:rsid w:val="008F662D"/>
    <w:rsid w:val="008F79A2"/>
    <w:rsid w:val="00900477"/>
    <w:rsid w:val="00904010"/>
    <w:rsid w:val="009041FC"/>
    <w:rsid w:val="0090449A"/>
    <w:rsid w:val="009051E8"/>
    <w:rsid w:val="009062EC"/>
    <w:rsid w:val="00906516"/>
    <w:rsid w:val="00907283"/>
    <w:rsid w:val="009075DD"/>
    <w:rsid w:val="0090771F"/>
    <w:rsid w:val="0091209B"/>
    <w:rsid w:val="009123AB"/>
    <w:rsid w:val="009123D4"/>
    <w:rsid w:val="00914F53"/>
    <w:rsid w:val="00915E89"/>
    <w:rsid w:val="0091692B"/>
    <w:rsid w:val="00916D05"/>
    <w:rsid w:val="00916DD0"/>
    <w:rsid w:val="009174CA"/>
    <w:rsid w:val="00917603"/>
    <w:rsid w:val="00917AF7"/>
    <w:rsid w:val="00920306"/>
    <w:rsid w:val="009220CB"/>
    <w:rsid w:val="009226A3"/>
    <w:rsid w:val="00926E03"/>
    <w:rsid w:val="00927738"/>
    <w:rsid w:val="00927B55"/>
    <w:rsid w:val="00927EA9"/>
    <w:rsid w:val="00930065"/>
    <w:rsid w:val="00931D2A"/>
    <w:rsid w:val="00931DDC"/>
    <w:rsid w:val="009326EA"/>
    <w:rsid w:val="00932F4F"/>
    <w:rsid w:val="00933D5F"/>
    <w:rsid w:val="009369A8"/>
    <w:rsid w:val="0094022E"/>
    <w:rsid w:val="00941107"/>
    <w:rsid w:val="00941272"/>
    <w:rsid w:val="00942E29"/>
    <w:rsid w:val="00942F2C"/>
    <w:rsid w:val="0094335D"/>
    <w:rsid w:val="00943961"/>
    <w:rsid w:val="00943967"/>
    <w:rsid w:val="00943DF0"/>
    <w:rsid w:val="00944839"/>
    <w:rsid w:val="0094536D"/>
    <w:rsid w:val="00945D49"/>
    <w:rsid w:val="009462D5"/>
    <w:rsid w:val="00946B76"/>
    <w:rsid w:val="00947A5B"/>
    <w:rsid w:val="00950FAF"/>
    <w:rsid w:val="00952994"/>
    <w:rsid w:val="009534A4"/>
    <w:rsid w:val="009548B6"/>
    <w:rsid w:val="009548E9"/>
    <w:rsid w:val="0095535A"/>
    <w:rsid w:val="0095682C"/>
    <w:rsid w:val="00960C1C"/>
    <w:rsid w:val="0096107D"/>
    <w:rsid w:val="009622E6"/>
    <w:rsid w:val="009626EA"/>
    <w:rsid w:val="00962AFC"/>
    <w:rsid w:val="00965E2A"/>
    <w:rsid w:val="00966859"/>
    <w:rsid w:val="00966904"/>
    <w:rsid w:val="00967588"/>
    <w:rsid w:val="009679C6"/>
    <w:rsid w:val="00967F7E"/>
    <w:rsid w:val="00970C22"/>
    <w:rsid w:val="0097244A"/>
    <w:rsid w:val="00973A70"/>
    <w:rsid w:val="00973CB2"/>
    <w:rsid w:val="00976150"/>
    <w:rsid w:val="00976F63"/>
    <w:rsid w:val="00977734"/>
    <w:rsid w:val="00980449"/>
    <w:rsid w:val="00980520"/>
    <w:rsid w:val="00980955"/>
    <w:rsid w:val="00981961"/>
    <w:rsid w:val="00981E3B"/>
    <w:rsid w:val="009820D3"/>
    <w:rsid w:val="009821D1"/>
    <w:rsid w:val="0098342D"/>
    <w:rsid w:val="00983B10"/>
    <w:rsid w:val="00984064"/>
    <w:rsid w:val="009865EB"/>
    <w:rsid w:val="00986633"/>
    <w:rsid w:val="009904CE"/>
    <w:rsid w:val="009906F0"/>
    <w:rsid w:val="00991E8E"/>
    <w:rsid w:val="0099287B"/>
    <w:rsid w:val="00993CF1"/>
    <w:rsid w:val="00994590"/>
    <w:rsid w:val="00994863"/>
    <w:rsid w:val="0099496D"/>
    <w:rsid w:val="00994FD6"/>
    <w:rsid w:val="00995194"/>
    <w:rsid w:val="009958E8"/>
    <w:rsid w:val="00996141"/>
    <w:rsid w:val="00996F62"/>
    <w:rsid w:val="00997AA5"/>
    <w:rsid w:val="00997AA6"/>
    <w:rsid w:val="009A07A8"/>
    <w:rsid w:val="009A1200"/>
    <w:rsid w:val="009A19F7"/>
    <w:rsid w:val="009A474D"/>
    <w:rsid w:val="009A4D77"/>
    <w:rsid w:val="009A5AF4"/>
    <w:rsid w:val="009A7F4B"/>
    <w:rsid w:val="009B16A2"/>
    <w:rsid w:val="009B21B6"/>
    <w:rsid w:val="009B2A89"/>
    <w:rsid w:val="009B2F31"/>
    <w:rsid w:val="009B5430"/>
    <w:rsid w:val="009B5940"/>
    <w:rsid w:val="009B5979"/>
    <w:rsid w:val="009B5D85"/>
    <w:rsid w:val="009B61BC"/>
    <w:rsid w:val="009B626C"/>
    <w:rsid w:val="009B6A8D"/>
    <w:rsid w:val="009B7B5C"/>
    <w:rsid w:val="009C198D"/>
    <w:rsid w:val="009C2577"/>
    <w:rsid w:val="009C26CC"/>
    <w:rsid w:val="009C2858"/>
    <w:rsid w:val="009C2F82"/>
    <w:rsid w:val="009C34DC"/>
    <w:rsid w:val="009C448A"/>
    <w:rsid w:val="009C59A1"/>
    <w:rsid w:val="009C5D8D"/>
    <w:rsid w:val="009C6101"/>
    <w:rsid w:val="009C72FE"/>
    <w:rsid w:val="009C7A42"/>
    <w:rsid w:val="009D087C"/>
    <w:rsid w:val="009D1411"/>
    <w:rsid w:val="009D1D21"/>
    <w:rsid w:val="009D1DDF"/>
    <w:rsid w:val="009D2710"/>
    <w:rsid w:val="009D31F8"/>
    <w:rsid w:val="009D385A"/>
    <w:rsid w:val="009D3BAF"/>
    <w:rsid w:val="009D51E1"/>
    <w:rsid w:val="009D5276"/>
    <w:rsid w:val="009D56C7"/>
    <w:rsid w:val="009D69DA"/>
    <w:rsid w:val="009E14ED"/>
    <w:rsid w:val="009E2803"/>
    <w:rsid w:val="009E52C4"/>
    <w:rsid w:val="009E5DD4"/>
    <w:rsid w:val="009E5E85"/>
    <w:rsid w:val="009E6178"/>
    <w:rsid w:val="009E69B5"/>
    <w:rsid w:val="009E6D19"/>
    <w:rsid w:val="009F0A37"/>
    <w:rsid w:val="009F0BA8"/>
    <w:rsid w:val="009F10A1"/>
    <w:rsid w:val="009F4304"/>
    <w:rsid w:val="009F4D21"/>
    <w:rsid w:val="009F55D3"/>
    <w:rsid w:val="009F5639"/>
    <w:rsid w:val="009F6B8E"/>
    <w:rsid w:val="009F7640"/>
    <w:rsid w:val="00A00EF8"/>
    <w:rsid w:val="00A01086"/>
    <w:rsid w:val="00A01ABE"/>
    <w:rsid w:val="00A0247D"/>
    <w:rsid w:val="00A02C4B"/>
    <w:rsid w:val="00A02D56"/>
    <w:rsid w:val="00A04501"/>
    <w:rsid w:val="00A04FC8"/>
    <w:rsid w:val="00A109ED"/>
    <w:rsid w:val="00A10B1E"/>
    <w:rsid w:val="00A10ED7"/>
    <w:rsid w:val="00A111C1"/>
    <w:rsid w:val="00A13937"/>
    <w:rsid w:val="00A143F7"/>
    <w:rsid w:val="00A14E32"/>
    <w:rsid w:val="00A15F3C"/>
    <w:rsid w:val="00A22483"/>
    <w:rsid w:val="00A23EB1"/>
    <w:rsid w:val="00A2424B"/>
    <w:rsid w:val="00A24558"/>
    <w:rsid w:val="00A254F6"/>
    <w:rsid w:val="00A25A50"/>
    <w:rsid w:val="00A26FC9"/>
    <w:rsid w:val="00A303BA"/>
    <w:rsid w:val="00A32582"/>
    <w:rsid w:val="00A34234"/>
    <w:rsid w:val="00A35CDC"/>
    <w:rsid w:val="00A368E2"/>
    <w:rsid w:val="00A37C81"/>
    <w:rsid w:val="00A37E99"/>
    <w:rsid w:val="00A420F0"/>
    <w:rsid w:val="00A4241F"/>
    <w:rsid w:val="00A427D6"/>
    <w:rsid w:val="00A42A4A"/>
    <w:rsid w:val="00A4457E"/>
    <w:rsid w:val="00A44808"/>
    <w:rsid w:val="00A45623"/>
    <w:rsid w:val="00A464A7"/>
    <w:rsid w:val="00A46ACF"/>
    <w:rsid w:val="00A46EC7"/>
    <w:rsid w:val="00A46F3F"/>
    <w:rsid w:val="00A476AC"/>
    <w:rsid w:val="00A47938"/>
    <w:rsid w:val="00A502EB"/>
    <w:rsid w:val="00A50560"/>
    <w:rsid w:val="00A525D2"/>
    <w:rsid w:val="00A5310D"/>
    <w:rsid w:val="00A548B2"/>
    <w:rsid w:val="00A57D19"/>
    <w:rsid w:val="00A6059C"/>
    <w:rsid w:val="00A608B0"/>
    <w:rsid w:val="00A60B30"/>
    <w:rsid w:val="00A60C54"/>
    <w:rsid w:val="00A61896"/>
    <w:rsid w:val="00A63299"/>
    <w:rsid w:val="00A64EE7"/>
    <w:rsid w:val="00A65246"/>
    <w:rsid w:val="00A65EE8"/>
    <w:rsid w:val="00A664CE"/>
    <w:rsid w:val="00A6686E"/>
    <w:rsid w:val="00A66D17"/>
    <w:rsid w:val="00A67509"/>
    <w:rsid w:val="00A67E83"/>
    <w:rsid w:val="00A702E6"/>
    <w:rsid w:val="00A712DE"/>
    <w:rsid w:val="00A715EA"/>
    <w:rsid w:val="00A71A04"/>
    <w:rsid w:val="00A72689"/>
    <w:rsid w:val="00A72CB0"/>
    <w:rsid w:val="00A7441D"/>
    <w:rsid w:val="00A74A4A"/>
    <w:rsid w:val="00A7528A"/>
    <w:rsid w:val="00A814A5"/>
    <w:rsid w:val="00A816EC"/>
    <w:rsid w:val="00A824CE"/>
    <w:rsid w:val="00A82C7D"/>
    <w:rsid w:val="00A8317D"/>
    <w:rsid w:val="00A83464"/>
    <w:rsid w:val="00A84C4A"/>
    <w:rsid w:val="00A868AC"/>
    <w:rsid w:val="00A90223"/>
    <w:rsid w:val="00A917D5"/>
    <w:rsid w:val="00A920DB"/>
    <w:rsid w:val="00A93815"/>
    <w:rsid w:val="00A9405F"/>
    <w:rsid w:val="00A949D0"/>
    <w:rsid w:val="00A97A96"/>
    <w:rsid w:val="00A97D52"/>
    <w:rsid w:val="00AA1087"/>
    <w:rsid w:val="00AA112D"/>
    <w:rsid w:val="00AA1140"/>
    <w:rsid w:val="00AA177D"/>
    <w:rsid w:val="00AA2EB4"/>
    <w:rsid w:val="00AA46D0"/>
    <w:rsid w:val="00AA509B"/>
    <w:rsid w:val="00AA535E"/>
    <w:rsid w:val="00AA5D97"/>
    <w:rsid w:val="00AA5F0A"/>
    <w:rsid w:val="00AA625F"/>
    <w:rsid w:val="00AB236F"/>
    <w:rsid w:val="00AB24E3"/>
    <w:rsid w:val="00AB3C0F"/>
    <w:rsid w:val="00AB453E"/>
    <w:rsid w:val="00AB61F5"/>
    <w:rsid w:val="00AB6BDC"/>
    <w:rsid w:val="00AC1257"/>
    <w:rsid w:val="00AC1404"/>
    <w:rsid w:val="00AC1900"/>
    <w:rsid w:val="00AC1A17"/>
    <w:rsid w:val="00AC2F5F"/>
    <w:rsid w:val="00AC4AF9"/>
    <w:rsid w:val="00AC5F02"/>
    <w:rsid w:val="00AC649F"/>
    <w:rsid w:val="00AC6B10"/>
    <w:rsid w:val="00AC7357"/>
    <w:rsid w:val="00AC7CC8"/>
    <w:rsid w:val="00AD1342"/>
    <w:rsid w:val="00AD32B4"/>
    <w:rsid w:val="00AD3B40"/>
    <w:rsid w:val="00AD49E6"/>
    <w:rsid w:val="00AD59EC"/>
    <w:rsid w:val="00AD5DD9"/>
    <w:rsid w:val="00AD7C18"/>
    <w:rsid w:val="00AE0409"/>
    <w:rsid w:val="00AE04A3"/>
    <w:rsid w:val="00AE0737"/>
    <w:rsid w:val="00AE0A68"/>
    <w:rsid w:val="00AE0BC9"/>
    <w:rsid w:val="00AE0DB3"/>
    <w:rsid w:val="00AE2358"/>
    <w:rsid w:val="00AE2515"/>
    <w:rsid w:val="00AE3C8C"/>
    <w:rsid w:val="00AE3CB0"/>
    <w:rsid w:val="00AE47EB"/>
    <w:rsid w:val="00AE49D4"/>
    <w:rsid w:val="00AE4CF3"/>
    <w:rsid w:val="00AE53F4"/>
    <w:rsid w:val="00AE622F"/>
    <w:rsid w:val="00AE74C8"/>
    <w:rsid w:val="00AF0219"/>
    <w:rsid w:val="00AF086E"/>
    <w:rsid w:val="00AF0E11"/>
    <w:rsid w:val="00AF1290"/>
    <w:rsid w:val="00AF26A6"/>
    <w:rsid w:val="00AF2CBF"/>
    <w:rsid w:val="00AF559E"/>
    <w:rsid w:val="00AF5658"/>
    <w:rsid w:val="00AF690E"/>
    <w:rsid w:val="00AF6D70"/>
    <w:rsid w:val="00AF761B"/>
    <w:rsid w:val="00B00E38"/>
    <w:rsid w:val="00B016DA"/>
    <w:rsid w:val="00B01E6B"/>
    <w:rsid w:val="00B01F9F"/>
    <w:rsid w:val="00B0365D"/>
    <w:rsid w:val="00B044B4"/>
    <w:rsid w:val="00B05410"/>
    <w:rsid w:val="00B06AAD"/>
    <w:rsid w:val="00B07ADF"/>
    <w:rsid w:val="00B114B3"/>
    <w:rsid w:val="00B12DEC"/>
    <w:rsid w:val="00B135FA"/>
    <w:rsid w:val="00B141DA"/>
    <w:rsid w:val="00B20F12"/>
    <w:rsid w:val="00B22803"/>
    <w:rsid w:val="00B22D2F"/>
    <w:rsid w:val="00B235BD"/>
    <w:rsid w:val="00B23878"/>
    <w:rsid w:val="00B238FD"/>
    <w:rsid w:val="00B24850"/>
    <w:rsid w:val="00B263E9"/>
    <w:rsid w:val="00B26493"/>
    <w:rsid w:val="00B270F0"/>
    <w:rsid w:val="00B279C9"/>
    <w:rsid w:val="00B310F6"/>
    <w:rsid w:val="00B31A8E"/>
    <w:rsid w:val="00B31FF9"/>
    <w:rsid w:val="00B33C88"/>
    <w:rsid w:val="00B33EFD"/>
    <w:rsid w:val="00B34555"/>
    <w:rsid w:val="00B34E13"/>
    <w:rsid w:val="00B352DA"/>
    <w:rsid w:val="00B35851"/>
    <w:rsid w:val="00B361F3"/>
    <w:rsid w:val="00B361F9"/>
    <w:rsid w:val="00B3661F"/>
    <w:rsid w:val="00B37177"/>
    <w:rsid w:val="00B37E78"/>
    <w:rsid w:val="00B40C59"/>
    <w:rsid w:val="00B41AE0"/>
    <w:rsid w:val="00B41F52"/>
    <w:rsid w:val="00B42DC8"/>
    <w:rsid w:val="00B43CD6"/>
    <w:rsid w:val="00B44762"/>
    <w:rsid w:val="00B44A11"/>
    <w:rsid w:val="00B45520"/>
    <w:rsid w:val="00B46D2B"/>
    <w:rsid w:val="00B47493"/>
    <w:rsid w:val="00B479EC"/>
    <w:rsid w:val="00B47F01"/>
    <w:rsid w:val="00B5190F"/>
    <w:rsid w:val="00B51969"/>
    <w:rsid w:val="00B534C1"/>
    <w:rsid w:val="00B53A01"/>
    <w:rsid w:val="00B549AD"/>
    <w:rsid w:val="00B56A08"/>
    <w:rsid w:val="00B56D58"/>
    <w:rsid w:val="00B56E3A"/>
    <w:rsid w:val="00B5717B"/>
    <w:rsid w:val="00B57230"/>
    <w:rsid w:val="00B577B2"/>
    <w:rsid w:val="00B57949"/>
    <w:rsid w:val="00B60379"/>
    <w:rsid w:val="00B60BB2"/>
    <w:rsid w:val="00B61331"/>
    <w:rsid w:val="00B61676"/>
    <w:rsid w:val="00B61AB4"/>
    <w:rsid w:val="00B621EB"/>
    <w:rsid w:val="00B63D04"/>
    <w:rsid w:val="00B63D8A"/>
    <w:rsid w:val="00B64391"/>
    <w:rsid w:val="00B6475C"/>
    <w:rsid w:val="00B64C94"/>
    <w:rsid w:val="00B65A11"/>
    <w:rsid w:val="00B65C79"/>
    <w:rsid w:val="00B6631B"/>
    <w:rsid w:val="00B66C9C"/>
    <w:rsid w:val="00B70D88"/>
    <w:rsid w:val="00B71D93"/>
    <w:rsid w:val="00B72319"/>
    <w:rsid w:val="00B72783"/>
    <w:rsid w:val="00B734B3"/>
    <w:rsid w:val="00B735CB"/>
    <w:rsid w:val="00B7441D"/>
    <w:rsid w:val="00B74BE0"/>
    <w:rsid w:val="00B74BF3"/>
    <w:rsid w:val="00B74DB3"/>
    <w:rsid w:val="00B75E3D"/>
    <w:rsid w:val="00B77C00"/>
    <w:rsid w:val="00B77DA3"/>
    <w:rsid w:val="00B82ADD"/>
    <w:rsid w:val="00B84D7B"/>
    <w:rsid w:val="00B85AA4"/>
    <w:rsid w:val="00B85D6D"/>
    <w:rsid w:val="00B8607A"/>
    <w:rsid w:val="00B870E8"/>
    <w:rsid w:val="00B900B1"/>
    <w:rsid w:val="00B90239"/>
    <w:rsid w:val="00B923EF"/>
    <w:rsid w:val="00B92942"/>
    <w:rsid w:val="00B92D5B"/>
    <w:rsid w:val="00B94F74"/>
    <w:rsid w:val="00B9535C"/>
    <w:rsid w:val="00B9549D"/>
    <w:rsid w:val="00B95EB1"/>
    <w:rsid w:val="00B96D45"/>
    <w:rsid w:val="00B96ECF"/>
    <w:rsid w:val="00B97B2C"/>
    <w:rsid w:val="00BA029D"/>
    <w:rsid w:val="00BA0C62"/>
    <w:rsid w:val="00BA253D"/>
    <w:rsid w:val="00BA2556"/>
    <w:rsid w:val="00BA362A"/>
    <w:rsid w:val="00BA366A"/>
    <w:rsid w:val="00BA4275"/>
    <w:rsid w:val="00BA441E"/>
    <w:rsid w:val="00BA63BC"/>
    <w:rsid w:val="00BA690B"/>
    <w:rsid w:val="00BA6C7F"/>
    <w:rsid w:val="00BA6F11"/>
    <w:rsid w:val="00BB2836"/>
    <w:rsid w:val="00BB2EAB"/>
    <w:rsid w:val="00BB43A7"/>
    <w:rsid w:val="00BB48C4"/>
    <w:rsid w:val="00BB4DE3"/>
    <w:rsid w:val="00BB56C9"/>
    <w:rsid w:val="00BB57F2"/>
    <w:rsid w:val="00BB59EE"/>
    <w:rsid w:val="00BB60F3"/>
    <w:rsid w:val="00BB6EF2"/>
    <w:rsid w:val="00BB7440"/>
    <w:rsid w:val="00BB757F"/>
    <w:rsid w:val="00BB7AC1"/>
    <w:rsid w:val="00BB7B36"/>
    <w:rsid w:val="00BB7D99"/>
    <w:rsid w:val="00BC0D11"/>
    <w:rsid w:val="00BC2628"/>
    <w:rsid w:val="00BC33ED"/>
    <w:rsid w:val="00BC359E"/>
    <w:rsid w:val="00BC5A6E"/>
    <w:rsid w:val="00BC6C7F"/>
    <w:rsid w:val="00BC77F2"/>
    <w:rsid w:val="00BC78B5"/>
    <w:rsid w:val="00BD1C85"/>
    <w:rsid w:val="00BD3142"/>
    <w:rsid w:val="00BD3E6B"/>
    <w:rsid w:val="00BD403B"/>
    <w:rsid w:val="00BD459D"/>
    <w:rsid w:val="00BD67F8"/>
    <w:rsid w:val="00BD6BFF"/>
    <w:rsid w:val="00BD7916"/>
    <w:rsid w:val="00BE14E7"/>
    <w:rsid w:val="00BE152F"/>
    <w:rsid w:val="00BE2DC8"/>
    <w:rsid w:val="00BE415D"/>
    <w:rsid w:val="00BE43E8"/>
    <w:rsid w:val="00BE4A62"/>
    <w:rsid w:val="00BE4C49"/>
    <w:rsid w:val="00BE4CEE"/>
    <w:rsid w:val="00BE58E0"/>
    <w:rsid w:val="00BE6698"/>
    <w:rsid w:val="00BE6F4C"/>
    <w:rsid w:val="00BE6F83"/>
    <w:rsid w:val="00BE77BD"/>
    <w:rsid w:val="00BE7AED"/>
    <w:rsid w:val="00BE7B31"/>
    <w:rsid w:val="00BF0263"/>
    <w:rsid w:val="00BF1D26"/>
    <w:rsid w:val="00BF5B83"/>
    <w:rsid w:val="00BF7F19"/>
    <w:rsid w:val="00C03954"/>
    <w:rsid w:val="00C0539C"/>
    <w:rsid w:val="00C066FA"/>
    <w:rsid w:val="00C06868"/>
    <w:rsid w:val="00C06D05"/>
    <w:rsid w:val="00C0770B"/>
    <w:rsid w:val="00C0790B"/>
    <w:rsid w:val="00C10809"/>
    <w:rsid w:val="00C10CA4"/>
    <w:rsid w:val="00C1160D"/>
    <w:rsid w:val="00C11D19"/>
    <w:rsid w:val="00C1224E"/>
    <w:rsid w:val="00C12337"/>
    <w:rsid w:val="00C12C77"/>
    <w:rsid w:val="00C136D9"/>
    <w:rsid w:val="00C14788"/>
    <w:rsid w:val="00C16037"/>
    <w:rsid w:val="00C17677"/>
    <w:rsid w:val="00C20B55"/>
    <w:rsid w:val="00C20D7A"/>
    <w:rsid w:val="00C21A01"/>
    <w:rsid w:val="00C224E1"/>
    <w:rsid w:val="00C24254"/>
    <w:rsid w:val="00C2464C"/>
    <w:rsid w:val="00C27300"/>
    <w:rsid w:val="00C27DC9"/>
    <w:rsid w:val="00C3103E"/>
    <w:rsid w:val="00C31C17"/>
    <w:rsid w:val="00C32DCE"/>
    <w:rsid w:val="00C32F36"/>
    <w:rsid w:val="00C33D48"/>
    <w:rsid w:val="00C346F9"/>
    <w:rsid w:val="00C35493"/>
    <w:rsid w:val="00C36ADE"/>
    <w:rsid w:val="00C36EAD"/>
    <w:rsid w:val="00C37170"/>
    <w:rsid w:val="00C373F5"/>
    <w:rsid w:val="00C377C8"/>
    <w:rsid w:val="00C4233A"/>
    <w:rsid w:val="00C42408"/>
    <w:rsid w:val="00C43A2F"/>
    <w:rsid w:val="00C43AA2"/>
    <w:rsid w:val="00C447DA"/>
    <w:rsid w:val="00C44B61"/>
    <w:rsid w:val="00C45CCF"/>
    <w:rsid w:val="00C463E0"/>
    <w:rsid w:val="00C47081"/>
    <w:rsid w:val="00C503EE"/>
    <w:rsid w:val="00C50605"/>
    <w:rsid w:val="00C50D28"/>
    <w:rsid w:val="00C52BA1"/>
    <w:rsid w:val="00C5419C"/>
    <w:rsid w:val="00C542F6"/>
    <w:rsid w:val="00C543F3"/>
    <w:rsid w:val="00C5505A"/>
    <w:rsid w:val="00C5693C"/>
    <w:rsid w:val="00C60A2A"/>
    <w:rsid w:val="00C61E0E"/>
    <w:rsid w:val="00C62A3F"/>
    <w:rsid w:val="00C62BCF"/>
    <w:rsid w:val="00C62CC7"/>
    <w:rsid w:val="00C6432A"/>
    <w:rsid w:val="00C6500C"/>
    <w:rsid w:val="00C70759"/>
    <w:rsid w:val="00C71244"/>
    <w:rsid w:val="00C71380"/>
    <w:rsid w:val="00C719D6"/>
    <w:rsid w:val="00C71FBA"/>
    <w:rsid w:val="00C7238A"/>
    <w:rsid w:val="00C73227"/>
    <w:rsid w:val="00C75610"/>
    <w:rsid w:val="00C80B33"/>
    <w:rsid w:val="00C80EFF"/>
    <w:rsid w:val="00C835F7"/>
    <w:rsid w:val="00C83A38"/>
    <w:rsid w:val="00C85062"/>
    <w:rsid w:val="00C875AD"/>
    <w:rsid w:val="00C90E26"/>
    <w:rsid w:val="00C9280E"/>
    <w:rsid w:val="00C93885"/>
    <w:rsid w:val="00C95BE6"/>
    <w:rsid w:val="00C95F43"/>
    <w:rsid w:val="00C962F8"/>
    <w:rsid w:val="00C9764C"/>
    <w:rsid w:val="00C97817"/>
    <w:rsid w:val="00C979E7"/>
    <w:rsid w:val="00CA0495"/>
    <w:rsid w:val="00CA0688"/>
    <w:rsid w:val="00CA15AC"/>
    <w:rsid w:val="00CA175B"/>
    <w:rsid w:val="00CA271F"/>
    <w:rsid w:val="00CA3E0C"/>
    <w:rsid w:val="00CA47DC"/>
    <w:rsid w:val="00CA4B9D"/>
    <w:rsid w:val="00CA4E4A"/>
    <w:rsid w:val="00CA531C"/>
    <w:rsid w:val="00CA545F"/>
    <w:rsid w:val="00CA672E"/>
    <w:rsid w:val="00CA68C1"/>
    <w:rsid w:val="00CA71C7"/>
    <w:rsid w:val="00CB13DC"/>
    <w:rsid w:val="00CB2475"/>
    <w:rsid w:val="00CB2664"/>
    <w:rsid w:val="00CB2C8E"/>
    <w:rsid w:val="00CB2DCC"/>
    <w:rsid w:val="00CC0BD9"/>
    <w:rsid w:val="00CC1BA1"/>
    <w:rsid w:val="00CC1FFB"/>
    <w:rsid w:val="00CC25BA"/>
    <w:rsid w:val="00CC36D8"/>
    <w:rsid w:val="00CC4E7B"/>
    <w:rsid w:val="00CC63C0"/>
    <w:rsid w:val="00CC6747"/>
    <w:rsid w:val="00CC7BDF"/>
    <w:rsid w:val="00CC7E40"/>
    <w:rsid w:val="00CC7E5C"/>
    <w:rsid w:val="00CC7E67"/>
    <w:rsid w:val="00CD063B"/>
    <w:rsid w:val="00CD0B69"/>
    <w:rsid w:val="00CD21B4"/>
    <w:rsid w:val="00CD2866"/>
    <w:rsid w:val="00CD2A3E"/>
    <w:rsid w:val="00CD3F02"/>
    <w:rsid w:val="00CD3FE0"/>
    <w:rsid w:val="00CD4019"/>
    <w:rsid w:val="00CD6EE1"/>
    <w:rsid w:val="00CE06A8"/>
    <w:rsid w:val="00CE1CC6"/>
    <w:rsid w:val="00CE1D2A"/>
    <w:rsid w:val="00CE1DDB"/>
    <w:rsid w:val="00CE2D4C"/>
    <w:rsid w:val="00CE303E"/>
    <w:rsid w:val="00CE3A55"/>
    <w:rsid w:val="00CE3CD1"/>
    <w:rsid w:val="00CE3D1A"/>
    <w:rsid w:val="00CE4F53"/>
    <w:rsid w:val="00CE5FD9"/>
    <w:rsid w:val="00CE6166"/>
    <w:rsid w:val="00CE659F"/>
    <w:rsid w:val="00CE6FE9"/>
    <w:rsid w:val="00CE71DC"/>
    <w:rsid w:val="00CF082A"/>
    <w:rsid w:val="00CF0E07"/>
    <w:rsid w:val="00CF23BD"/>
    <w:rsid w:val="00CF2DC7"/>
    <w:rsid w:val="00CF34EF"/>
    <w:rsid w:val="00CF359B"/>
    <w:rsid w:val="00CF3862"/>
    <w:rsid w:val="00CF6B5D"/>
    <w:rsid w:val="00CF7FAF"/>
    <w:rsid w:val="00D00100"/>
    <w:rsid w:val="00D00B13"/>
    <w:rsid w:val="00D031CE"/>
    <w:rsid w:val="00D040D9"/>
    <w:rsid w:val="00D05390"/>
    <w:rsid w:val="00D05BEA"/>
    <w:rsid w:val="00D05F39"/>
    <w:rsid w:val="00D06673"/>
    <w:rsid w:val="00D07DB0"/>
    <w:rsid w:val="00D10903"/>
    <w:rsid w:val="00D11011"/>
    <w:rsid w:val="00D12F11"/>
    <w:rsid w:val="00D13793"/>
    <w:rsid w:val="00D148EC"/>
    <w:rsid w:val="00D2096E"/>
    <w:rsid w:val="00D2538A"/>
    <w:rsid w:val="00D26410"/>
    <w:rsid w:val="00D268CF"/>
    <w:rsid w:val="00D27768"/>
    <w:rsid w:val="00D30875"/>
    <w:rsid w:val="00D30FAC"/>
    <w:rsid w:val="00D321EB"/>
    <w:rsid w:val="00D325C6"/>
    <w:rsid w:val="00D32BA5"/>
    <w:rsid w:val="00D33D64"/>
    <w:rsid w:val="00D35D0A"/>
    <w:rsid w:val="00D37319"/>
    <w:rsid w:val="00D405CB"/>
    <w:rsid w:val="00D4073A"/>
    <w:rsid w:val="00D407BF"/>
    <w:rsid w:val="00D40C6E"/>
    <w:rsid w:val="00D41020"/>
    <w:rsid w:val="00D41EC4"/>
    <w:rsid w:val="00D43308"/>
    <w:rsid w:val="00D43570"/>
    <w:rsid w:val="00D44613"/>
    <w:rsid w:val="00D447F1"/>
    <w:rsid w:val="00D46A2F"/>
    <w:rsid w:val="00D46EC7"/>
    <w:rsid w:val="00D47962"/>
    <w:rsid w:val="00D5123C"/>
    <w:rsid w:val="00D520CD"/>
    <w:rsid w:val="00D521A4"/>
    <w:rsid w:val="00D5238F"/>
    <w:rsid w:val="00D528CB"/>
    <w:rsid w:val="00D52CDB"/>
    <w:rsid w:val="00D5320A"/>
    <w:rsid w:val="00D53908"/>
    <w:rsid w:val="00D5399D"/>
    <w:rsid w:val="00D571F9"/>
    <w:rsid w:val="00D617A0"/>
    <w:rsid w:val="00D61ABD"/>
    <w:rsid w:val="00D61B5A"/>
    <w:rsid w:val="00D63944"/>
    <w:rsid w:val="00D64265"/>
    <w:rsid w:val="00D647D0"/>
    <w:rsid w:val="00D64F74"/>
    <w:rsid w:val="00D65186"/>
    <w:rsid w:val="00D65CB2"/>
    <w:rsid w:val="00D66F50"/>
    <w:rsid w:val="00D67C85"/>
    <w:rsid w:val="00D7052C"/>
    <w:rsid w:val="00D71F89"/>
    <w:rsid w:val="00D720DC"/>
    <w:rsid w:val="00D73B2D"/>
    <w:rsid w:val="00D73C19"/>
    <w:rsid w:val="00D74832"/>
    <w:rsid w:val="00D75853"/>
    <w:rsid w:val="00D76633"/>
    <w:rsid w:val="00D808B1"/>
    <w:rsid w:val="00D80C55"/>
    <w:rsid w:val="00D82DF2"/>
    <w:rsid w:val="00D830D8"/>
    <w:rsid w:val="00D831AF"/>
    <w:rsid w:val="00D83577"/>
    <w:rsid w:val="00D8496A"/>
    <w:rsid w:val="00D84CF1"/>
    <w:rsid w:val="00D86AF6"/>
    <w:rsid w:val="00D86E9A"/>
    <w:rsid w:val="00D900FA"/>
    <w:rsid w:val="00D904FF"/>
    <w:rsid w:val="00D90E9B"/>
    <w:rsid w:val="00D90F12"/>
    <w:rsid w:val="00D932A3"/>
    <w:rsid w:val="00D93FDE"/>
    <w:rsid w:val="00D94082"/>
    <w:rsid w:val="00D95EC6"/>
    <w:rsid w:val="00D96896"/>
    <w:rsid w:val="00D96EAD"/>
    <w:rsid w:val="00D96EB9"/>
    <w:rsid w:val="00D96FEC"/>
    <w:rsid w:val="00D978E5"/>
    <w:rsid w:val="00DA1925"/>
    <w:rsid w:val="00DA1C66"/>
    <w:rsid w:val="00DA39E8"/>
    <w:rsid w:val="00DA3E95"/>
    <w:rsid w:val="00DA4B2F"/>
    <w:rsid w:val="00DA532B"/>
    <w:rsid w:val="00DA5BFA"/>
    <w:rsid w:val="00DA5E39"/>
    <w:rsid w:val="00DA754D"/>
    <w:rsid w:val="00DB076B"/>
    <w:rsid w:val="00DB2244"/>
    <w:rsid w:val="00DB35D6"/>
    <w:rsid w:val="00DB41D9"/>
    <w:rsid w:val="00DB48F0"/>
    <w:rsid w:val="00DB49F2"/>
    <w:rsid w:val="00DB585C"/>
    <w:rsid w:val="00DB5C14"/>
    <w:rsid w:val="00DB68D6"/>
    <w:rsid w:val="00DB6F59"/>
    <w:rsid w:val="00DB7B18"/>
    <w:rsid w:val="00DC191A"/>
    <w:rsid w:val="00DC2339"/>
    <w:rsid w:val="00DC2435"/>
    <w:rsid w:val="00DC28FF"/>
    <w:rsid w:val="00DC4816"/>
    <w:rsid w:val="00DC7AD4"/>
    <w:rsid w:val="00DD0568"/>
    <w:rsid w:val="00DD09F9"/>
    <w:rsid w:val="00DD155F"/>
    <w:rsid w:val="00DD24A9"/>
    <w:rsid w:val="00DD295D"/>
    <w:rsid w:val="00DD2A80"/>
    <w:rsid w:val="00DD2CA9"/>
    <w:rsid w:val="00DD4CF6"/>
    <w:rsid w:val="00DD51EF"/>
    <w:rsid w:val="00DD5A88"/>
    <w:rsid w:val="00DD6C22"/>
    <w:rsid w:val="00DD6EEB"/>
    <w:rsid w:val="00DE1E96"/>
    <w:rsid w:val="00DE2C35"/>
    <w:rsid w:val="00DE2E47"/>
    <w:rsid w:val="00DE322B"/>
    <w:rsid w:val="00DE3298"/>
    <w:rsid w:val="00DE4020"/>
    <w:rsid w:val="00DE4837"/>
    <w:rsid w:val="00DE5619"/>
    <w:rsid w:val="00DE6B98"/>
    <w:rsid w:val="00DE766B"/>
    <w:rsid w:val="00DF0A42"/>
    <w:rsid w:val="00DF23B7"/>
    <w:rsid w:val="00DF3AD0"/>
    <w:rsid w:val="00DF40E6"/>
    <w:rsid w:val="00DF5341"/>
    <w:rsid w:val="00DF59A2"/>
    <w:rsid w:val="00DF74B7"/>
    <w:rsid w:val="00E016A9"/>
    <w:rsid w:val="00E0279B"/>
    <w:rsid w:val="00E02E46"/>
    <w:rsid w:val="00E04537"/>
    <w:rsid w:val="00E045D6"/>
    <w:rsid w:val="00E07E62"/>
    <w:rsid w:val="00E10D00"/>
    <w:rsid w:val="00E126CF"/>
    <w:rsid w:val="00E13187"/>
    <w:rsid w:val="00E13E61"/>
    <w:rsid w:val="00E15E99"/>
    <w:rsid w:val="00E160DD"/>
    <w:rsid w:val="00E17102"/>
    <w:rsid w:val="00E208EE"/>
    <w:rsid w:val="00E2508C"/>
    <w:rsid w:val="00E25123"/>
    <w:rsid w:val="00E2598E"/>
    <w:rsid w:val="00E25B70"/>
    <w:rsid w:val="00E26084"/>
    <w:rsid w:val="00E30321"/>
    <w:rsid w:val="00E308DF"/>
    <w:rsid w:val="00E31CC2"/>
    <w:rsid w:val="00E32694"/>
    <w:rsid w:val="00E34384"/>
    <w:rsid w:val="00E35235"/>
    <w:rsid w:val="00E35460"/>
    <w:rsid w:val="00E3702D"/>
    <w:rsid w:val="00E3755A"/>
    <w:rsid w:val="00E37C6E"/>
    <w:rsid w:val="00E403EE"/>
    <w:rsid w:val="00E411D1"/>
    <w:rsid w:val="00E41252"/>
    <w:rsid w:val="00E417F1"/>
    <w:rsid w:val="00E41892"/>
    <w:rsid w:val="00E42F90"/>
    <w:rsid w:val="00E43AE0"/>
    <w:rsid w:val="00E4532C"/>
    <w:rsid w:val="00E471C8"/>
    <w:rsid w:val="00E50AA9"/>
    <w:rsid w:val="00E51292"/>
    <w:rsid w:val="00E513DC"/>
    <w:rsid w:val="00E51551"/>
    <w:rsid w:val="00E516C9"/>
    <w:rsid w:val="00E51CC0"/>
    <w:rsid w:val="00E51FDA"/>
    <w:rsid w:val="00E52B89"/>
    <w:rsid w:val="00E5308A"/>
    <w:rsid w:val="00E53417"/>
    <w:rsid w:val="00E538DE"/>
    <w:rsid w:val="00E54B63"/>
    <w:rsid w:val="00E556FD"/>
    <w:rsid w:val="00E5638F"/>
    <w:rsid w:val="00E617DB"/>
    <w:rsid w:val="00E622DD"/>
    <w:rsid w:val="00E62A8E"/>
    <w:rsid w:val="00E63556"/>
    <w:rsid w:val="00E63A44"/>
    <w:rsid w:val="00E63AE9"/>
    <w:rsid w:val="00E648D4"/>
    <w:rsid w:val="00E64D23"/>
    <w:rsid w:val="00E64F89"/>
    <w:rsid w:val="00E66C92"/>
    <w:rsid w:val="00E67AF5"/>
    <w:rsid w:val="00E7016A"/>
    <w:rsid w:val="00E708C9"/>
    <w:rsid w:val="00E7107C"/>
    <w:rsid w:val="00E71303"/>
    <w:rsid w:val="00E71E4A"/>
    <w:rsid w:val="00E72ABC"/>
    <w:rsid w:val="00E72FD6"/>
    <w:rsid w:val="00E73057"/>
    <w:rsid w:val="00E7385F"/>
    <w:rsid w:val="00E73E00"/>
    <w:rsid w:val="00E73E2F"/>
    <w:rsid w:val="00E73EF0"/>
    <w:rsid w:val="00E74747"/>
    <w:rsid w:val="00E7484B"/>
    <w:rsid w:val="00E74A94"/>
    <w:rsid w:val="00E75A6A"/>
    <w:rsid w:val="00E77670"/>
    <w:rsid w:val="00E77698"/>
    <w:rsid w:val="00E81F54"/>
    <w:rsid w:val="00E82120"/>
    <w:rsid w:val="00E836C5"/>
    <w:rsid w:val="00E847B7"/>
    <w:rsid w:val="00E84A2C"/>
    <w:rsid w:val="00E84E73"/>
    <w:rsid w:val="00E871FA"/>
    <w:rsid w:val="00E87BA5"/>
    <w:rsid w:val="00E91849"/>
    <w:rsid w:val="00E91851"/>
    <w:rsid w:val="00E91A30"/>
    <w:rsid w:val="00E926AE"/>
    <w:rsid w:val="00E92BCD"/>
    <w:rsid w:val="00E946B0"/>
    <w:rsid w:val="00E94741"/>
    <w:rsid w:val="00E95289"/>
    <w:rsid w:val="00E95535"/>
    <w:rsid w:val="00E95B25"/>
    <w:rsid w:val="00E96272"/>
    <w:rsid w:val="00E96607"/>
    <w:rsid w:val="00EA035D"/>
    <w:rsid w:val="00EA0C0A"/>
    <w:rsid w:val="00EA1039"/>
    <w:rsid w:val="00EA1EFA"/>
    <w:rsid w:val="00EA263A"/>
    <w:rsid w:val="00EA30AE"/>
    <w:rsid w:val="00EA4FDA"/>
    <w:rsid w:val="00EA6B8F"/>
    <w:rsid w:val="00EA7F05"/>
    <w:rsid w:val="00EB3211"/>
    <w:rsid w:val="00EB3699"/>
    <w:rsid w:val="00EB3C4D"/>
    <w:rsid w:val="00EB4532"/>
    <w:rsid w:val="00EB45DB"/>
    <w:rsid w:val="00EB5E03"/>
    <w:rsid w:val="00EB6CDC"/>
    <w:rsid w:val="00EB757D"/>
    <w:rsid w:val="00EC15D8"/>
    <w:rsid w:val="00EC256A"/>
    <w:rsid w:val="00EC29D1"/>
    <w:rsid w:val="00EC3E03"/>
    <w:rsid w:val="00EC4597"/>
    <w:rsid w:val="00EC6896"/>
    <w:rsid w:val="00EC7482"/>
    <w:rsid w:val="00ED22C9"/>
    <w:rsid w:val="00ED2841"/>
    <w:rsid w:val="00ED44EE"/>
    <w:rsid w:val="00ED4569"/>
    <w:rsid w:val="00ED5737"/>
    <w:rsid w:val="00ED6B9F"/>
    <w:rsid w:val="00ED75E1"/>
    <w:rsid w:val="00EE0686"/>
    <w:rsid w:val="00EE08BD"/>
    <w:rsid w:val="00EE09DC"/>
    <w:rsid w:val="00EE1452"/>
    <w:rsid w:val="00EE179E"/>
    <w:rsid w:val="00EE1BEE"/>
    <w:rsid w:val="00EE36A8"/>
    <w:rsid w:val="00EE4A7C"/>
    <w:rsid w:val="00EE646D"/>
    <w:rsid w:val="00EE7E0F"/>
    <w:rsid w:val="00EF18A2"/>
    <w:rsid w:val="00EF3667"/>
    <w:rsid w:val="00EF40B5"/>
    <w:rsid w:val="00EF4FD4"/>
    <w:rsid w:val="00EF54C4"/>
    <w:rsid w:val="00EF585B"/>
    <w:rsid w:val="00EF5E38"/>
    <w:rsid w:val="00EF620C"/>
    <w:rsid w:val="00EF6246"/>
    <w:rsid w:val="00EF6A42"/>
    <w:rsid w:val="00EF6C0B"/>
    <w:rsid w:val="00EF6FE3"/>
    <w:rsid w:val="00EF7BE1"/>
    <w:rsid w:val="00F002E0"/>
    <w:rsid w:val="00F0173F"/>
    <w:rsid w:val="00F01FA0"/>
    <w:rsid w:val="00F027C0"/>
    <w:rsid w:val="00F04E7F"/>
    <w:rsid w:val="00F05046"/>
    <w:rsid w:val="00F05A89"/>
    <w:rsid w:val="00F064F3"/>
    <w:rsid w:val="00F1013D"/>
    <w:rsid w:val="00F101E5"/>
    <w:rsid w:val="00F1021C"/>
    <w:rsid w:val="00F10C29"/>
    <w:rsid w:val="00F11A6C"/>
    <w:rsid w:val="00F131F4"/>
    <w:rsid w:val="00F14606"/>
    <w:rsid w:val="00F15874"/>
    <w:rsid w:val="00F164FB"/>
    <w:rsid w:val="00F1797D"/>
    <w:rsid w:val="00F20433"/>
    <w:rsid w:val="00F2091F"/>
    <w:rsid w:val="00F22639"/>
    <w:rsid w:val="00F22B24"/>
    <w:rsid w:val="00F22C7E"/>
    <w:rsid w:val="00F235CC"/>
    <w:rsid w:val="00F24B8A"/>
    <w:rsid w:val="00F261B6"/>
    <w:rsid w:val="00F26E72"/>
    <w:rsid w:val="00F26F8E"/>
    <w:rsid w:val="00F302B6"/>
    <w:rsid w:val="00F3154F"/>
    <w:rsid w:val="00F32257"/>
    <w:rsid w:val="00F32C32"/>
    <w:rsid w:val="00F340C1"/>
    <w:rsid w:val="00F34193"/>
    <w:rsid w:val="00F346FF"/>
    <w:rsid w:val="00F34E13"/>
    <w:rsid w:val="00F44284"/>
    <w:rsid w:val="00F4487E"/>
    <w:rsid w:val="00F452C6"/>
    <w:rsid w:val="00F45EF7"/>
    <w:rsid w:val="00F46CCD"/>
    <w:rsid w:val="00F47E45"/>
    <w:rsid w:val="00F50052"/>
    <w:rsid w:val="00F50B22"/>
    <w:rsid w:val="00F50D47"/>
    <w:rsid w:val="00F51607"/>
    <w:rsid w:val="00F51C50"/>
    <w:rsid w:val="00F51D50"/>
    <w:rsid w:val="00F52785"/>
    <w:rsid w:val="00F5329E"/>
    <w:rsid w:val="00F5362F"/>
    <w:rsid w:val="00F53E25"/>
    <w:rsid w:val="00F54CED"/>
    <w:rsid w:val="00F55487"/>
    <w:rsid w:val="00F55562"/>
    <w:rsid w:val="00F55B8F"/>
    <w:rsid w:val="00F56D38"/>
    <w:rsid w:val="00F60514"/>
    <w:rsid w:val="00F60BB0"/>
    <w:rsid w:val="00F615FA"/>
    <w:rsid w:val="00F61958"/>
    <w:rsid w:val="00F6301B"/>
    <w:rsid w:val="00F64718"/>
    <w:rsid w:val="00F6483C"/>
    <w:rsid w:val="00F66791"/>
    <w:rsid w:val="00F705DD"/>
    <w:rsid w:val="00F70768"/>
    <w:rsid w:val="00F719F4"/>
    <w:rsid w:val="00F74618"/>
    <w:rsid w:val="00F75CBE"/>
    <w:rsid w:val="00F76A20"/>
    <w:rsid w:val="00F778EA"/>
    <w:rsid w:val="00F77DAC"/>
    <w:rsid w:val="00F82A17"/>
    <w:rsid w:val="00F82D66"/>
    <w:rsid w:val="00F82F18"/>
    <w:rsid w:val="00F832DD"/>
    <w:rsid w:val="00F85BEF"/>
    <w:rsid w:val="00F87708"/>
    <w:rsid w:val="00F904BD"/>
    <w:rsid w:val="00F90A21"/>
    <w:rsid w:val="00F92D39"/>
    <w:rsid w:val="00F93E9B"/>
    <w:rsid w:val="00F946B4"/>
    <w:rsid w:val="00F956C7"/>
    <w:rsid w:val="00F9583D"/>
    <w:rsid w:val="00F96CC9"/>
    <w:rsid w:val="00F97281"/>
    <w:rsid w:val="00F97BC0"/>
    <w:rsid w:val="00F97E78"/>
    <w:rsid w:val="00FA038E"/>
    <w:rsid w:val="00FA1200"/>
    <w:rsid w:val="00FA23AD"/>
    <w:rsid w:val="00FA2A52"/>
    <w:rsid w:val="00FA2D4F"/>
    <w:rsid w:val="00FA37A6"/>
    <w:rsid w:val="00FA3C7A"/>
    <w:rsid w:val="00FA58D7"/>
    <w:rsid w:val="00FA6A86"/>
    <w:rsid w:val="00FB0A67"/>
    <w:rsid w:val="00FB0C5A"/>
    <w:rsid w:val="00FB183E"/>
    <w:rsid w:val="00FB22CA"/>
    <w:rsid w:val="00FB251E"/>
    <w:rsid w:val="00FB2D89"/>
    <w:rsid w:val="00FB30F5"/>
    <w:rsid w:val="00FB41EC"/>
    <w:rsid w:val="00FB42A7"/>
    <w:rsid w:val="00FB4E4A"/>
    <w:rsid w:val="00FB5D14"/>
    <w:rsid w:val="00FB6F9C"/>
    <w:rsid w:val="00FB6FF8"/>
    <w:rsid w:val="00FB78BC"/>
    <w:rsid w:val="00FC08D0"/>
    <w:rsid w:val="00FC0971"/>
    <w:rsid w:val="00FC09DB"/>
    <w:rsid w:val="00FC1EED"/>
    <w:rsid w:val="00FC2AE2"/>
    <w:rsid w:val="00FC5955"/>
    <w:rsid w:val="00FC5C48"/>
    <w:rsid w:val="00FC6A15"/>
    <w:rsid w:val="00FC729B"/>
    <w:rsid w:val="00FD01C6"/>
    <w:rsid w:val="00FD1117"/>
    <w:rsid w:val="00FD13C0"/>
    <w:rsid w:val="00FD1ED5"/>
    <w:rsid w:val="00FD2006"/>
    <w:rsid w:val="00FD2B65"/>
    <w:rsid w:val="00FD50DC"/>
    <w:rsid w:val="00FD53FA"/>
    <w:rsid w:val="00FD6C45"/>
    <w:rsid w:val="00FE0687"/>
    <w:rsid w:val="00FE2324"/>
    <w:rsid w:val="00FE2345"/>
    <w:rsid w:val="00FE2421"/>
    <w:rsid w:val="00FE2699"/>
    <w:rsid w:val="00FE2C24"/>
    <w:rsid w:val="00FE31CC"/>
    <w:rsid w:val="00FE3DE3"/>
    <w:rsid w:val="00FE3FB3"/>
    <w:rsid w:val="00FE4A32"/>
    <w:rsid w:val="00FE58BC"/>
    <w:rsid w:val="00FE684B"/>
    <w:rsid w:val="00FE7E26"/>
    <w:rsid w:val="00FF0D17"/>
    <w:rsid w:val="00FF127A"/>
    <w:rsid w:val="00FF14CF"/>
    <w:rsid w:val="00FF254B"/>
    <w:rsid w:val="00FF31F7"/>
    <w:rsid w:val="00FF36C1"/>
    <w:rsid w:val="00FF3702"/>
    <w:rsid w:val="00FF49A3"/>
    <w:rsid w:val="00FF66CF"/>
    <w:rsid w:val="00FF6E6C"/>
    <w:rsid w:val="00FF72D9"/>
    <w:rsid w:val="00FF72E9"/>
    <w:rsid w:val="5CA61C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F93C827"/>
  <w15:docId w15:val="{EAEDAE1E-2590-477E-B642-39ACCE65D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210"/>
    <w:rPr>
      <w:sz w:val="20"/>
      <w:szCs w:val="20"/>
    </w:rPr>
  </w:style>
  <w:style w:type="paragraph" w:styleId="Heading1">
    <w:name w:val="heading 1"/>
    <w:basedOn w:val="Normal"/>
    <w:next w:val="Normal"/>
    <w:link w:val="Heading1Char"/>
    <w:autoRedefine/>
    <w:uiPriority w:val="9"/>
    <w:qFormat/>
    <w:rsid w:val="00273694"/>
    <w:pPr>
      <w:pBdr>
        <w:top w:val="single" w:sz="24" w:space="0" w:color="003366"/>
        <w:left w:val="single" w:sz="24" w:space="0" w:color="003366"/>
        <w:bottom w:val="single" w:sz="24" w:space="0" w:color="003366"/>
        <w:right w:val="single" w:sz="24" w:space="0" w:color="003366"/>
      </w:pBdr>
      <w:shd w:val="clear" w:color="auto" w:fill="003366"/>
      <w:spacing w:after="0"/>
      <w:outlineLvl w:val="0"/>
    </w:pPr>
    <w:rPr>
      <w:bCs/>
      <w:color w:val="FFFFFF" w:themeColor="background1"/>
      <w:spacing w:val="15"/>
      <w:sz w:val="28"/>
      <w:szCs w:val="22"/>
    </w:rPr>
  </w:style>
  <w:style w:type="paragraph" w:styleId="Heading2">
    <w:name w:val="heading 2"/>
    <w:aliases w:val="Heading 2 Char Char Char,Heading 2 Char Char Char Char Char,Heading 2 Char Char Char Char Char Char Char,Heading 2 Char Char Char Char Char Char Char Char Char Char"/>
    <w:basedOn w:val="Normal"/>
    <w:next w:val="Normal"/>
    <w:link w:val="Heading2Char"/>
    <w:unhideWhenUsed/>
    <w:qFormat/>
    <w:rsid w:val="00273694"/>
    <w:pPr>
      <w:pBdr>
        <w:top w:val="single" w:sz="24" w:space="0" w:color="C6D9F1" w:themeColor="text2" w:themeTint="33"/>
        <w:left w:val="single" w:sz="24" w:space="0" w:color="C6D9F1" w:themeColor="text2" w:themeTint="33"/>
        <w:bottom w:val="single" w:sz="24" w:space="0" w:color="C6D9F1" w:themeColor="text2" w:themeTint="33"/>
        <w:right w:val="single" w:sz="24" w:space="0" w:color="C6D9F1" w:themeColor="text2" w:themeTint="33"/>
      </w:pBdr>
      <w:shd w:val="clear" w:color="auto" w:fill="C6D9F1" w:themeFill="text2" w:themeFillTint="33"/>
      <w:spacing w:after="0"/>
      <w:outlineLvl w:val="1"/>
    </w:pPr>
    <w:rPr>
      <w:spacing w:val="15"/>
      <w:sz w:val="24"/>
      <w:szCs w:val="22"/>
    </w:rPr>
  </w:style>
  <w:style w:type="paragraph" w:styleId="Heading3">
    <w:name w:val="heading 3"/>
    <w:basedOn w:val="Normal"/>
    <w:next w:val="Normal"/>
    <w:link w:val="Heading3Char"/>
    <w:autoRedefine/>
    <w:uiPriority w:val="9"/>
    <w:unhideWhenUsed/>
    <w:qFormat/>
    <w:rsid w:val="00D528CB"/>
    <w:pPr>
      <w:pBdr>
        <w:top w:val="single" w:sz="6" w:space="2" w:color="4F81BD" w:themeColor="accent1"/>
        <w:left w:val="single" w:sz="6" w:space="2" w:color="4F81BD" w:themeColor="accent1"/>
      </w:pBdr>
      <w:tabs>
        <w:tab w:val="left" w:pos="10800"/>
      </w:tabs>
      <w:spacing w:before="120" w:after="0"/>
      <w:outlineLvl w:val="2"/>
    </w:pPr>
    <w:rPr>
      <w:color w:val="003366"/>
      <w:spacing w:val="15"/>
      <w:sz w:val="22"/>
      <w:szCs w:val="22"/>
    </w:rPr>
  </w:style>
  <w:style w:type="paragraph" w:styleId="Heading4">
    <w:name w:val="heading 4"/>
    <w:basedOn w:val="Normal"/>
    <w:next w:val="Normal"/>
    <w:link w:val="Heading4Char"/>
    <w:autoRedefine/>
    <w:uiPriority w:val="9"/>
    <w:unhideWhenUsed/>
    <w:qFormat/>
    <w:rsid w:val="00273694"/>
    <w:pPr>
      <w:pBdr>
        <w:top w:val="dotted" w:sz="6" w:space="2" w:color="4F81BD" w:themeColor="accent1"/>
        <w:left w:val="dotted" w:sz="6" w:space="2" w:color="4F81BD" w:themeColor="accent1"/>
      </w:pBdr>
      <w:spacing w:before="300" w:after="0"/>
      <w:outlineLvl w:val="3"/>
    </w:pPr>
    <w:rPr>
      <w:color w:val="003366"/>
      <w:spacing w:val="10"/>
      <w:sz w:val="22"/>
      <w:szCs w:val="22"/>
    </w:rPr>
  </w:style>
  <w:style w:type="paragraph" w:styleId="Heading5">
    <w:name w:val="heading 5"/>
    <w:basedOn w:val="Normal"/>
    <w:next w:val="Normal"/>
    <w:link w:val="Heading5Char"/>
    <w:uiPriority w:val="9"/>
    <w:semiHidden/>
    <w:unhideWhenUsed/>
    <w:qFormat/>
    <w:rsid w:val="00273694"/>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273694"/>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73694"/>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7369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7369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73694"/>
    <w:pPr>
      <w:spacing w:before="0" w:after="0" w:line="240" w:lineRule="auto"/>
    </w:pPr>
  </w:style>
  <w:style w:type="character" w:customStyle="1" w:styleId="NoSpacingChar">
    <w:name w:val="No Spacing Char"/>
    <w:basedOn w:val="DefaultParagraphFont"/>
    <w:link w:val="NoSpacing"/>
    <w:uiPriority w:val="1"/>
    <w:rsid w:val="00273694"/>
    <w:rPr>
      <w:sz w:val="20"/>
      <w:szCs w:val="20"/>
    </w:rPr>
  </w:style>
  <w:style w:type="paragraph" w:styleId="BalloonText">
    <w:name w:val="Balloon Text"/>
    <w:basedOn w:val="Normal"/>
    <w:link w:val="BalloonTextChar"/>
    <w:uiPriority w:val="99"/>
    <w:semiHidden/>
    <w:unhideWhenUsed/>
    <w:rsid w:val="00273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694"/>
    <w:rPr>
      <w:rFonts w:ascii="Tahoma" w:hAnsi="Tahoma" w:cs="Tahoma"/>
      <w:sz w:val="16"/>
      <w:szCs w:val="16"/>
    </w:rPr>
  </w:style>
  <w:style w:type="paragraph" w:styleId="Header">
    <w:name w:val="header"/>
    <w:basedOn w:val="Normal"/>
    <w:link w:val="HeaderChar"/>
    <w:uiPriority w:val="99"/>
    <w:unhideWhenUsed/>
    <w:rsid w:val="002736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694"/>
    <w:rPr>
      <w:sz w:val="20"/>
      <w:szCs w:val="20"/>
    </w:rPr>
  </w:style>
  <w:style w:type="paragraph" w:styleId="Footer">
    <w:name w:val="footer"/>
    <w:basedOn w:val="Normal"/>
    <w:link w:val="FooterChar"/>
    <w:uiPriority w:val="99"/>
    <w:unhideWhenUsed/>
    <w:rsid w:val="002736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694"/>
    <w:rPr>
      <w:sz w:val="20"/>
      <w:szCs w:val="20"/>
    </w:rPr>
  </w:style>
  <w:style w:type="paragraph" w:styleId="TOC1">
    <w:name w:val="toc 1"/>
    <w:basedOn w:val="Normal"/>
    <w:next w:val="Normal"/>
    <w:autoRedefine/>
    <w:uiPriority w:val="39"/>
    <w:unhideWhenUsed/>
    <w:rsid w:val="00F01FA0"/>
    <w:pPr>
      <w:tabs>
        <w:tab w:val="right" w:leader="dot" w:pos="10800"/>
      </w:tabs>
      <w:spacing w:before="120" w:after="120"/>
    </w:pPr>
    <w:rPr>
      <w:b/>
      <w:bCs/>
    </w:rPr>
  </w:style>
  <w:style w:type="paragraph" w:styleId="TOC2">
    <w:name w:val="toc 2"/>
    <w:basedOn w:val="Normal"/>
    <w:next w:val="Normal"/>
    <w:autoRedefine/>
    <w:uiPriority w:val="39"/>
    <w:unhideWhenUsed/>
    <w:rsid w:val="003D2C0F"/>
    <w:pPr>
      <w:tabs>
        <w:tab w:val="right" w:leader="dot" w:pos="10800"/>
      </w:tabs>
      <w:spacing w:before="0" w:after="0"/>
      <w:ind w:left="562" w:hanging="360"/>
    </w:pPr>
  </w:style>
  <w:style w:type="paragraph" w:styleId="TOC3">
    <w:name w:val="toc 3"/>
    <w:basedOn w:val="Normal"/>
    <w:next w:val="Normal"/>
    <w:autoRedefine/>
    <w:uiPriority w:val="39"/>
    <w:unhideWhenUsed/>
    <w:rsid w:val="003D2C0F"/>
    <w:pPr>
      <w:tabs>
        <w:tab w:val="right" w:leader="dot" w:pos="10800"/>
      </w:tabs>
      <w:spacing w:before="0" w:after="0"/>
      <w:ind w:left="400"/>
    </w:pPr>
    <w:rPr>
      <w:i/>
      <w:iCs/>
    </w:rPr>
  </w:style>
  <w:style w:type="paragraph" w:styleId="TOC4">
    <w:name w:val="toc 4"/>
    <w:basedOn w:val="Normal"/>
    <w:next w:val="Normal"/>
    <w:autoRedefine/>
    <w:uiPriority w:val="39"/>
    <w:unhideWhenUsed/>
    <w:rsid w:val="00273694"/>
    <w:pPr>
      <w:spacing w:before="0" w:after="0"/>
      <w:ind w:left="600"/>
    </w:pPr>
    <w:rPr>
      <w:sz w:val="18"/>
      <w:szCs w:val="18"/>
    </w:rPr>
  </w:style>
  <w:style w:type="paragraph" w:styleId="TOC5">
    <w:name w:val="toc 5"/>
    <w:basedOn w:val="Normal"/>
    <w:next w:val="Normal"/>
    <w:autoRedefine/>
    <w:uiPriority w:val="39"/>
    <w:unhideWhenUsed/>
    <w:rsid w:val="00273694"/>
    <w:pPr>
      <w:spacing w:before="0" w:after="0"/>
      <w:ind w:left="800"/>
    </w:pPr>
    <w:rPr>
      <w:sz w:val="18"/>
      <w:szCs w:val="18"/>
    </w:rPr>
  </w:style>
  <w:style w:type="paragraph" w:styleId="TOC6">
    <w:name w:val="toc 6"/>
    <w:basedOn w:val="Normal"/>
    <w:next w:val="Normal"/>
    <w:autoRedefine/>
    <w:uiPriority w:val="39"/>
    <w:unhideWhenUsed/>
    <w:rsid w:val="00273694"/>
    <w:pPr>
      <w:spacing w:before="0" w:after="0"/>
      <w:ind w:left="1000"/>
    </w:pPr>
    <w:rPr>
      <w:sz w:val="18"/>
      <w:szCs w:val="18"/>
    </w:rPr>
  </w:style>
  <w:style w:type="paragraph" w:styleId="TOC7">
    <w:name w:val="toc 7"/>
    <w:basedOn w:val="Normal"/>
    <w:next w:val="Normal"/>
    <w:autoRedefine/>
    <w:uiPriority w:val="39"/>
    <w:unhideWhenUsed/>
    <w:rsid w:val="00273694"/>
    <w:pPr>
      <w:spacing w:before="0" w:after="0"/>
      <w:ind w:left="1200"/>
    </w:pPr>
    <w:rPr>
      <w:sz w:val="18"/>
      <w:szCs w:val="18"/>
    </w:rPr>
  </w:style>
  <w:style w:type="paragraph" w:styleId="TOC8">
    <w:name w:val="toc 8"/>
    <w:basedOn w:val="Normal"/>
    <w:next w:val="Normal"/>
    <w:autoRedefine/>
    <w:uiPriority w:val="39"/>
    <w:unhideWhenUsed/>
    <w:rsid w:val="00273694"/>
    <w:pPr>
      <w:spacing w:before="0" w:after="0"/>
      <w:ind w:left="1400"/>
    </w:pPr>
    <w:rPr>
      <w:sz w:val="18"/>
      <w:szCs w:val="18"/>
    </w:rPr>
  </w:style>
  <w:style w:type="paragraph" w:styleId="TOC9">
    <w:name w:val="toc 9"/>
    <w:basedOn w:val="Normal"/>
    <w:next w:val="Normal"/>
    <w:autoRedefine/>
    <w:uiPriority w:val="39"/>
    <w:unhideWhenUsed/>
    <w:rsid w:val="00273694"/>
    <w:pPr>
      <w:spacing w:before="0" w:after="0"/>
      <w:ind w:left="1600"/>
    </w:pPr>
    <w:rPr>
      <w:sz w:val="18"/>
      <w:szCs w:val="18"/>
    </w:rPr>
  </w:style>
  <w:style w:type="character" w:customStyle="1" w:styleId="Heading1Char">
    <w:name w:val="Heading 1 Char"/>
    <w:basedOn w:val="DefaultParagraphFont"/>
    <w:link w:val="Heading1"/>
    <w:uiPriority w:val="9"/>
    <w:rsid w:val="00273694"/>
    <w:rPr>
      <w:bCs/>
      <w:color w:val="FFFFFF" w:themeColor="background1"/>
      <w:spacing w:val="15"/>
      <w:sz w:val="28"/>
      <w:shd w:val="clear" w:color="auto" w:fill="003366"/>
    </w:rPr>
  </w:style>
  <w:style w:type="character" w:customStyle="1" w:styleId="Heading2Char">
    <w:name w:val="Heading 2 Char"/>
    <w:aliases w:val="Heading 2 Char Char Char Char,Heading 2 Char Char Char Char Char Char,Heading 2 Char Char Char Char Char Char Char Char,Heading 2 Char Char Char Char Char Char Char Char Char Char Char"/>
    <w:basedOn w:val="DefaultParagraphFont"/>
    <w:link w:val="Heading2"/>
    <w:rsid w:val="00273694"/>
    <w:rPr>
      <w:spacing w:val="15"/>
      <w:sz w:val="24"/>
      <w:shd w:val="clear" w:color="auto" w:fill="C6D9F1" w:themeFill="text2" w:themeFillTint="33"/>
    </w:rPr>
  </w:style>
  <w:style w:type="character" w:customStyle="1" w:styleId="Heading3Char">
    <w:name w:val="Heading 3 Char"/>
    <w:basedOn w:val="DefaultParagraphFont"/>
    <w:link w:val="Heading3"/>
    <w:uiPriority w:val="9"/>
    <w:rsid w:val="00D528CB"/>
    <w:rPr>
      <w:color w:val="003366"/>
      <w:spacing w:val="15"/>
    </w:rPr>
  </w:style>
  <w:style w:type="character" w:customStyle="1" w:styleId="Heading4Char">
    <w:name w:val="Heading 4 Char"/>
    <w:basedOn w:val="DefaultParagraphFont"/>
    <w:link w:val="Heading4"/>
    <w:uiPriority w:val="9"/>
    <w:rsid w:val="00273694"/>
    <w:rPr>
      <w:color w:val="003366"/>
      <w:spacing w:val="10"/>
    </w:rPr>
  </w:style>
  <w:style w:type="character" w:customStyle="1" w:styleId="Heading5Char">
    <w:name w:val="Heading 5 Char"/>
    <w:basedOn w:val="DefaultParagraphFont"/>
    <w:link w:val="Heading5"/>
    <w:uiPriority w:val="9"/>
    <w:semiHidden/>
    <w:rsid w:val="00273694"/>
    <w:rPr>
      <w:caps/>
      <w:color w:val="365F91" w:themeColor="accent1" w:themeShade="BF"/>
      <w:spacing w:val="10"/>
    </w:rPr>
  </w:style>
  <w:style w:type="character" w:customStyle="1" w:styleId="Heading6Char">
    <w:name w:val="Heading 6 Char"/>
    <w:basedOn w:val="DefaultParagraphFont"/>
    <w:link w:val="Heading6"/>
    <w:uiPriority w:val="9"/>
    <w:semiHidden/>
    <w:rsid w:val="00273694"/>
    <w:rPr>
      <w:caps/>
      <w:color w:val="365F91" w:themeColor="accent1" w:themeShade="BF"/>
      <w:spacing w:val="10"/>
    </w:rPr>
  </w:style>
  <w:style w:type="character" w:customStyle="1" w:styleId="Heading7Char">
    <w:name w:val="Heading 7 Char"/>
    <w:basedOn w:val="DefaultParagraphFont"/>
    <w:link w:val="Heading7"/>
    <w:uiPriority w:val="9"/>
    <w:semiHidden/>
    <w:rsid w:val="00273694"/>
    <w:rPr>
      <w:caps/>
      <w:color w:val="365F91" w:themeColor="accent1" w:themeShade="BF"/>
      <w:spacing w:val="10"/>
    </w:rPr>
  </w:style>
  <w:style w:type="character" w:customStyle="1" w:styleId="Heading8Char">
    <w:name w:val="Heading 8 Char"/>
    <w:basedOn w:val="DefaultParagraphFont"/>
    <w:link w:val="Heading8"/>
    <w:uiPriority w:val="9"/>
    <w:semiHidden/>
    <w:rsid w:val="00273694"/>
    <w:rPr>
      <w:caps/>
      <w:spacing w:val="10"/>
      <w:sz w:val="18"/>
      <w:szCs w:val="18"/>
    </w:rPr>
  </w:style>
  <w:style w:type="character" w:customStyle="1" w:styleId="Heading9Char">
    <w:name w:val="Heading 9 Char"/>
    <w:basedOn w:val="DefaultParagraphFont"/>
    <w:link w:val="Heading9"/>
    <w:uiPriority w:val="9"/>
    <w:semiHidden/>
    <w:rsid w:val="00273694"/>
    <w:rPr>
      <w:i/>
      <w:caps/>
      <w:spacing w:val="10"/>
      <w:sz w:val="18"/>
      <w:szCs w:val="18"/>
    </w:rPr>
  </w:style>
  <w:style w:type="paragraph" w:styleId="Caption">
    <w:name w:val="caption"/>
    <w:basedOn w:val="Normal"/>
    <w:next w:val="Normal"/>
    <w:autoRedefine/>
    <w:uiPriority w:val="35"/>
    <w:unhideWhenUsed/>
    <w:qFormat/>
    <w:rsid w:val="007E7A11"/>
    <w:pPr>
      <w:jc w:val="center"/>
    </w:pPr>
    <w:rPr>
      <w:rFonts w:ascii="Aptos" w:hAnsi="Aptos"/>
      <w:bCs/>
      <w:i/>
      <w:color w:val="365F91" w:themeColor="accent1" w:themeShade="BF"/>
      <w:sz w:val="16"/>
      <w:szCs w:val="16"/>
    </w:rPr>
  </w:style>
  <w:style w:type="paragraph" w:styleId="Title">
    <w:name w:val="Title"/>
    <w:basedOn w:val="Normal"/>
    <w:next w:val="Normal"/>
    <w:link w:val="TitleChar"/>
    <w:uiPriority w:val="10"/>
    <w:qFormat/>
    <w:rsid w:val="00F22639"/>
    <w:pPr>
      <w:spacing w:before="720"/>
    </w:pPr>
    <w:rPr>
      <w:color w:val="4F81BD" w:themeColor="accent1"/>
      <w:spacing w:val="10"/>
      <w:kern w:val="28"/>
      <w:sz w:val="52"/>
      <w:szCs w:val="52"/>
    </w:rPr>
  </w:style>
  <w:style w:type="character" w:customStyle="1" w:styleId="TitleChar">
    <w:name w:val="Title Char"/>
    <w:basedOn w:val="DefaultParagraphFont"/>
    <w:link w:val="Title"/>
    <w:uiPriority w:val="10"/>
    <w:rsid w:val="00F22639"/>
    <w:rPr>
      <w:color w:val="4F81BD" w:themeColor="accent1"/>
      <w:spacing w:val="10"/>
      <w:kern w:val="28"/>
      <w:sz w:val="52"/>
      <w:szCs w:val="52"/>
    </w:rPr>
  </w:style>
  <w:style w:type="paragraph" w:styleId="Subtitle">
    <w:name w:val="Subtitle"/>
    <w:basedOn w:val="Normal"/>
    <w:next w:val="Normal"/>
    <w:link w:val="SubtitleChar"/>
    <w:uiPriority w:val="11"/>
    <w:qFormat/>
    <w:rsid w:val="0027369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73694"/>
    <w:rPr>
      <w:caps/>
      <w:color w:val="595959" w:themeColor="text1" w:themeTint="A6"/>
      <w:spacing w:val="10"/>
      <w:sz w:val="24"/>
      <w:szCs w:val="24"/>
    </w:rPr>
  </w:style>
  <w:style w:type="character" w:styleId="Strong">
    <w:name w:val="Strong"/>
    <w:uiPriority w:val="22"/>
    <w:qFormat/>
    <w:rsid w:val="00273694"/>
    <w:rPr>
      <w:b/>
      <w:bCs/>
    </w:rPr>
  </w:style>
  <w:style w:type="character" w:styleId="Emphasis">
    <w:name w:val="Emphasis"/>
    <w:uiPriority w:val="20"/>
    <w:qFormat/>
    <w:rsid w:val="00273694"/>
    <w:rPr>
      <w:caps/>
      <w:color w:val="243F60" w:themeColor="accent1" w:themeShade="7F"/>
      <w:spacing w:val="5"/>
    </w:rPr>
  </w:style>
  <w:style w:type="paragraph" w:styleId="ListParagraph">
    <w:name w:val="List Paragraph"/>
    <w:basedOn w:val="Normal"/>
    <w:link w:val="ListParagraphChar"/>
    <w:autoRedefine/>
    <w:uiPriority w:val="34"/>
    <w:qFormat/>
    <w:rsid w:val="003D474E"/>
    <w:pPr>
      <w:ind w:left="720"/>
      <w:contextualSpacing/>
    </w:pPr>
    <w:rPr>
      <w:rFonts w:ascii="Aptos" w:hAnsi="Aptos"/>
    </w:rPr>
  </w:style>
  <w:style w:type="paragraph" w:styleId="Quote">
    <w:name w:val="Quote"/>
    <w:basedOn w:val="Normal"/>
    <w:next w:val="Normal"/>
    <w:link w:val="QuoteChar"/>
    <w:uiPriority w:val="29"/>
    <w:qFormat/>
    <w:rsid w:val="00273694"/>
    <w:rPr>
      <w:i/>
      <w:iCs/>
    </w:rPr>
  </w:style>
  <w:style w:type="character" w:customStyle="1" w:styleId="QuoteChar">
    <w:name w:val="Quote Char"/>
    <w:basedOn w:val="DefaultParagraphFont"/>
    <w:link w:val="Quote"/>
    <w:uiPriority w:val="29"/>
    <w:rsid w:val="00273694"/>
    <w:rPr>
      <w:i/>
      <w:iCs/>
      <w:sz w:val="20"/>
      <w:szCs w:val="20"/>
    </w:rPr>
  </w:style>
  <w:style w:type="paragraph" w:styleId="IntenseQuote">
    <w:name w:val="Intense Quote"/>
    <w:basedOn w:val="Normal"/>
    <w:next w:val="Normal"/>
    <w:link w:val="IntenseQuoteChar"/>
    <w:uiPriority w:val="30"/>
    <w:qFormat/>
    <w:rsid w:val="00273694"/>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73694"/>
    <w:rPr>
      <w:i/>
      <w:iCs/>
      <w:color w:val="4F81BD" w:themeColor="accent1"/>
      <w:sz w:val="20"/>
      <w:szCs w:val="20"/>
    </w:rPr>
  </w:style>
  <w:style w:type="character" w:styleId="SubtleEmphasis">
    <w:name w:val="Subtle Emphasis"/>
    <w:uiPriority w:val="19"/>
    <w:qFormat/>
    <w:rsid w:val="00273694"/>
    <w:rPr>
      <w:i/>
      <w:iCs/>
      <w:color w:val="243F60" w:themeColor="accent1" w:themeShade="7F"/>
    </w:rPr>
  </w:style>
  <w:style w:type="character" w:styleId="IntenseEmphasis">
    <w:name w:val="Intense Emphasis"/>
    <w:uiPriority w:val="21"/>
    <w:qFormat/>
    <w:rsid w:val="00273694"/>
    <w:rPr>
      <w:b/>
      <w:bCs/>
      <w:caps/>
      <w:color w:val="243F60" w:themeColor="accent1" w:themeShade="7F"/>
      <w:spacing w:val="10"/>
    </w:rPr>
  </w:style>
  <w:style w:type="character" w:styleId="SubtleReference">
    <w:name w:val="Subtle Reference"/>
    <w:uiPriority w:val="31"/>
    <w:qFormat/>
    <w:rsid w:val="00273694"/>
    <w:rPr>
      <w:b/>
      <w:bCs/>
      <w:color w:val="4F81BD" w:themeColor="accent1"/>
    </w:rPr>
  </w:style>
  <w:style w:type="character" w:styleId="IntenseReference">
    <w:name w:val="Intense Reference"/>
    <w:uiPriority w:val="32"/>
    <w:qFormat/>
    <w:rsid w:val="00273694"/>
    <w:rPr>
      <w:b/>
      <w:bCs/>
      <w:i/>
      <w:iCs/>
      <w:caps/>
      <w:color w:val="4F81BD" w:themeColor="accent1"/>
    </w:rPr>
  </w:style>
  <w:style w:type="character" w:styleId="BookTitle">
    <w:name w:val="Book Title"/>
    <w:uiPriority w:val="33"/>
    <w:qFormat/>
    <w:rsid w:val="00273694"/>
    <w:rPr>
      <w:b/>
      <w:bCs/>
      <w:i/>
      <w:iCs/>
      <w:spacing w:val="9"/>
    </w:rPr>
  </w:style>
  <w:style w:type="paragraph" w:styleId="TOCHeading">
    <w:name w:val="TOC Heading"/>
    <w:basedOn w:val="Heading1"/>
    <w:next w:val="Normal"/>
    <w:uiPriority w:val="39"/>
    <w:unhideWhenUsed/>
    <w:qFormat/>
    <w:rsid w:val="00273694"/>
    <w:pPr>
      <w:outlineLvl w:val="9"/>
    </w:pPr>
  </w:style>
  <w:style w:type="character" w:styleId="Hyperlink">
    <w:name w:val="Hyperlink"/>
    <w:basedOn w:val="DefaultParagraphFont"/>
    <w:uiPriority w:val="99"/>
    <w:rsid w:val="00273694"/>
    <w:rPr>
      <w:color w:val="0000FF"/>
      <w:u w:val="single"/>
    </w:rPr>
  </w:style>
  <w:style w:type="table" w:styleId="TableGrid">
    <w:name w:val="Table Grid"/>
    <w:basedOn w:val="TableNormal"/>
    <w:rsid w:val="00273694"/>
    <w:pPr>
      <w:spacing w:before="0" w:after="0" w:line="240" w:lineRule="auto"/>
    </w:pPr>
    <w:rPr>
      <w:rFonts w:eastAsia="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3D474E"/>
    <w:rPr>
      <w:rFonts w:ascii="Aptos" w:hAnsi="Aptos"/>
      <w:sz w:val="20"/>
      <w:szCs w:val="20"/>
    </w:rPr>
  </w:style>
  <w:style w:type="paragraph" w:customStyle="1" w:styleId="Bullet1">
    <w:name w:val="Bullet 1"/>
    <w:basedOn w:val="ListParagraph"/>
    <w:link w:val="Bullet1Char"/>
    <w:autoRedefine/>
    <w:qFormat/>
    <w:rsid w:val="00273694"/>
    <w:pPr>
      <w:numPr>
        <w:numId w:val="20"/>
      </w:numPr>
      <w:spacing w:before="120" w:after="0"/>
    </w:pPr>
    <w:rPr>
      <w:rFonts w:ascii="Calibri" w:hAnsi="Calibri"/>
    </w:rPr>
  </w:style>
  <w:style w:type="character" w:customStyle="1" w:styleId="Bullet1Char">
    <w:name w:val="Bullet 1 Char"/>
    <w:basedOn w:val="ListParagraphChar"/>
    <w:link w:val="Bullet1"/>
    <w:rsid w:val="00273694"/>
    <w:rPr>
      <w:rFonts w:ascii="Calibri" w:hAnsi="Calibri"/>
      <w:sz w:val="20"/>
      <w:szCs w:val="20"/>
    </w:rPr>
  </w:style>
  <w:style w:type="paragraph" w:customStyle="1" w:styleId="Bullet2">
    <w:name w:val="Bullet 2"/>
    <w:basedOn w:val="Bullet1"/>
    <w:link w:val="Bullet2Char"/>
    <w:qFormat/>
    <w:rsid w:val="00273694"/>
    <w:pPr>
      <w:numPr>
        <w:numId w:val="21"/>
      </w:numPr>
      <w:spacing w:before="0"/>
    </w:pPr>
  </w:style>
  <w:style w:type="character" w:customStyle="1" w:styleId="Bullet2Char">
    <w:name w:val="Bullet 2 Char"/>
    <w:basedOn w:val="Bullet1Char"/>
    <w:link w:val="Bullet2"/>
    <w:rsid w:val="00273694"/>
    <w:rPr>
      <w:rFonts w:ascii="Calibri" w:hAnsi="Calibri"/>
      <w:sz w:val="20"/>
      <w:szCs w:val="20"/>
    </w:rPr>
  </w:style>
  <w:style w:type="paragraph" w:customStyle="1" w:styleId="Numberedlist">
    <w:name w:val="Numbered list"/>
    <w:basedOn w:val="Bullet1"/>
    <w:link w:val="NumberedlistChar"/>
    <w:autoRedefine/>
    <w:qFormat/>
    <w:rsid w:val="00273694"/>
    <w:pPr>
      <w:numPr>
        <w:numId w:val="0"/>
      </w:numPr>
      <w:jc w:val="center"/>
    </w:pPr>
  </w:style>
  <w:style w:type="character" w:customStyle="1" w:styleId="NumberedlistChar">
    <w:name w:val="Numbered list Char"/>
    <w:basedOn w:val="Bullet1Char"/>
    <w:link w:val="Numberedlist"/>
    <w:rsid w:val="00273694"/>
    <w:rPr>
      <w:rFonts w:ascii="Calibri" w:hAnsi="Calibri"/>
      <w:sz w:val="20"/>
      <w:szCs w:val="20"/>
    </w:rPr>
  </w:style>
  <w:style w:type="paragraph" w:customStyle="1" w:styleId="Heading-noTOC">
    <w:name w:val="Heading- no TOC"/>
    <w:basedOn w:val="Heading2"/>
    <w:link w:val="Heading-noTOCChar"/>
    <w:qFormat/>
    <w:rsid w:val="00273694"/>
  </w:style>
  <w:style w:type="character" w:customStyle="1" w:styleId="Heading-noTOCChar">
    <w:name w:val="Heading- no TOC Char"/>
    <w:basedOn w:val="Heading2Char"/>
    <w:link w:val="Heading-noTOC"/>
    <w:rsid w:val="00273694"/>
    <w:rPr>
      <w:spacing w:val="15"/>
      <w:sz w:val="24"/>
      <w:shd w:val="clear" w:color="auto" w:fill="C6D9F1" w:themeFill="text2" w:themeFillTint="33"/>
    </w:rPr>
  </w:style>
  <w:style w:type="paragraph" w:styleId="NormalWeb">
    <w:name w:val="Normal (Web)"/>
    <w:basedOn w:val="Normal"/>
    <w:uiPriority w:val="99"/>
    <w:rsid w:val="00273694"/>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Calibri">
    <w:name w:val="Calibri"/>
    <w:aliases w:val="Center,14 pt"/>
    <w:basedOn w:val="Heading4"/>
    <w:link w:val="CalibriChar"/>
    <w:qFormat/>
    <w:rsid w:val="00273694"/>
    <w:pPr>
      <w:keepNext/>
      <w:keepLines/>
      <w:pBdr>
        <w:top w:val="none" w:sz="0" w:space="0" w:color="auto"/>
        <w:left w:val="none" w:sz="0" w:space="0" w:color="auto"/>
      </w:pBdr>
      <w:overflowPunct w:val="0"/>
      <w:autoSpaceDE w:val="0"/>
      <w:autoSpaceDN w:val="0"/>
      <w:adjustRightInd w:val="0"/>
      <w:spacing w:before="200" w:line="240" w:lineRule="auto"/>
      <w:jc w:val="center"/>
      <w:textAlignment w:val="baseline"/>
    </w:pPr>
    <w:rPr>
      <w:rFonts w:eastAsiaTheme="majorEastAsia" w:cstheme="majorBidi"/>
      <w:b/>
      <w:bCs/>
      <w:iCs/>
      <w:caps/>
      <w:sz w:val="28"/>
      <w:szCs w:val="28"/>
      <w:lang w:bidi="ar-SA"/>
    </w:rPr>
  </w:style>
  <w:style w:type="character" w:customStyle="1" w:styleId="CalibriChar">
    <w:name w:val="Calibri Char"/>
    <w:aliases w:val="Center Char,14 pt Char"/>
    <w:basedOn w:val="Heading4Char"/>
    <w:link w:val="Calibri"/>
    <w:rsid w:val="00273694"/>
    <w:rPr>
      <w:rFonts w:eastAsiaTheme="majorEastAsia" w:cstheme="majorBidi"/>
      <w:b/>
      <w:bCs/>
      <w:iCs/>
      <w:caps/>
      <w:color w:val="003366"/>
      <w:spacing w:val="10"/>
      <w:sz w:val="28"/>
      <w:szCs w:val="28"/>
      <w:lang w:bidi="ar-SA"/>
    </w:rPr>
  </w:style>
  <w:style w:type="paragraph" w:customStyle="1" w:styleId="Numberedstep">
    <w:name w:val="Numbered step"/>
    <w:basedOn w:val="Normal"/>
    <w:link w:val="NumberedstepChar"/>
    <w:rsid w:val="00273694"/>
    <w:pPr>
      <w:numPr>
        <w:numId w:val="22"/>
      </w:numPr>
      <w:spacing w:before="0" w:after="0" w:line="240" w:lineRule="auto"/>
    </w:pPr>
    <w:rPr>
      <w:rFonts w:ascii="Arial" w:eastAsia="Times New Roman" w:hAnsi="Arial" w:cs="Times New Roman"/>
      <w:b/>
      <w:lang w:bidi="ar-SA"/>
    </w:rPr>
  </w:style>
  <w:style w:type="character" w:customStyle="1" w:styleId="NumberedstepChar">
    <w:name w:val="Numbered step Char"/>
    <w:basedOn w:val="DefaultParagraphFont"/>
    <w:link w:val="Numberedstep"/>
    <w:rsid w:val="00273694"/>
    <w:rPr>
      <w:rFonts w:ascii="Arial" w:eastAsia="Times New Roman" w:hAnsi="Arial" w:cs="Times New Roman"/>
      <w:b/>
      <w:sz w:val="20"/>
      <w:szCs w:val="20"/>
      <w:lang w:bidi="ar-SA"/>
    </w:rPr>
  </w:style>
  <w:style w:type="paragraph" w:customStyle="1" w:styleId="SectionTitle">
    <w:name w:val="Section Title"/>
    <w:basedOn w:val="Normal"/>
    <w:link w:val="SectionTitleChar"/>
    <w:qFormat/>
    <w:rsid w:val="00273694"/>
    <w:pPr>
      <w:framePr w:hSpace="187" w:wrap="around" w:hAnchor="margin" w:xAlign="center" w:y="2881"/>
      <w:jc w:val="right"/>
    </w:pPr>
    <w:rPr>
      <w:rFonts w:asciiTheme="majorHAnsi" w:eastAsiaTheme="majorEastAsia" w:hAnsiTheme="majorHAnsi" w:cstheme="majorBidi"/>
      <w:color w:val="4F81BD" w:themeColor="accent1"/>
      <w:sz w:val="80"/>
      <w:szCs w:val="80"/>
    </w:rPr>
  </w:style>
  <w:style w:type="paragraph" w:customStyle="1" w:styleId="Sectionnumber">
    <w:name w:val="Section number"/>
    <w:basedOn w:val="Title"/>
    <w:link w:val="SectionnumberChar"/>
    <w:qFormat/>
    <w:rsid w:val="00273694"/>
    <w:pPr>
      <w:framePr w:hSpace="187" w:wrap="around" w:hAnchor="margin" w:xAlign="center" w:y="2881"/>
      <w:spacing w:before="240"/>
      <w:jc w:val="right"/>
    </w:pPr>
    <w:rPr>
      <w:rFonts w:eastAsiaTheme="majorEastAsia"/>
      <w:caps/>
      <w:smallCaps/>
    </w:rPr>
  </w:style>
  <w:style w:type="character" w:customStyle="1" w:styleId="SectionTitleChar">
    <w:name w:val="Section Title Char"/>
    <w:basedOn w:val="DefaultParagraphFont"/>
    <w:link w:val="SectionTitle"/>
    <w:rsid w:val="00273694"/>
    <w:rPr>
      <w:rFonts w:asciiTheme="majorHAnsi" w:eastAsiaTheme="majorEastAsia" w:hAnsiTheme="majorHAnsi" w:cstheme="majorBidi"/>
      <w:color w:val="4F81BD" w:themeColor="accent1"/>
      <w:sz w:val="80"/>
      <w:szCs w:val="80"/>
    </w:rPr>
  </w:style>
  <w:style w:type="character" w:customStyle="1" w:styleId="SectionnumberChar">
    <w:name w:val="Section number Char"/>
    <w:basedOn w:val="TitleChar"/>
    <w:link w:val="Sectionnumber"/>
    <w:rsid w:val="00273694"/>
    <w:rPr>
      <w:rFonts w:eastAsiaTheme="majorEastAsia"/>
      <w:caps/>
      <w:smallCaps/>
      <w:color w:val="4F81BD" w:themeColor="accent1"/>
      <w:spacing w:val="10"/>
      <w:kern w:val="28"/>
      <w:sz w:val="52"/>
      <w:szCs w:val="52"/>
    </w:rPr>
  </w:style>
  <w:style w:type="table" w:customStyle="1" w:styleId="LightShading-Accent11">
    <w:name w:val="Light Shading - Accent 11"/>
    <w:basedOn w:val="TableNormal"/>
    <w:uiPriority w:val="60"/>
    <w:rsid w:val="00273694"/>
    <w:pPr>
      <w:spacing w:before="0" w:after="0" w:line="240" w:lineRule="auto"/>
    </w:pPr>
    <w:rPr>
      <w:color w:val="244061" w:themeColor="accent1" w:themeShade="8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273694"/>
    <w:rPr>
      <w:color w:val="800080" w:themeColor="followedHyperlink"/>
      <w:u w:val="single"/>
    </w:rPr>
  </w:style>
  <w:style w:type="table" w:customStyle="1" w:styleId="LightShading-Accent12">
    <w:name w:val="Light Shading - Accent 12"/>
    <w:basedOn w:val="TableNormal"/>
    <w:uiPriority w:val="60"/>
    <w:rsid w:val="00273694"/>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TableNormal"/>
    <w:uiPriority w:val="65"/>
    <w:rsid w:val="00273694"/>
    <w:pPr>
      <w:spacing w:before="0"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Bullet1Char1">
    <w:name w:val="Bullet 1 Char1"/>
    <w:basedOn w:val="ListParagraphChar"/>
    <w:rsid w:val="00273694"/>
    <w:rPr>
      <w:rFonts w:ascii="Aptos" w:hAnsi="Aptos"/>
      <w:noProof/>
      <w:sz w:val="20"/>
      <w:szCs w:val="24"/>
    </w:rPr>
  </w:style>
  <w:style w:type="table" w:styleId="LightShading-Accent1">
    <w:name w:val="Light Shading Accent 1"/>
    <w:basedOn w:val="TableNormal"/>
    <w:uiPriority w:val="60"/>
    <w:rsid w:val="00273694"/>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273694"/>
    <w:rPr>
      <w:color w:val="808080"/>
    </w:rPr>
  </w:style>
  <w:style w:type="character" w:styleId="CommentReference">
    <w:name w:val="annotation reference"/>
    <w:basedOn w:val="DefaultParagraphFont"/>
    <w:uiPriority w:val="99"/>
    <w:semiHidden/>
    <w:unhideWhenUsed/>
    <w:rsid w:val="00273694"/>
    <w:rPr>
      <w:sz w:val="16"/>
      <w:szCs w:val="16"/>
    </w:rPr>
  </w:style>
  <w:style w:type="paragraph" w:styleId="CommentText">
    <w:name w:val="annotation text"/>
    <w:basedOn w:val="Normal"/>
    <w:link w:val="CommentTextChar"/>
    <w:uiPriority w:val="99"/>
    <w:unhideWhenUsed/>
    <w:rsid w:val="00273694"/>
    <w:pPr>
      <w:spacing w:line="240" w:lineRule="auto"/>
    </w:pPr>
  </w:style>
  <w:style w:type="character" w:customStyle="1" w:styleId="CommentTextChar">
    <w:name w:val="Comment Text Char"/>
    <w:basedOn w:val="DefaultParagraphFont"/>
    <w:link w:val="CommentText"/>
    <w:uiPriority w:val="99"/>
    <w:rsid w:val="00273694"/>
    <w:rPr>
      <w:sz w:val="20"/>
      <w:szCs w:val="20"/>
    </w:rPr>
  </w:style>
  <w:style w:type="paragraph" w:styleId="CommentSubject">
    <w:name w:val="annotation subject"/>
    <w:basedOn w:val="CommentText"/>
    <w:next w:val="CommentText"/>
    <w:link w:val="CommentSubjectChar"/>
    <w:uiPriority w:val="99"/>
    <w:semiHidden/>
    <w:unhideWhenUsed/>
    <w:rsid w:val="00273694"/>
    <w:rPr>
      <w:b/>
      <w:bCs/>
    </w:rPr>
  </w:style>
  <w:style w:type="character" w:customStyle="1" w:styleId="CommentSubjectChar">
    <w:name w:val="Comment Subject Char"/>
    <w:basedOn w:val="CommentTextChar"/>
    <w:link w:val="CommentSubject"/>
    <w:uiPriority w:val="99"/>
    <w:semiHidden/>
    <w:rsid w:val="00273694"/>
    <w:rPr>
      <w:b/>
      <w:bCs/>
      <w:sz w:val="20"/>
      <w:szCs w:val="20"/>
    </w:rPr>
  </w:style>
  <w:style w:type="paragraph" w:styleId="Revision">
    <w:name w:val="Revision"/>
    <w:hidden/>
    <w:uiPriority w:val="99"/>
    <w:semiHidden/>
    <w:rsid w:val="00EE0686"/>
    <w:pPr>
      <w:spacing w:before="0" w:after="0" w:line="240" w:lineRule="auto"/>
    </w:pPr>
    <w:rPr>
      <w:sz w:val="20"/>
      <w:szCs w:val="20"/>
    </w:rPr>
  </w:style>
  <w:style w:type="numbering" w:customStyle="1" w:styleId="NumberFix">
    <w:name w:val="Number Fix"/>
    <w:uiPriority w:val="99"/>
    <w:rsid w:val="00273694"/>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906327">
      <w:bodyDiv w:val="1"/>
      <w:marLeft w:val="0"/>
      <w:marRight w:val="0"/>
      <w:marTop w:val="0"/>
      <w:marBottom w:val="0"/>
      <w:divBdr>
        <w:top w:val="none" w:sz="0" w:space="0" w:color="auto"/>
        <w:left w:val="none" w:sz="0" w:space="0" w:color="auto"/>
        <w:bottom w:val="none" w:sz="0" w:space="0" w:color="auto"/>
        <w:right w:val="none" w:sz="0" w:space="0" w:color="auto"/>
      </w:divBdr>
    </w:div>
    <w:div w:id="694501004">
      <w:bodyDiv w:val="1"/>
      <w:marLeft w:val="0"/>
      <w:marRight w:val="0"/>
      <w:marTop w:val="0"/>
      <w:marBottom w:val="0"/>
      <w:divBdr>
        <w:top w:val="none" w:sz="0" w:space="0" w:color="auto"/>
        <w:left w:val="none" w:sz="0" w:space="0" w:color="auto"/>
        <w:bottom w:val="none" w:sz="0" w:space="0" w:color="auto"/>
        <w:right w:val="none" w:sz="0" w:space="0" w:color="auto"/>
      </w:divBdr>
    </w:div>
    <w:div w:id="895244805">
      <w:bodyDiv w:val="1"/>
      <w:marLeft w:val="0"/>
      <w:marRight w:val="0"/>
      <w:marTop w:val="0"/>
      <w:marBottom w:val="0"/>
      <w:divBdr>
        <w:top w:val="none" w:sz="0" w:space="0" w:color="auto"/>
        <w:left w:val="none" w:sz="0" w:space="0" w:color="auto"/>
        <w:bottom w:val="none" w:sz="0" w:space="0" w:color="auto"/>
        <w:right w:val="none" w:sz="0" w:space="0" w:color="auto"/>
      </w:divBdr>
    </w:div>
    <w:div w:id="1111052992">
      <w:bodyDiv w:val="1"/>
      <w:marLeft w:val="0"/>
      <w:marRight w:val="0"/>
      <w:marTop w:val="0"/>
      <w:marBottom w:val="0"/>
      <w:divBdr>
        <w:top w:val="none" w:sz="0" w:space="0" w:color="auto"/>
        <w:left w:val="none" w:sz="0" w:space="0" w:color="auto"/>
        <w:bottom w:val="none" w:sz="0" w:space="0" w:color="auto"/>
        <w:right w:val="none" w:sz="0" w:space="0" w:color="auto"/>
      </w:divBdr>
    </w:div>
    <w:div w:id="1177157784">
      <w:bodyDiv w:val="1"/>
      <w:marLeft w:val="0"/>
      <w:marRight w:val="0"/>
      <w:marTop w:val="0"/>
      <w:marBottom w:val="0"/>
      <w:divBdr>
        <w:top w:val="none" w:sz="0" w:space="0" w:color="auto"/>
        <w:left w:val="none" w:sz="0" w:space="0" w:color="auto"/>
        <w:bottom w:val="none" w:sz="0" w:space="0" w:color="auto"/>
        <w:right w:val="none" w:sz="0" w:space="0" w:color="auto"/>
      </w:divBdr>
    </w:div>
    <w:div w:id="1218131657">
      <w:bodyDiv w:val="1"/>
      <w:marLeft w:val="0"/>
      <w:marRight w:val="0"/>
      <w:marTop w:val="0"/>
      <w:marBottom w:val="0"/>
      <w:divBdr>
        <w:top w:val="none" w:sz="0" w:space="0" w:color="auto"/>
        <w:left w:val="none" w:sz="0" w:space="0" w:color="auto"/>
        <w:bottom w:val="none" w:sz="0" w:space="0" w:color="auto"/>
        <w:right w:val="none" w:sz="0" w:space="0" w:color="auto"/>
      </w:divBdr>
    </w:div>
    <w:div w:id="1271163180">
      <w:bodyDiv w:val="1"/>
      <w:marLeft w:val="0"/>
      <w:marRight w:val="0"/>
      <w:marTop w:val="0"/>
      <w:marBottom w:val="0"/>
      <w:divBdr>
        <w:top w:val="none" w:sz="0" w:space="0" w:color="auto"/>
        <w:left w:val="none" w:sz="0" w:space="0" w:color="auto"/>
        <w:bottom w:val="none" w:sz="0" w:space="0" w:color="auto"/>
        <w:right w:val="none" w:sz="0" w:space="0" w:color="auto"/>
      </w:divBdr>
    </w:div>
    <w:div w:id="1314605573">
      <w:bodyDiv w:val="1"/>
      <w:marLeft w:val="0"/>
      <w:marRight w:val="0"/>
      <w:marTop w:val="0"/>
      <w:marBottom w:val="0"/>
      <w:divBdr>
        <w:top w:val="none" w:sz="0" w:space="0" w:color="auto"/>
        <w:left w:val="none" w:sz="0" w:space="0" w:color="auto"/>
        <w:bottom w:val="none" w:sz="0" w:space="0" w:color="auto"/>
        <w:right w:val="none" w:sz="0" w:space="0" w:color="auto"/>
      </w:divBdr>
    </w:div>
    <w:div w:id="1402630333">
      <w:bodyDiv w:val="1"/>
      <w:marLeft w:val="0"/>
      <w:marRight w:val="0"/>
      <w:marTop w:val="0"/>
      <w:marBottom w:val="0"/>
      <w:divBdr>
        <w:top w:val="none" w:sz="0" w:space="0" w:color="auto"/>
        <w:left w:val="none" w:sz="0" w:space="0" w:color="auto"/>
        <w:bottom w:val="none" w:sz="0" w:space="0" w:color="auto"/>
        <w:right w:val="none" w:sz="0" w:space="0" w:color="auto"/>
      </w:divBdr>
    </w:div>
    <w:div w:id="1458186429">
      <w:bodyDiv w:val="1"/>
      <w:marLeft w:val="0"/>
      <w:marRight w:val="0"/>
      <w:marTop w:val="0"/>
      <w:marBottom w:val="0"/>
      <w:divBdr>
        <w:top w:val="none" w:sz="0" w:space="0" w:color="auto"/>
        <w:left w:val="none" w:sz="0" w:space="0" w:color="auto"/>
        <w:bottom w:val="none" w:sz="0" w:space="0" w:color="auto"/>
        <w:right w:val="none" w:sz="0" w:space="0" w:color="auto"/>
      </w:divBdr>
    </w:div>
    <w:div w:id="1581283005">
      <w:bodyDiv w:val="1"/>
      <w:marLeft w:val="0"/>
      <w:marRight w:val="0"/>
      <w:marTop w:val="0"/>
      <w:marBottom w:val="0"/>
      <w:divBdr>
        <w:top w:val="none" w:sz="0" w:space="0" w:color="auto"/>
        <w:left w:val="none" w:sz="0" w:space="0" w:color="auto"/>
        <w:bottom w:val="none" w:sz="0" w:space="0" w:color="auto"/>
        <w:right w:val="none" w:sz="0" w:space="0" w:color="auto"/>
      </w:divBdr>
    </w:div>
    <w:div w:id="1915822445">
      <w:bodyDiv w:val="1"/>
      <w:marLeft w:val="0"/>
      <w:marRight w:val="0"/>
      <w:marTop w:val="0"/>
      <w:marBottom w:val="0"/>
      <w:divBdr>
        <w:top w:val="none" w:sz="0" w:space="0" w:color="auto"/>
        <w:left w:val="none" w:sz="0" w:space="0" w:color="auto"/>
        <w:bottom w:val="none" w:sz="0" w:space="0" w:color="auto"/>
        <w:right w:val="none" w:sz="0" w:space="0" w:color="auto"/>
      </w:divBdr>
    </w:div>
    <w:div w:id="1973973765">
      <w:bodyDiv w:val="1"/>
      <w:marLeft w:val="0"/>
      <w:marRight w:val="0"/>
      <w:marTop w:val="0"/>
      <w:marBottom w:val="0"/>
      <w:divBdr>
        <w:top w:val="none" w:sz="0" w:space="0" w:color="auto"/>
        <w:left w:val="none" w:sz="0" w:space="0" w:color="auto"/>
        <w:bottom w:val="none" w:sz="0" w:space="0" w:color="auto"/>
        <w:right w:val="none" w:sz="0" w:space="0" w:color="auto"/>
      </w:divBdr>
    </w:div>
    <w:div w:id="2021852704">
      <w:bodyDiv w:val="1"/>
      <w:marLeft w:val="0"/>
      <w:marRight w:val="0"/>
      <w:marTop w:val="0"/>
      <w:marBottom w:val="0"/>
      <w:divBdr>
        <w:top w:val="none" w:sz="0" w:space="0" w:color="auto"/>
        <w:left w:val="none" w:sz="0" w:space="0" w:color="auto"/>
        <w:bottom w:val="none" w:sz="0" w:space="0" w:color="auto"/>
        <w:right w:val="none" w:sz="0" w:space="0" w:color="auto"/>
      </w:divBdr>
    </w:div>
    <w:div w:id="2076051275">
      <w:bodyDiv w:val="1"/>
      <w:marLeft w:val="0"/>
      <w:marRight w:val="0"/>
      <w:marTop w:val="0"/>
      <w:marBottom w:val="0"/>
      <w:divBdr>
        <w:top w:val="none" w:sz="0" w:space="0" w:color="auto"/>
        <w:left w:val="none" w:sz="0" w:space="0" w:color="auto"/>
        <w:bottom w:val="none" w:sz="0" w:space="0" w:color="auto"/>
        <w:right w:val="none" w:sz="0" w:space="0" w:color="auto"/>
      </w:divBdr>
    </w:div>
    <w:div w:id="209265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4.xml"/><Relationship Id="rId5" Type="http://schemas.openxmlformats.org/officeDocument/2006/relationships/customXml" Target="../customXml/item5.xml"/><Relationship Id="rId61" Type="http://schemas.openxmlformats.org/officeDocument/2006/relationships/footer" Target="footer6.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header" Target="header5.xml"/><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41.png"/></Relationships>
</file>

<file path=word/_rels/footer6.xml.rels><?xml version="1.0" encoding="UTF-8" standalone="yes"?>
<Relationships xmlns="http://schemas.openxmlformats.org/package/2006/relationships"><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G:\Client%20Services\Templates\Training%20Manu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2009-05-27T00:00:00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1226F5B9F6214EB7C39DFC4373DB67" ma:contentTypeVersion="22" ma:contentTypeDescription="Create a new document." ma:contentTypeScope="" ma:versionID="4fad750fd9287e6797a68299ea37e625">
  <xsd:schema xmlns:xsd="http://www.w3.org/2001/XMLSchema" xmlns:xs="http://www.w3.org/2001/XMLSchema" xmlns:p="http://schemas.microsoft.com/office/2006/metadata/properties" xmlns:ns1="http://schemas.microsoft.com/sharepoint/v3" xmlns:ns2="f745eafa-fc06-4507-91d7-8a1487b1d6d7" xmlns:ns3="d4033767-a6a5-4e23-a630-f4d16cbd4333" targetNamespace="http://schemas.microsoft.com/office/2006/metadata/properties" ma:root="true" ma:fieldsID="4c5cdfad0f75a49a8abf9834202d1249" ns1:_="" ns2:_="" ns3:_="">
    <xsd:import namespace="http://schemas.microsoft.com/sharepoint/v3"/>
    <xsd:import namespace="f745eafa-fc06-4507-91d7-8a1487b1d6d7"/>
    <xsd:import namespace="d4033767-a6a5-4e23-a630-f4d16cbd43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ServiceLocation" minOccurs="0"/>
                <xsd:element ref="ns2:MediaLengthInSeconds" minOccurs="0"/>
                <xsd:element ref="ns2:lcf76f155ced4ddcb4097134ff3c332f" minOccurs="0"/>
                <xsd:element ref="ns3:TaxCatchAll" minOccurs="0"/>
                <xsd:element ref="ns2:ProjectManag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45eafa-fc06-4507-91d7-8a1487b1d6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433601d-bfcb-4ac3-ac9b-de9983f37aeb" ma:termSetId="09814cd3-568e-fe90-9814-8d621ff8fb84" ma:anchorId="fba54fb3-c3e1-fe81-a776-ca4b69148c4d" ma:open="true" ma:isKeyword="false">
      <xsd:complexType>
        <xsd:sequence>
          <xsd:element ref="pc:Terms" minOccurs="0" maxOccurs="1"/>
        </xsd:sequence>
      </xsd:complexType>
    </xsd:element>
    <xsd:element name="ProjectManager" ma:index="27" nillable="true" ma:displayName="Project Manager" ma:format="Dropdown" ma:list="UserInfo" ma:SharePointGroup="0" ma:internalName="Project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33767-a6a5-4e23-a630-f4d16cbd43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a77de5e-fa81-42d6-93be-9600ff9da58a}" ma:internalName="TaxCatchAll" ma:showField="CatchAllData" ma:web="d4033767-a6a5-4e23-a630-f4d16cbd43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745eafa-fc06-4507-91d7-8a1487b1d6d7">
      <Terms xmlns="http://schemas.microsoft.com/office/infopath/2007/PartnerControls"/>
    </lcf76f155ced4ddcb4097134ff3c332f>
    <TaxCatchAll xmlns="d4033767-a6a5-4e23-a630-f4d16cbd4333" xsi:nil="true"/>
    <ProjectManager xmlns="f745eafa-fc06-4507-91d7-8a1487b1d6d7">
      <UserInfo>
        <DisplayName/>
        <AccountId xsi:nil="true"/>
        <AccountType/>
      </UserInfo>
    </ProjectManager>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0F4D1A-C268-4753-B0B8-E5A51659D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45eafa-fc06-4507-91d7-8a1487b1d6d7"/>
    <ds:schemaRef ds:uri="d4033767-a6a5-4e23-a630-f4d16cbd4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DA58E7-B1F8-4921-A98E-D1D28C2CF177}">
  <ds:schemaRefs>
    <ds:schemaRef ds:uri="http://schemas.microsoft.com/sharepoint/v3/contenttype/forms"/>
  </ds:schemaRefs>
</ds:datastoreItem>
</file>

<file path=customXml/itemProps4.xml><?xml version="1.0" encoding="utf-8"?>
<ds:datastoreItem xmlns:ds="http://schemas.openxmlformats.org/officeDocument/2006/customXml" ds:itemID="{DBFE14E9-A353-4E7A-9841-466995412C90}">
  <ds:schemaRefs>
    <ds:schemaRef ds:uri="http://schemas.openxmlformats.org/officeDocument/2006/bibliography"/>
  </ds:schemaRefs>
</ds:datastoreItem>
</file>

<file path=customXml/itemProps5.xml><?xml version="1.0" encoding="utf-8"?>
<ds:datastoreItem xmlns:ds="http://schemas.openxmlformats.org/officeDocument/2006/customXml" ds:itemID="{962505BE-046C-4267-AD79-9C4F2C8E77FF}">
  <ds:schemaRefs>
    <ds:schemaRef ds:uri="http://schemas.microsoft.com/office/2006/metadata/properties"/>
    <ds:schemaRef ds:uri="http://schemas.microsoft.com/office/infopath/2007/PartnerControls"/>
    <ds:schemaRef ds:uri="http://schemas.microsoft.com/sharepoint/v3"/>
    <ds:schemaRef ds:uri="f745eafa-fc06-4507-91d7-8a1487b1d6d7"/>
    <ds:schemaRef ds:uri="d4033767-a6a5-4e23-a630-f4d16cbd4333"/>
  </ds:schemaRefs>
</ds:datastoreItem>
</file>

<file path=docProps/app.xml><?xml version="1.0" encoding="utf-8"?>
<Properties xmlns="http://schemas.openxmlformats.org/officeDocument/2006/extended-properties" xmlns:vt="http://schemas.openxmlformats.org/officeDocument/2006/docPropsVTypes">
  <Template>G:\Client Services\Templates\Training Manual Template.dotx</Template>
  <TotalTime>3</TotalTime>
  <Pages>14</Pages>
  <Words>2117</Words>
  <Characters>12071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Harper Flex Room</vt:lpstr>
    </vt:vector>
  </TitlesOfParts>
  <Company>Harper College</Company>
  <LinksUpToDate>false</LinksUpToDate>
  <CharactersWithSpaces>14160</CharactersWithSpaces>
  <SharedDoc>false</SharedDoc>
  <HLinks>
    <vt:vector size="234" baseType="variant">
      <vt:variant>
        <vt:i4>1572912</vt:i4>
      </vt:variant>
      <vt:variant>
        <vt:i4>230</vt:i4>
      </vt:variant>
      <vt:variant>
        <vt:i4>0</vt:i4>
      </vt:variant>
      <vt:variant>
        <vt:i4>5</vt:i4>
      </vt:variant>
      <vt:variant>
        <vt:lpwstr/>
      </vt:variant>
      <vt:variant>
        <vt:lpwstr>_Toc224568005</vt:lpwstr>
      </vt:variant>
      <vt:variant>
        <vt:i4>1572912</vt:i4>
      </vt:variant>
      <vt:variant>
        <vt:i4>224</vt:i4>
      </vt:variant>
      <vt:variant>
        <vt:i4>0</vt:i4>
      </vt:variant>
      <vt:variant>
        <vt:i4>5</vt:i4>
      </vt:variant>
      <vt:variant>
        <vt:lpwstr/>
      </vt:variant>
      <vt:variant>
        <vt:lpwstr>_Toc224568004</vt:lpwstr>
      </vt:variant>
      <vt:variant>
        <vt:i4>1572912</vt:i4>
      </vt:variant>
      <vt:variant>
        <vt:i4>218</vt:i4>
      </vt:variant>
      <vt:variant>
        <vt:i4>0</vt:i4>
      </vt:variant>
      <vt:variant>
        <vt:i4>5</vt:i4>
      </vt:variant>
      <vt:variant>
        <vt:lpwstr/>
      </vt:variant>
      <vt:variant>
        <vt:lpwstr>_Toc224568003</vt:lpwstr>
      </vt:variant>
      <vt:variant>
        <vt:i4>1572912</vt:i4>
      </vt:variant>
      <vt:variant>
        <vt:i4>212</vt:i4>
      </vt:variant>
      <vt:variant>
        <vt:i4>0</vt:i4>
      </vt:variant>
      <vt:variant>
        <vt:i4>5</vt:i4>
      </vt:variant>
      <vt:variant>
        <vt:lpwstr/>
      </vt:variant>
      <vt:variant>
        <vt:lpwstr>_Toc224568002</vt:lpwstr>
      </vt:variant>
      <vt:variant>
        <vt:i4>1572912</vt:i4>
      </vt:variant>
      <vt:variant>
        <vt:i4>206</vt:i4>
      </vt:variant>
      <vt:variant>
        <vt:i4>0</vt:i4>
      </vt:variant>
      <vt:variant>
        <vt:i4>5</vt:i4>
      </vt:variant>
      <vt:variant>
        <vt:lpwstr/>
      </vt:variant>
      <vt:variant>
        <vt:lpwstr>_Toc224568001</vt:lpwstr>
      </vt:variant>
      <vt:variant>
        <vt:i4>1572912</vt:i4>
      </vt:variant>
      <vt:variant>
        <vt:i4>200</vt:i4>
      </vt:variant>
      <vt:variant>
        <vt:i4>0</vt:i4>
      </vt:variant>
      <vt:variant>
        <vt:i4>5</vt:i4>
      </vt:variant>
      <vt:variant>
        <vt:lpwstr/>
      </vt:variant>
      <vt:variant>
        <vt:lpwstr>_Toc224568000</vt:lpwstr>
      </vt:variant>
      <vt:variant>
        <vt:i4>1966137</vt:i4>
      </vt:variant>
      <vt:variant>
        <vt:i4>194</vt:i4>
      </vt:variant>
      <vt:variant>
        <vt:i4>0</vt:i4>
      </vt:variant>
      <vt:variant>
        <vt:i4>5</vt:i4>
      </vt:variant>
      <vt:variant>
        <vt:lpwstr/>
      </vt:variant>
      <vt:variant>
        <vt:lpwstr>_Toc224567999</vt:lpwstr>
      </vt:variant>
      <vt:variant>
        <vt:i4>1966137</vt:i4>
      </vt:variant>
      <vt:variant>
        <vt:i4>188</vt:i4>
      </vt:variant>
      <vt:variant>
        <vt:i4>0</vt:i4>
      </vt:variant>
      <vt:variant>
        <vt:i4>5</vt:i4>
      </vt:variant>
      <vt:variant>
        <vt:lpwstr/>
      </vt:variant>
      <vt:variant>
        <vt:lpwstr>_Toc224567998</vt:lpwstr>
      </vt:variant>
      <vt:variant>
        <vt:i4>1966137</vt:i4>
      </vt:variant>
      <vt:variant>
        <vt:i4>182</vt:i4>
      </vt:variant>
      <vt:variant>
        <vt:i4>0</vt:i4>
      </vt:variant>
      <vt:variant>
        <vt:i4>5</vt:i4>
      </vt:variant>
      <vt:variant>
        <vt:lpwstr/>
      </vt:variant>
      <vt:variant>
        <vt:lpwstr>_Toc224567997</vt:lpwstr>
      </vt:variant>
      <vt:variant>
        <vt:i4>1966137</vt:i4>
      </vt:variant>
      <vt:variant>
        <vt:i4>176</vt:i4>
      </vt:variant>
      <vt:variant>
        <vt:i4>0</vt:i4>
      </vt:variant>
      <vt:variant>
        <vt:i4>5</vt:i4>
      </vt:variant>
      <vt:variant>
        <vt:lpwstr/>
      </vt:variant>
      <vt:variant>
        <vt:lpwstr>_Toc224567996</vt:lpwstr>
      </vt:variant>
      <vt:variant>
        <vt:i4>1966137</vt:i4>
      </vt:variant>
      <vt:variant>
        <vt:i4>170</vt:i4>
      </vt:variant>
      <vt:variant>
        <vt:i4>0</vt:i4>
      </vt:variant>
      <vt:variant>
        <vt:i4>5</vt:i4>
      </vt:variant>
      <vt:variant>
        <vt:lpwstr/>
      </vt:variant>
      <vt:variant>
        <vt:lpwstr>_Toc224567995</vt:lpwstr>
      </vt:variant>
      <vt:variant>
        <vt:i4>1966137</vt:i4>
      </vt:variant>
      <vt:variant>
        <vt:i4>164</vt:i4>
      </vt:variant>
      <vt:variant>
        <vt:i4>0</vt:i4>
      </vt:variant>
      <vt:variant>
        <vt:i4>5</vt:i4>
      </vt:variant>
      <vt:variant>
        <vt:lpwstr/>
      </vt:variant>
      <vt:variant>
        <vt:lpwstr>_Toc224567994</vt:lpwstr>
      </vt:variant>
      <vt:variant>
        <vt:i4>1966137</vt:i4>
      </vt:variant>
      <vt:variant>
        <vt:i4>158</vt:i4>
      </vt:variant>
      <vt:variant>
        <vt:i4>0</vt:i4>
      </vt:variant>
      <vt:variant>
        <vt:i4>5</vt:i4>
      </vt:variant>
      <vt:variant>
        <vt:lpwstr/>
      </vt:variant>
      <vt:variant>
        <vt:lpwstr>_Toc224567993</vt:lpwstr>
      </vt:variant>
      <vt:variant>
        <vt:i4>1966137</vt:i4>
      </vt:variant>
      <vt:variant>
        <vt:i4>152</vt:i4>
      </vt:variant>
      <vt:variant>
        <vt:i4>0</vt:i4>
      </vt:variant>
      <vt:variant>
        <vt:i4>5</vt:i4>
      </vt:variant>
      <vt:variant>
        <vt:lpwstr/>
      </vt:variant>
      <vt:variant>
        <vt:lpwstr>_Toc224567992</vt:lpwstr>
      </vt:variant>
      <vt:variant>
        <vt:i4>1966137</vt:i4>
      </vt:variant>
      <vt:variant>
        <vt:i4>146</vt:i4>
      </vt:variant>
      <vt:variant>
        <vt:i4>0</vt:i4>
      </vt:variant>
      <vt:variant>
        <vt:i4>5</vt:i4>
      </vt:variant>
      <vt:variant>
        <vt:lpwstr/>
      </vt:variant>
      <vt:variant>
        <vt:lpwstr>_Toc224567991</vt:lpwstr>
      </vt:variant>
      <vt:variant>
        <vt:i4>1966137</vt:i4>
      </vt:variant>
      <vt:variant>
        <vt:i4>140</vt:i4>
      </vt:variant>
      <vt:variant>
        <vt:i4>0</vt:i4>
      </vt:variant>
      <vt:variant>
        <vt:i4>5</vt:i4>
      </vt:variant>
      <vt:variant>
        <vt:lpwstr/>
      </vt:variant>
      <vt:variant>
        <vt:lpwstr>_Toc224567990</vt:lpwstr>
      </vt:variant>
      <vt:variant>
        <vt:i4>2031673</vt:i4>
      </vt:variant>
      <vt:variant>
        <vt:i4>134</vt:i4>
      </vt:variant>
      <vt:variant>
        <vt:i4>0</vt:i4>
      </vt:variant>
      <vt:variant>
        <vt:i4>5</vt:i4>
      </vt:variant>
      <vt:variant>
        <vt:lpwstr/>
      </vt:variant>
      <vt:variant>
        <vt:lpwstr>_Toc224567989</vt:lpwstr>
      </vt:variant>
      <vt:variant>
        <vt:i4>2031673</vt:i4>
      </vt:variant>
      <vt:variant>
        <vt:i4>128</vt:i4>
      </vt:variant>
      <vt:variant>
        <vt:i4>0</vt:i4>
      </vt:variant>
      <vt:variant>
        <vt:i4>5</vt:i4>
      </vt:variant>
      <vt:variant>
        <vt:lpwstr/>
      </vt:variant>
      <vt:variant>
        <vt:lpwstr>_Toc224567988</vt:lpwstr>
      </vt:variant>
      <vt:variant>
        <vt:i4>2031673</vt:i4>
      </vt:variant>
      <vt:variant>
        <vt:i4>122</vt:i4>
      </vt:variant>
      <vt:variant>
        <vt:i4>0</vt:i4>
      </vt:variant>
      <vt:variant>
        <vt:i4>5</vt:i4>
      </vt:variant>
      <vt:variant>
        <vt:lpwstr/>
      </vt:variant>
      <vt:variant>
        <vt:lpwstr>_Toc224567987</vt:lpwstr>
      </vt:variant>
      <vt:variant>
        <vt:i4>2031673</vt:i4>
      </vt:variant>
      <vt:variant>
        <vt:i4>116</vt:i4>
      </vt:variant>
      <vt:variant>
        <vt:i4>0</vt:i4>
      </vt:variant>
      <vt:variant>
        <vt:i4>5</vt:i4>
      </vt:variant>
      <vt:variant>
        <vt:lpwstr/>
      </vt:variant>
      <vt:variant>
        <vt:lpwstr>_Toc224567986</vt:lpwstr>
      </vt:variant>
      <vt:variant>
        <vt:i4>2031673</vt:i4>
      </vt:variant>
      <vt:variant>
        <vt:i4>110</vt:i4>
      </vt:variant>
      <vt:variant>
        <vt:i4>0</vt:i4>
      </vt:variant>
      <vt:variant>
        <vt:i4>5</vt:i4>
      </vt:variant>
      <vt:variant>
        <vt:lpwstr/>
      </vt:variant>
      <vt:variant>
        <vt:lpwstr>_Toc224567985</vt:lpwstr>
      </vt:variant>
      <vt:variant>
        <vt:i4>2031673</vt:i4>
      </vt:variant>
      <vt:variant>
        <vt:i4>104</vt:i4>
      </vt:variant>
      <vt:variant>
        <vt:i4>0</vt:i4>
      </vt:variant>
      <vt:variant>
        <vt:i4>5</vt:i4>
      </vt:variant>
      <vt:variant>
        <vt:lpwstr/>
      </vt:variant>
      <vt:variant>
        <vt:lpwstr>_Toc224567984</vt:lpwstr>
      </vt:variant>
      <vt:variant>
        <vt:i4>2031673</vt:i4>
      </vt:variant>
      <vt:variant>
        <vt:i4>98</vt:i4>
      </vt:variant>
      <vt:variant>
        <vt:i4>0</vt:i4>
      </vt:variant>
      <vt:variant>
        <vt:i4>5</vt:i4>
      </vt:variant>
      <vt:variant>
        <vt:lpwstr/>
      </vt:variant>
      <vt:variant>
        <vt:lpwstr>_Toc224567983</vt:lpwstr>
      </vt:variant>
      <vt:variant>
        <vt:i4>2031673</vt:i4>
      </vt:variant>
      <vt:variant>
        <vt:i4>92</vt:i4>
      </vt:variant>
      <vt:variant>
        <vt:i4>0</vt:i4>
      </vt:variant>
      <vt:variant>
        <vt:i4>5</vt:i4>
      </vt:variant>
      <vt:variant>
        <vt:lpwstr/>
      </vt:variant>
      <vt:variant>
        <vt:lpwstr>_Toc224567982</vt:lpwstr>
      </vt:variant>
      <vt:variant>
        <vt:i4>2031673</vt:i4>
      </vt:variant>
      <vt:variant>
        <vt:i4>86</vt:i4>
      </vt:variant>
      <vt:variant>
        <vt:i4>0</vt:i4>
      </vt:variant>
      <vt:variant>
        <vt:i4>5</vt:i4>
      </vt:variant>
      <vt:variant>
        <vt:lpwstr/>
      </vt:variant>
      <vt:variant>
        <vt:lpwstr>_Toc224567981</vt:lpwstr>
      </vt:variant>
      <vt:variant>
        <vt:i4>2031673</vt:i4>
      </vt:variant>
      <vt:variant>
        <vt:i4>80</vt:i4>
      </vt:variant>
      <vt:variant>
        <vt:i4>0</vt:i4>
      </vt:variant>
      <vt:variant>
        <vt:i4>5</vt:i4>
      </vt:variant>
      <vt:variant>
        <vt:lpwstr/>
      </vt:variant>
      <vt:variant>
        <vt:lpwstr>_Toc224567980</vt:lpwstr>
      </vt:variant>
      <vt:variant>
        <vt:i4>1048633</vt:i4>
      </vt:variant>
      <vt:variant>
        <vt:i4>74</vt:i4>
      </vt:variant>
      <vt:variant>
        <vt:i4>0</vt:i4>
      </vt:variant>
      <vt:variant>
        <vt:i4>5</vt:i4>
      </vt:variant>
      <vt:variant>
        <vt:lpwstr/>
      </vt:variant>
      <vt:variant>
        <vt:lpwstr>_Toc224567979</vt:lpwstr>
      </vt:variant>
      <vt:variant>
        <vt:i4>1048633</vt:i4>
      </vt:variant>
      <vt:variant>
        <vt:i4>68</vt:i4>
      </vt:variant>
      <vt:variant>
        <vt:i4>0</vt:i4>
      </vt:variant>
      <vt:variant>
        <vt:i4>5</vt:i4>
      </vt:variant>
      <vt:variant>
        <vt:lpwstr/>
      </vt:variant>
      <vt:variant>
        <vt:lpwstr>_Toc224567978</vt:lpwstr>
      </vt:variant>
      <vt:variant>
        <vt:i4>1048633</vt:i4>
      </vt:variant>
      <vt:variant>
        <vt:i4>62</vt:i4>
      </vt:variant>
      <vt:variant>
        <vt:i4>0</vt:i4>
      </vt:variant>
      <vt:variant>
        <vt:i4>5</vt:i4>
      </vt:variant>
      <vt:variant>
        <vt:lpwstr/>
      </vt:variant>
      <vt:variant>
        <vt:lpwstr>_Toc224567977</vt:lpwstr>
      </vt:variant>
      <vt:variant>
        <vt:i4>1048633</vt:i4>
      </vt:variant>
      <vt:variant>
        <vt:i4>56</vt:i4>
      </vt:variant>
      <vt:variant>
        <vt:i4>0</vt:i4>
      </vt:variant>
      <vt:variant>
        <vt:i4>5</vt:i4>
      </vt:variant>
      <vt:variant>
        <vt:lpwstr/>
      </vt:variant>
      <vt:variant>
        <vt:lpwstr>_Toc224567976</vt:lpwstr>
      </vt:variant>
      <vt:variant>
        <vt:i4>1048633</vt:i4>
      </vt:variant>
      <vt:variant>
        <vt:i4>50</vt:i4>
      </vt:variant>
      <vt:variant>
        <vt:i4>0</vt:i4>
      </vt:variant>
      <vt:variant>
        <vt:i4>5</vt:i4>
      </vt:variant>
      <vt:variant>
        <vt:lpwstr/>
      </vt:variant>
      <vt:variant>
        <vt:lpwstr>_Toc224567975</vt:lpwstr>
      </vt:variant>
      <vt:variant>
        <vt:i4>1048633</vt:i4>
      </vt:variant>
      <vt:variant>
        <vt:i4>44</vt:i4>
      </vt:variant>
      <vt:variant>
        <vt:i4>0</vt:i4>
      </vt:variant>
      <vt:variant>
        <vt:i4>5</vt:i4>
      </vt:variant>
      <vt:variant>
        <vt:lpwstr/>
      </vt:variant>
      <vt:variant>
        <vt:lpwstr>_Toc224567974</vt:lpwstr>
      </vt:variant>
      <vt:variant>
        <vt:i4>1048633</vt:i4>
      </vt:variant>
      <vt:variant>
        <vt:i4>38</vt:i4>
      </vt:variant>
      <vt:variant>
        <vt:i4>0</vt:i4>
      </vt:variant>
      <vt:variant>
        <vt:i4>5</vt:i4>
      </vt:variant>
      <vt:variant>
        <vt:lpwstr/>
      </vt:variant>
      <vt:variant>
        <vt:lpwstr>_Toc224567973</vt:lpwstr>
      </vt:variant>
      <vt:variant>
        <vt:i4>1048633</vt:i4>
      </vt:variant>
      <vt:variant>
        <vt:i4>32</vt:i4>
      </vt:variant>
      <vt:variant>
        <vt:i4>0</vt:i4>
      </vt:variant>
      <vt:variant>
        <vt:i4>5</vt:i4>
      </vt:variant>
      <vt:variant>
        <vt:lpwstr/>
      </vt:variant>
      <vt:variant>
        <vt:lpwstr>_Toc224567972</vt:lpwstr>
      </vt:variant>
      <vt:variant>
        <vt:i4>1048633</vt:i4>
      </vt:variant>
      <vt:variant>
        <vt:i4>26</vt:i4>
      </vt:variant>
      <vt:variant>
        <vt:i4>0</vt:i4>
      </vt:variant>
      <vt:variant>
        <vt:i4>5</vt:i4>
      </vt:variant>
      <vt:variant>
        <vt:lpwstr/>
      </vt:variant>
      <vt:variant>
        <vt:lpwstr>_Toc224567971</vt:lpwstr>
      </vt:variant>
      <vt:variant>
        <vt:i4>1048633</vt:i4>
      </vt:variant>
      <vt:variant>
        <vt:i4>20</vt:i4>
      </vt:variant>
      <vt:variant>
        <vt:i4>0</vt:i4>
      </vt:variant>
      <vt:variant>
        <vt:i4>5</vt:i4>
      </vt:variant>
      <vt:variant>
        <vt:lpwstr/>
      </vt:variant>
      <vt:variant>
        <vt:lpwstr>_Toc224567970</vt:lpwstr>
      </vt:variant>
      <vt:variant>
        <vt:i4>1114169</vt:i4>
      </vt:variant>
      <vt:variant>
        <vt:i4>14</vt:i4>
      </vt:variant>
      <vt:variant>
        <vt:i4>0</vt:i4>
      </vt:variant>
      <vt:variant>
        <vt:i4>5</vt:i4>
      </vt:variant>
      <vt:variant>
        <vt:lpwstr/>
      </vt:variant>
      <vt:variant>
        <vt:lpwstr>_Toc224567969</vt:lpwstr>
      </vt:variant>
      <vt:variant>
        <vt:i4>1114169</vt:i4>
      </vt:variant>
      <vt:variant>
        <vt:i4>8</vt:i4>
      </vt:variant>
      <vt:variant>
        <vt:i4>0</vt:i4>
      </vt:variant>
      <vt:variant>
        <vt:i4>5</vt:i4>
      </vt:variant>
      <vt:variant>
        <vt:lpwstr/>
      </vt:variant>
      <vt:variant>
        <vt:lpwstr>_Toc224567968</vt:lpwstr>
      </vt:variant>
      <vt:variant>
        <vt:i4>1114169</vt:i4>
      </vt:variant>
      <vt:variant>
        <vt:i4>2</vt:i4>
      </vt:variant>
      <vt:variant>
        <vt:i4>0</vt:i4>
      </vt:variant>
      <vt:variant>
        <vt:i4>5</vt:i4>
      </vt:variant>
      <vt:variant>
        <vt:lpwstr/>
      </vt:variant>
      <vt:variant>
        <vt:lpwstr>_Toc224567967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Harper Flex Room</dc:title>
  <dc:subject>Presented by the Employee Technical Skills Training Team</dc:subject>
  <dc:creator>Information Technology Client Services</dc:creator>
  <cp:keywords>hybrid, classroom, pulpit, podium, lectern</cp:keywords>
  <cp:lastModifiedBy>Sarah Uhl</cp:lastModifiedBy>
  <cp:revision>3</cp:revision>
  <cp:lastPrinted>2025-11-18T20:34:00Z</cp:lastPrinted>
  <dcterms:created xsi:type="dcterms:W3CDTF">2026-04-13T21:29:00Z</dcterms:created>
  <dcterms:modified xsi:type="dcterms:W3CDTF">2026-04-21T14:13:00Z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0x010100131226F5B9F6214EB7C39DFC4373DB67</vt:lpwstr>
  </property>
  <property fmtid="{D5CDD505-2E9C-101B-9397-08002B2CF9AE}" pid="3" name="MediaServiceImageTags">
    <vt:lpwstr/>
  </property>
  <property fmtid="{D5CDD505-2E9C-101B-9397-08002B2CF9AE}" pid="4" name="docLang">
    <vt:lpwstr>en</vt:lpwstr>
  </property>
</Properties>
</file>